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22068" w:rsidRDefault="00222068">
      <w:pPr>
        <w:pStyle w:val="Textoindependiente"/>
        <w:rPr>
          <w:rFonts w:ascii="Times New Roman"/>
          <w:sz w:val="20"/>
        </w:rPr>
      </w:pPr>
    </w:p>
    <w:p w:rsidR="00222068" w:rsidRDefault="00222068">
      <w:pPr>
        <w:pStyle w:val="Textoindependiente"/>
        <w:rPr>
          <w:rFonts w:ascii="Times New Roman"/>
          <w:sz w:val="20"/>
        </w:rPr>
      </w:pPr>
    </w:p>
    <w:p w:rsidR="00222068" w:rsidRDefault="00222068">
      <w:pPr>
        <w:pStyle w:val="Textoindependiente"/>
        <w:rPr>
          <w:rFonts w:ascii="Times New Roman"/>
          <w:sz w:val="20"/>
        </w:rPr>
      </w:pPr>
    </w:p>
    <w:p w:rsidR="00222068" w:rsidRDefault="00222068">
      <w:pPr>
        <w:pStyle w:val="Textoindependiente"/>
        <w:rPr>
          <w:rFonts w:ascii="Times New Roman"/>
          <w:sz w:val="20"/>
        </w:rPr>
      </w:pPr>
    </w:p>
    <w:p w:rsidR="00222068" w:rsidRDefault="00222068">
      <w:pPr>
        <w:pStyle w:val="Textoindependiente"/>
        <w:rPr>
          <w:rFonts w:ascii="Times New Roman"/>
          <w:sz w:val="20"/>
        </w:rPr>
      </w:pPr>
    </w:p>
    <w:p w:rsidR="00222068" w:rsidRDefault="00222068">
      <w:pPr>
        <w:pStyle w:val="Textoindependiente"/>
        <w:rPr>
          <w:rFonts w:ascii="Times New Roman"/>
          <w:sz w:val="20"/>
        </w:rPr>
      </w:pPr>
    </w:p>
    <w:p w:rsidR="00222068" w:rsidRDefault="00222068">
      <w:pPr>
        <w:pStyle w:val="Textoindependiente"/>
        <w:rPr>
          <w:rFonts w:ascii="Times New Roman"/>
          <w:sz w:val="20"/>
        </w:rPr>
      </w:pPr>
    </w:p>
    <w:p w:rsidR="00222068" w:rsidRDefault="00222068">
      <w:pPr>
        <w:pStyle w:val="Textoindependiente"/>
        <w:rPr>
          <w:rFonts w:ascii="Times New Roman"/>
          <w:sz w:val="20"/>
        </w:rPr>
      </w:pPr>
    </w:p>
    <w:p w:rsidR="00222068" w:rsidRDefault="00222068">
      <w:pPr>
        <w:pStyle w:val="Textoindependiente"/>
        <w:rPr>
          <w:rFonts w:ascii="Times New Roman"/>
          <w:sz w:val="20"/>
        </w:rPr>
      </w:pPr>
    </w:p>
    <w:p w:rsidR="00222068" w:rsidRDefault="00222068">
      <w:pPr>
        <w:pStyle w:val="Textoindependiente"/>
        <w:rPr>
          <w:rFonts w:ascii="Times New Roman"/>
          <w:sz w:val="20"/>
        </w:rPr>
      </w:pPr>
    </w:p>
    <w:p w:rsidR="00222068" w:rsidRDefault="00222068">
      <w:pPr>
        <w:pStyle w:val="Textoindependiente"/>
        <w:rPr>
          <w:rFonts w:ascii="Times New Roman"/>
          <w:sz w:val="20"/>
        </w:rPr>
      </w:pPr>
    </w:p>
    <w:p w:rsidR="00222068" w:rsidRDefault="00222068">
      <w:pPr>
        <w:pStyle w:val="Textoindependiente"/>
        <w:rPr>
          <w:rFonts w:ascii="Times New Roman"/>
          <w:sz w:val="20"/>
        </w:rPr>
      </w:pPr>
    </w:p>
    <w:p w:rsidR="00222068" w:rsidRDefault="00222068">
      <w:pPr>
        <w:pStyle w:val="Textoindependiente"/>
        <w:rPr>
          <w:rFonts w:ascii="Times New Roman"/>
          <w:sz w:val="20"/>
        </w:rPr>
      </w:pPr>
    </w:p>
    <w:p w:rsidR="00222068" w:rsidRDefault="00222068">
      <w:pPr>
        <w:pStyle w:val="Textoindependiente"/>
        <w:rPr>
          <w:rFonts w:ascii="Times New Roman"/>
          <w:sz w:val="20"/>
        </w:rPr>
      </w:pPr>
    </w:p>
    <w:p w:rsidR="00222068" w:rsidRDefault="00222068">
      <w:pPr>
        <w:pStyle w:val="Textoindependiente"/>
        <w:rPr>
          <w:rFonts w:ascii="Times New Roman"/>
          <w:sz w:val="20"/>
        </w:rPr>
      </w:pPr>
    </w:p>
    <w:p w:rsidR="00222068" w:rsidRDefault="00222068">
      <w:pPr>
        <w:pStyle w:val="Textoindependiente"/>
        <w:rPr>
          <w:rFonts w:ascii="Times New Roman"/>
          <w:sz w:val="20"/>
        </w:rPr>
      </w:pPr>
    </w:p>
    <w:p w:rsidR="00222068" w:rsidRDefault="00222068">
      <w:pPr>
        <w:pStyle w:val="Textoindependiente"/>
        <w:rPr>
          <w:rFonts w:ascii="Times New Roman"/>
          <w:sz w:val="20"/>
        </w:rPr>
      </w:pPr>
    </w:p>
    <w:p w:rsidR="00222068" w:rsidRDefault="00222068">
      <w:pPr>
        <w:pStyle w:val="Textoindependiente"/>
        <w:rPr>
          <w:rFonts w:ascii="Times New Roman"/>
          <w:sz w:val="20"/>
        </w:rPr>
      </w:pPr>
    </w:p>
    <w:p w:rsidR="00222068" w:rsidRDefault="00222068">
      <w:pPr>
        <w:pStyle w:val="Textoindependiente"/>
        <w:rPr>
          <w:rFonts w:ascii="Times New Roman"/>
          <w:sz w:val="20"/>
        </w:rPr>
      </w:pPr>
    </w:p>
    <w:p w:rsidR="00222068" w:rsidRDefault="00222068">
      <w:pPr>
        <w:pStyle w:val="Textoindependiente"/>
        <w:rPr>
          <w:rFonts w:ascii="Times New Roman"/>
          <w:sz w:val="20"/>
        </w:rPr>
      </w:pPr>
    </w:p>
    <w:p w:rsidR="00222068" w:rsidRDefault="00222068">
      <w:pPr>
        <w:pStyle w:val="Textoindependiente"/>
        <w:rPr>
          <w:rFonts w:ascii="Times New Roman"/>
          <w:sz w:val="20"/>
        </w:rPr>
      </w:pPr>
    </w:p>
    <w:p w:rsidR="00222068" w:rsidRDefault="00222068">
      <w:pPr>
        <w:pStyle w:val="Textoindependiente"/>
        <w:rPr>
          <w:rFonts w:ascii="Times New Roman"/>
          <w:sz w:val="20"/>
        </w:rPr>
      </w:pPr>
    </w:p>
    <w:p w:rsidR="00222068" w:rsidRDefault="00222068">
      <w:pPr>
        <w:pStyle w:val="Textoindependiente"/>
        <w:rPr>
          <w:rFonts w:ascii="Times New Roman"/>
          <w:sz w:val="20"/>
        </w:rPr>
      </w:pPr>
    </w:p>
    <w:p w:rsidR="00222068" w:rsidRDefault="00222068">
      <w:pPr>
        <w:pStyle w:val="Textoindependiente"/>
        <w:rPr>
          <w:rFonts w:ascii="Times New Roman"/>
          <w:sz w:val="20"/>
        </w:rPr>
      </w:pPr>
    </w:p>
    <w:p w:rsidR="00222068" w:rsidRDefault="00222068">
      <w:pPr>
        <w:pStyle w:val="Textoindependiente"/>
        <w:rPr>
          <w:rFonts w:ascii="Times New Roman"/>
          <w:sz w:val="20"/>
        </w:rPr>
      </w:pPr>
    </w:p>
    <w:p w:rsidR="00222068" w:rsidRDefault="00222068">
      <w:pPr>
        <w:pStyle w:val="Textoindependiente"/>
        <w:rPr>
          <w:rFonts w:ascii="Times New Roman"/>
          <w:sz w:val="20"/>
        </w:rPr>
      </w:pPr>
    </w:p>
    <w:p w:rsidR="00222068" w:rsidRDefault="00222068">
      <w:pPr>
        <w:pStyle w:val="Textoindependiente"/>
        <w:rPr>
          <w:rFonts w:ascii="Times New Roman"/>
          <w:sz w:val="20"/>
        </w:rPr>
      </w:pPr>
    </w:p>
    <w:p w:rsidR="00222068" w:rsidRDefault="00222068">
      <w:pPr>
        <w:pStyle w:val="Textoindependiente"/>
        <w:rPr>
          <w:rFonts w:ascii="Times New Roman"/>
          <w:sz w:val="20"/>
        </w:rPr>
      </w:pPr>
    </w:p>
    <w:p w:rsidR="00222068" w:rsidRDefault="00222068">
      <w:pPr>
        <w:pStyle w:val="Textoindependiente"/>
        <w:rPr>
          <w:rFonts w:ascii="Times New Roman"/>
          <w:sz w:val="20"/>
        </w:rPr>
      </w:pPr>
    </w:p>
    <w:p w:rsidR="00222068" w:rsidRDefault="00222068">
      <w:pPr>
        <w:pStyle w:val="Textoindependiente"/>
        <w:rPr>
          <w:rFonts w:ascii="Times New Roman"/>
          <w:sz w:val="20"/>
        </w:rPr>
      </w:pPr>
    </w:p>
    <w:p w:rsidR="00222068" w:rsidRPr="00B5220E" w:rsidRDefault="008B4407">
      <w:pPr>
        <w:spacing w:before="157"/>
        <w:ind w:left="3023" w:right="3051"/>
        <w:jc w:val="center"/>
        <w:rPr>
          <w:rFonts w:ascii="Lucida Sans"/>
          <w:sz w:val="158"/>
          <w:lang w:val="es-ES"/>
        </w:rPr>
      </w:pPr>
      <w:r>
        <w:rPr>
          <w:noProof/>
        </w:rPr>
        <mc:AlternateContent>
          <mc:Choice Requires="wpg">
            <w:drawing>
              <wp:anchor distT="0" distB="0" distL="114300" distR="114300" simplePos="0" relativeHeight="251281408" behindDoc="1" locked="0" layoutInCell="1" allowOverlap="1">
                <wp:simplePos x="0" y="0"/>
                <wp:positionH relativeFrom="page">
                  <wp:posOffset>0</wp:posOffset>
                </wp:positionH>
                <wp:positionV relativeFrom="paragraph">
                  <wp:posOffset>-4386580</wp:posOffset>
                </wp:positionV>
                <wp:extent cx="13716000" cy="8383905"/>
                <wp:effectExtent l="0" t="0" r="0" b="0"/>
                <wp:wrapNone/>
                <wp:docPr id="80"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716000" cy="8383905"/>
                          <a:chOff x="0" y="-6908"/>
                          <a:chExt cx="21600" cy="13203"/>
                        </a:xfrm>
                      </wpg:grpSpPr>
                      <pic:pic xmlns:pic="http://schemas.openxmlformats.org/drawingml/2006/picture">
                        <pic:nvPicPr>
                          <pic:cNvPr id="81" name="Picture 9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6908"/>
                            <a:ext cx="21600" cy="13203"/>
                          </a:xfrm>
                          <a:prstGeom prst="rect">
                            <a:avLst/>
                          </a:prstGeom>
                          <a:noFill/>
                          <a:extLst>
                            <a:ext uri="{909E8E84-426E-40DD-AFC4-6F175D3DCCD1}">
                              <a14:hiddenFill xmlns:a14="http://schemas.microsoft.com/office/drawing/2010/main">
                                <a:solidFill>
                                  <a:srgbClr val="FFFFFF"/>
                                </a:solidFill>
                              </a14:hiddenFill>
                            </a:ext>
                          </a:extLst>
                        </pic:spPr>
                      </pic:pic>
                      <wps:wsp>
                        <wps:cNvPr id="82" name="Rectangle 95"/>
                        <wps:cNvSpPr>
                          <a:spLocks noChangeArrowheads="1"/>
                        </wps:cNvSpPr>
                        <wps:spPr bwMode="auto">
                          <a:xfrm>
                            <a:off x="2158" y="-764"/>
                            <a:ext cx="17291" cy="6065"/>
                          </a:xfrm>
                          <a:prstGeom prst="rect">
                            <a:avLst/>
                          </a:prstGeom>
                          <a:noFill/>
                          <a:ln w="254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3" name="Picture 9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1954"/>
                            <a:ext cx="2530" cy="3295"/>
                          </a:xfrm>
                          <a:prstGeom prst="rect">
                            <a:avLst/>
                          </a:prstGeom>
                          <a:noFill/>
                          <a:extLst>
                            <a:ext uri="{909E8E84-426E-40DD-AFC4-6F175D3DCCD1}">
                              <a14:hiddenFill xmlns:a14="http://schemas.microsoft.com/office/drawing/2010/main">
                                <a:solidFill>
                                  <a:srgbClr val="FFFFFF"/>
                                </a:solidFill>
                              </a14:hiddenFill>
                            </a:ext>
                          </a:extLst>
                        </pic:spPr>
                      </pic:pic>
                      <wps:wsp>
                        <wps:cNvPr id="84" name="Rectangle 93"/>
                        <wps:cNvSpPr>
                          <a:spLocks noChangeArrowheads="1"/>
                        </wps:cNvSpPr>
                        <wps:spPr bwMode="auto">
                          <a:xfrm>
                            <a:off x="8361" y="-4871"/>
                            <a:ext cx="4886" cy="27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 name="AutoShape 92"/>
                        <wps:cNvSpPr>
                          <a:spLocks/>
                        </wps:cNvSpPr>
                        <wps:spPr bwMode="auto">
                          <a:xfrm>
                            <a:off x="8528" y="-4687"/>
                            <a:ext cx="4345" cy="2407"/>
                          </a:xfrm>
                          <a:custGeom>
                            <a:avLst/>
                            <a:gdLst>
                              <a:gd name="T0" fmla="+- 0 10009 8529"/>
                              <a:gd name="T1" fmla="*/ T0 w 4345"/>
                              <a:gd name="T2" fmla="+- 0 -3020 -4686"/>
                              <a:gd name="T3" fmla="*/ -3020 h 2407"/>
                              <a:gd name="T4" fmla="+- 0 8529 8529"/>
                              <a:gd name="T5" fmla="*/ T4 w 4345"/>
                              <a:gd name="T6" fmla="+- 0 -3020 -4686"/>
                              <a:gd name="T7" fmla="*/ -3020 h 2407"/>
                              <a:gd name="T8" fmla="+- 0 8529 8529"/>
                              <a:gd name="T9" fmla="*/ T8 w 4345"/>
                              <a:gd name="T10" fmla="+- 0 -2280 -4686"/>
                              <a:gd name="T11" fmla="*/ -2280 h 2407"/>
                              <a:gd name="T12" fmla="+- 0 10009 8529"/>
                              <a:gd name="T13" fmla="*/ T12 w 4345"/>
                              <a:gd name="T14" fmla="+- 0 -2280 -4686"/>
                              <a:gd name="T15" fmla="*/ -2280 h 2407"/>
                              <a:gd name="T16" fmla="+- 0 10009 8529"/>
                              <a:gd name="T17" fmla="*/ T16 w 4345"/>
                              <a:gd name="T18" fmla="+- 0 -3020 -4686"/>
                              <a:gd name="T19" fmla="*/ -3020 h 2407"/>
                              <a:gd name="T20" fmla="+- 0 10932 8529"/>
                              <a:gd name="T21" fmla="*/ T20 w 4345"/>
                              <a:gd name="T22" fmla="+- 0 -4408 -4686"/>
                              <a:gd name="T23" fmla="*/ -4408 h 2407"/>
                              <a:gd name="T24" fmla="+- 0 10194 8529"/>
                              <a:gd name="T25" fmla="*/ T24 w 4345"/>
                              <a:gd name="T26" fmla="+- 0 -4408 -4686"/>
                              <a:gd name="T27" fmla="*/ -4408 h 2407"/>
                              <a:gd name="T28" fmla="+- 0 10194 8529"/>
                              <a:gd name="T29" fmla="*/ T28 w 4345"/>
                              <a:gd name="T30" fmla="+- 0 -3205 -4686"/>
                              <a:gd name="T31" fmla="*/ -3205 h 2407"/>
                              <a:gd name="T32" fmla="+- 0 10932 8529"/>
                              <a:gd name="T33" fmla="*/ T32 w 4345"/>
                              <a:gd name="T34" fmla="+- 0 -3205 -4686"/>
                              <a:gd name="T35" fmla="*/ -3205 h 2407"/>
                              <a:gd name="T36" fmla="+- 0 10932 8529"/>
                              <a:gd name="T37" fmla="*/ T36 w 4345"/>
                              <a:gd name="T38" fmla="+- 0 -4408 -4686"/>
                              <a:gd name="T39" fmla="*/ -4408 h 2407"/>
                              <a:gd name="T40" fmla="+- 0 12140 8529"/>
                              <a:gd name="T41" fmla="*/ T40 w 4345"/>
                              <a:gd name="T42" fmla="+- 0 -3484 -4686"/>
                              <a:gd name="T43" fmla="*/ -3484 h 2407"/>
                              <a:gd name="T44" fmla="+- 0 11121 8529"/>
                              <a:gd name="T45" fmla="*/ T44 w 4345"/>
                              <a:gd name="T46" fmla="+- 0 -3484 -4686"/>
                              <a:gd name="T47" fmla="*/ -3484 h 2407"/>
                              <a:gd name="T48" fmla="+- 0 11121 8529"/>
                              <a:gd name="T49" fmla="*/ T48 w 4345"/>
                              <a:gd name="T50" fmla="+- 0 -3205 -4686"/>
                              <a:gd name="T51" fmla="*/ -3205 h 2407"/>
                              <a:gd name="T52" fmla="+- 0 12140 8529"/>
                              <a:gd name="T53" fmla="*/ T52 w 4345"/>
                              <a:gd name="T54" fmla="+- 0 -3205 -4686"/>
                              <a:gd name="T55" fmla="*/ -3205 h 2407"/>
                              <a:gd name="T56" fmla="+- 0 12140 8529"/>
                              <a:gd name="T57" fmla="*/ T56 w 4345"/>
                              <a:gd name="T58" fmla="+- 0 -3484 -4686"/>
                              <a:gd name="T59" fmla="*/ -3484 h 2407"/>
                              <a:gd name="T60" fmla="+- 0 12874 8529"/>
                              <a:gd name="T61" fmla="*/ T60 w 4345"/>
                              <a:gd name="T62" fmla="+- 0 -4686 -4686"/>
                              <a:gd name="T63" fmla="*/ -4686 h 2407"/>
                              <a:gd name="T64" fmla="+- 0 10380 8529"/>
                              <a:gd name="T65" fmla="*/ T64 w 4345"/>
                              <a:gd name="T66" fmla="+- 0 -4686 -4686"/>
                              <a:gd name="T67" fmla="*/ -4686 h 2407"/>
                              <a:gd name="T68" fmla="+- 0 10380 8529"/>
                              <a:gd name="T69" fmla="*/ T68 w 4345"/>
                              <a:gd name="T70" fmla="+- 0 -4502 -4686"/>
                              <a:gd name="T71" fmla="*/ -4502 h 2407"/>
                              <a:gd name="T72" fmla="+- 0 12874 8529"/>
                              <a:gd name="T73" fmla="*/ T72 w 4345"/>
                              <a:gd name="T74" fmla="+- 0 -4502 -4686"/>
                              <a:gd name="T75" fmla="*/ -4502 h 2407"/>
                              <a:gd name="T76" fmla="+- 0 12874 8529"/>
                              <a:gd name="T77" fmla="*/ T76 w 4345"/>
                              <a:gd name="T78" fmla="+- 0 -4686 -4686"/>
                              <a:gd name="T79" fmla="*/ -4686 h 24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4345" h="2407">
                                <a:moveTo>
                                  <a:pt x="1480" y="1666"/>
                                </a:moveTo>
                                <a:lnTo>
                                  <a:pt x="0" y="1666"/>
                                </a:lnTo>
                                <a:lnTo>
                                  <a:pt x="0" y="2406"/>
                                </a:lnTo>
                                <a:lnTo>
                                  <a:pt x="1480" y="2406"/>
                                </a:lnTo>
                                <a:lnTo>
                                  <a:pt x="1480" y="1666"/>
                                </a:lnTo>
                                <a:moveTo>
                                  <a:pt x="2403" y="278"/>
                                </a:moveTo>
                                <a:lnTo>
                                  <a:pt x="1665" y="278"/>
                                </a:lnTo>
                                <a:lnTo>
                                  <a:pt x="1665" y="1481"/>
                                </a:lnTo>
                                <a:lnTo>
                                  <a:pt x="2403" y="1481"/>
                                </a:lnTo>
                                <a:lnTo>
                                  <a:pt x="2403" y="278"/>
                                </a:lnTo>
                                <a:moveTo>
                                  <a:pt x="3611" y="1202"/>
                                </a:moveTo>
                                <a:lnTo>
                                  <a:pt x="2592" y="1202"/>
                                </a:lnTo>
                                <a:lnTo>
                                  <a:pt x="2592" y="1481"/>
                                </a:lnTo>
                                <a:lnTo>
                                  <a:pt x="3611" y="1481"/>
                                </a:lnTo>
                                <a:lnTo>
                                  <a:pt x="3611" y="1202"/>
                                </a:lnTo>
                                <a:moveTo>
                                  <a:pt x="4345" y="0"/>
                                </a:moveTo>
                                <a:lnTo>
                                  <a:pt x="1851" y="0"/>
                                </a:lnTo>
                                <a:lnTo>
                                  <a:pt x="1851" y="184"/>
                                </a:lnTo>
                                <a:lnTo>
                                  <a:pt x="4345" y="184"/>
                                </a:lnTo>
                                <a:lnTo>
                                  <a:pt x="4345" y="0"/>
                                </a:lnTo>
                              </a:path>
                            </a:pathLst>
                          </a:custGeom>
                          <a:solidFill>
                            <a:srgbClr val="F9353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 name="Line 91"/>
                        <wps:cNvCnPr/>
                        <wps:spPr bwMode="auto">
                          <a:xfrm>
                            <a:off x="11165" y="-4317"/>
                            <a:ext cx="0" cy="742"/>
                          </a:xfrm>
                          <a:prstGeom prst="line">
                            <a:avLst/>
                          </a:prstGeom>
                          <a:noFill/>
                          <a:ln w="58699">
                            <a:solidFill>
                              <a:srgbClr val="F9353E"/>
                            </a:solidFill>
                            <a:round/>
                            <a:headEnd/>
                            <a:tailEnd/>
                          </a:ln>
                          <a:extLst>
                            <a:ext uri="{909E8E84-426E-40DD-AFC4-6F175D3DCCD1}">
                              <a14:hiddenFill xmlns:a14="http://schemas.microsoft.com/office/drawing/2010/main">
                                <a:noFill/>
                              </a14:hiddenFill>
                            </a:ext>
                          </a:extLst>
                        </wps:spPr>
                        <wps:bodyPr/>
                      </wps:wsp>
                      <wps:wsp>
                        <wps:cNvPr id="87" name="Line 90"/>
                        <wps:cNvCnPr/>
                        <wps:spPr bwMode="auto">
                          <a:xfrm>
                            <a:off x="11352" y="-4317"/>
                            <a:ext cx="0" cy="742"/>
                          </a:xfrm>
                          <a:prstGeom prst="line">
                            <a:avLst/>
                          </a:prstGeom>
                          <a:noFill/>
                          <a:ln w="57074">
                            <a:solidFill>
                              <a:srgbClr val="F9353E"/>
                            </a:solidFill>
                            <a:round/>
                            <a:headEnd/>
                            <a:tailEnd/>
                          </a:ln>
                          <a:extLst>
                            <a:ext uri="{909E8E84-426E-40DD-AFC4-6F175D3DCCD1}">
                              <a14:hiddenFill xmlns:a14="http://schemas.microsoft.com/office/drawing/2010/main">
                                <a:noFill/>
                              </a14:hiddenFill>
                            </a:ext>
                          </a:extLst>
                        </wps:spPr>
                        <wps:bodyPr/>
                      </wps:wsp>
                      <wps:wsp>
                        <wps:cNvPr id="88" name="AutoShape 89"/>
                        <wps:cNvSpPr>
                          <a:spLocks/>
                        </wps:cNvSpPr>
                        <wps:spPr bwMode="auto">
                          <a:xfrm>
                            <a:off x="11535" y="-4318"/>
                            <a:ext cx="557" cy="743"/>
                          </a:xfrm>
                          <a:custGeom>
                            <a:avLst/>
                            <a:gdLst>
                              <a:gd name="T0" fmla="+- 0 11536 11536"/>
                              <a:gd name="T1" fmla="*/ T0 w 557"/>
                              <a:gd name="T2" fmla="+- 0 -4317 -4317"/>
                              <a:gd name="T3" fmla="*/ -4317 h 743"/>
                              <a:gd name="T4" fmla="+- 0 11536 11536"/>
                              <a:gd name="T5" fmla="*/ T4 w 557"/>
                              <a:gd name="T6" fmla="+- 0 -3575 -4317"/>
                              <a:gd name="T7" fmla="*/ -3575 h 743"/>
                              <a:gd name="T8" fmla="+- 0 11723 11536"/>
                              <a:gd name="T9" fmla="*/ T8 w 557"/>
                              <a:gd name="T10" fmla="+- 0 -4317 -4317"/>
                              <a:gd name="T11" fmla="*/ -4317 h 743"/>
                              <a:gd name="T12" fmla="+- 0 11723 11536"/>
                              <a:gd name="T13" fmla="*/ T12 w 557"/>
                              <a:gd name="T14" fmla="+- 0 -3575 -4317"/>
                              <a:gd name="T15" fmla="*/ -3575 h 743"/>
                              <a:gd name="T16" fmla="+- 0 11909 11536"/>
                              <a:gd name="T17" fmla="*/ T16 w 557"/>
                              <a:gd name="T18" fmla="+- 0 -4317 -4317"/>
                              <a:gd name="T19" fmla="*/ -4317 h 743"/>
                              <a:gd name="T20" fmla="+- 0 11909 11536"/>
                              <a:gd name="T21" fmla="*/ T20 w 557"/>
                              <a:gd name="T22" fmla="+- 0 -3575 -4317"/>
                              <a:gd name="T23" fmla="*/ -3575 h 743"/>
                              <a:gd name="T24" fmla="+- 0 12092 11536"/>
                              <a:gd name="T25" fmla="*/ T24 w 557"/>
                              <a:gd name="T26" fmla="+- 0 -4317 -4317"/>
                              <a:gd name="T27" fmla="*/ -4317 h 743"/>
                              <a:gd name="T28" fmla="+- 0 12092 11536"/>
                              <a:gd name="T29" fmla="*/ T28 w 557"/>
                              <a:gd name="T30" fmla="+- 0 -3575 -4317"/>
                              <a:gd name="T31" fmla="*/ -3575 h 74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57" h="743">
                                <a:moveTo>
                                  <a:pt x="0" y="0"/>
                                </a:moveTo>
                                <a:lnTo>
                                  <a:pt x="0" y="742"/>
                                </a:lnTo>
                                <a:moveTo>
                                  <a:pt x="187" y="0"/>
                                </a:moveTo>
                                <a:lnTo>
                                  <a:pt x="187" y="742"/>
                                </a:lnTo>
                                <a:moveTo>
                                  <a:pt x="373" y="0"/>
                                </a:moveTo>
                                <a:lnTo>
                                  <a:pt x="373" y="742"/>
                                </a:lnTo>
                                <a:moveTo>
                                  <a:pt x="556" y="0"/>
                                </a:moveTo>
                                <a:lnTo>
                                  <a:pt x="556" y="742"/>
                                </a:lnTo>
                              </a:path>
                            </a:pathLst>
                          </a:custGeom>
                          <a:noFill/>
                          <a:ln w="59525">
                            <a:solidFill>
                              <a:srgbClr val="F9353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 name="Rectangle 88"/>
                        <wps:cNvSpPr>
                          <a:spLocks noChangeArrowheads="1"/>
                        </wps:cNvSpPr>
                        <wps:spPr bwMode="auto">
                          <a:xfrm>
                            <a:off x="12325" y="-4409"/>
                            <a:ext cx="740" cy="1203"/>
                          </a:xfrm>
                          <a:prstGeom prst="rect">
                            <a:avLst/>
                          </a:prstGeom>
                          <a:solidFill>
                            <a:srgbClr val="F9353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90" name="Picture 8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8527" y="-4687"/>
                            <a:ext cx="1481" cy="148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1" name="Picture 8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0194" y="-3021"/>
                            <a:ext cx="2874" cy="741"/>
                          </a:xfrm>
                          <a:prstGeom prst="rect">
                            <a:avLst/>
                          </a:prstGeom>
                          <a:noFill/>
                          <a:extLst>
                            <a:ext uri="{909E8E84-426E-40DD-AFC4-6F175D3DCCD1}">
                              <a14:hiddenFill xmlns:a14="http://schemas.microsoft.com/office/drawing/2010/main">
                                <a:solidFill>
                                  <a:srgbClr val="FFFFFF"/>
                                </a:solidFill>
                              </a14:hiddenFill>
                            </a:ext>
                          </a:extLst>
                        </pic:spPr>
                      </pic:pic>
                      <wps:wsp>
                        <wps:cNvPr id="92" name="AutoShape 85"/>
                        <wps:cNvSpPr>
                          <a:spLocks/>
                        </wps:cNvSpPr>
                        <wps:spPr bwMode="auto">
                          <a:xfrm>
                            <a:off x="8603" y="-2834"/>
                            <a:ext cx="1151" cy="171"/>
                          </a:xfrm>
                          <a:custGeom>
                            <a:avLst/>
                            <a:gdLst>
                              <a:gd name="T0" fmla="+- 0 8676 8604"/>
                              <a:gd name="T1" fmla="*/ T0 w 1151"/>
                              <a:gd name="T2" fmla="+- 0 -2725 -2833"/>
                              <a:gd name="T3" fmla="*/ -2725 h 171"/>
                              <a:gd name="T4" fmla="+- 0 8655 8604"/>
                              <a:gd name="T5" fmla="*/ T4 w 1151"/>
                              <a:gd name="T6" fmla="+- 0 -2733 -2833"/>
                              <a:gd name="T7" fmla="*/ -2733 h 171"/>
                              <a:gd name="T8" fmla="+- 0 8679 8604"/>
                              <a:gd name="T9" fmla="*/ T8 w 1151"/>
                              <a:gd name="T10" fmla="+- 0 -2762 -2833"/>
                              <a:gd name="T11" fmla="*/ -2762 h 171"/>
                              <a:gd name="T12" fmla="+- 0 8663 8604"/>
                              <a:gd name="T13" fmla="*/ T12 w 1151"/>
                              <a:gd name="T14" fmla="+- 0 -2792 -2833"/>
                              <a:gd name="T15" fmla="*/ -2792 h 171"/>
                              <a:gd name="T16" fmla="+- 0 8656 8604"/>
                              <a:gd name="T17" fmla="*/ T16 w 1151"/>
                              <a:gd name="T18" fmla="+- 0 -2739 -2833"/>
                              <a:gd name="T19" fmla="*/ -2739 h 171"/>
                              <a:gd name="T20" fmla="+- 0 8662 8604"/>
                              <a:gd name="T21" fmla="*/ T20 w 1151"/>
                              <a:gd name="T22" fmla="+- 0 -2770 -2833"/>
                              <a:gd name="T23" fmla="*/ -2770 h 171"/>
                              <a:gd name="T24" fmla="+- 0 8604 8604"/>
                              <a:gd name="T25" fmla="*/ T24 w 1151"/>
                              <a:gd name="T26" fmla="+- 0 -2666 -2833"/>
                              <a:gd name="T27" fmla="*/ -2666 h 171"/>
                              <a:gd name="T28" fmla="+- 0 8658 8604"/>
                              <a:gd name="T29" fmla="*/ T28 w 1151"/>
                              <a:gd name="T30" fmla="+- 0 -2724 -2833"/>
                              <a:gd name="T31" fmla="*/ -2724 h 171"/>
                              <a:gd name="T32" fmla="+- 0 8661 8604"/>
                              <a:gd name="T33" fmla="*/ T32 w 1151"/>
                              <a:gd name="T34" fmla="+- 0 -2674 -2833"/>
                              <a:gd name="T35" fmla="*/ -2674 h 171"/>
                              <a:gd name="T36" fmla="+- 0 8782 8604"/>
                              <a:gd name="T37" fmla="*/ T36 w 1151"/>
                              <a:gd name="T38" fmla="+- 0 -2680 -2833"/>
                              <a:gd name="T39" fmla="*/ -2680 h 171"/>
                              <a:gd name="T40" fmla="+- 0 8782 8604"/>
                              <a:gd name="T41" fmla="*/ T40 w 1151"/>
                              <a:gd name="T42" fmla="+- 0 -2739 -2833"/>
                              <a:gd name="T43" fmla="*/ -2739 h 171"/>
                              <a:gd name="T44" fmla="+- 0 8766 8604"/>
                              <a:gd name="T45" fmla="*/ T44 w 1151"/>
                              <a:gd name="T46" fmla="+- 0 -2795 -2833"/>
                              <a:gd name="T47" fmla="*/ -2795 h 171"/>
                              <a:gd name="T48" fmla="+- 0 8994 8604"/>
                              <a:gd name="T49" fmla="*/ T48 w 1151"/>
                              <a:gd name="T50" fmla="+- 0 -2758 -2833"/>
                              <a:gd name="T51" fmla="*/ -2758 h 171"/>
                              <a:gd name="T52" fmla="+- 0 8978 8604"/>
                              <a:gd name="T53" fmla="*/ T52 w 1151"/>
                              <a:gd name="T54" fmla="+- 0 -2790 -2833"/>
                              <a:gd name="T55" fmla="*/ -2790 h 171"/>
                              <a:gd name="T56" fmla="+- 0 8937 8604"/>
                              <a:gd name="T57" fmla="*/ T56 w 1151"/>
                              <a:gd name="T58" fmla="+- 0 -2737 -2833"/>
                              <a:gd name="T59" fmla="*/ -2737 h 171"/>
                              <a:gd name="T60" fmla="+- 0 8978 8604"/>
                              <a:gd name="T61" fmla="*/ T60 w 1151"/>
                              <a:gd name="T62" fmla="+- 0 -2790 -2833"/>
                              <a:gd name="T63" fmla="*/ -2790 h 171"/>
                              <a:gd name="T64" fmla="+- 0 8920 8604"/>
                              <a:gd name="T65" fmla="*/ T64 w 1151"/>
                              <a:gd name="T66" fmla="+- 0 -2666 -2833"/>
                              <a:gd name="T67" fmla="*/ -2666 h 171"/>
                              <a:gd name="T68" fmla="+- 0 8970 8604"/>
                              <a:gd name="T69" fmla="*/ T68 w 1151"/>
                              <a:gd name="T70" fmla="+- 0 -2724 -2833"/>
                              <a:gd name="T71" fmla="*/ -2724 h 171"/>
                              <a:gd name="T72" fmla="+- 0 8994 8604"/>
                              <a:gd name="T73" fmla="*/ T72 w 1151"/>
                              <a:gd name="T74" fmla="+- 0 -2758 -2833"/>
                              <a:gd name="T75" fmla="*/ -2758 h 171"/>
                              <a:gd name="T76" fmla="+- 0 9118 8604"/>
                              <a:gd name="T77" fmla="*/ T76 w 1151"/>
                              <a:gd name="T78" fmla="+- 0 -2808 -2833"/>
                              <a:gd name="T79" fmla="*/ -2808 h 171"/>
                              <a:gd name="T80" fmla="+- 0 9144 8604"/>
                              <a:gd name="T81" fmla="*/ T80 w 1151"/>
                              <a:gd name="T82" fmla="+- 0 -2712 -2833"/>
                              <a:gd name="T83" fmla="*/ -2712 h 171"/>
                              <a:gd name="T84" fmla="+- 0 9120 8604"/>
                              <a:gd name="T85" fmla="*/ T84 w 1151"/>
                              <a:gd name="T86" fmla="+- 0 -2677 -2833"/>
                              <a:gd name="T87" fmla="*/ -2677 h 171"/>
                              <a:gd name="T88" fmla="+- 0 9096 8604"/>
                              <a:gd name="T89" fmla="*/ T88 w 1151"/>
                              <a:gd name="T90" fmla="+- 0 -2712 -2833"/>
                              <a:gd name="T91" fmla="*/ -2712 h 171"/>
                              <a:gd name="T92" fmla="+- 0 9082 8604"/>
                              <a:gd name="T93" fmla="*/ T92 w 1151"/>
                              <a:gd name="T94" fmla="+- 0 -2690 -2833"/>
                              <a:gd name="T95" fmla="*/ -2690 h 171"/>
                              <a:gd name="T96" fmla="+- 0 9138 8604"/>
                              <a:gd name="T97" fmla="*/ T96 w 1151"/>
                              <a:gd name="T98" fmla="+- 0 -2666 -2833"/>
                              <a:gd name="T99" fmla="*/ -2666 h 171"/>
                              <a:gd name="T100" fmla="+- 0 9161 8604"/>
                              <a:gd name="T101" fmla="*/ T100 w 1151"/>
                              <a:gd name="T102" fmla="+- 0 -2712 -2833"/>
                              <a:gd name="T103" fmla="*/ -2712 h 171"/>
                              <a:gd name="T104" fmla="+- 0 9328 8604"/>
                              <a:gd name="T105" fmla="*/ T104 w 1151"/>
                              <a:gd name="T106" fmla="+- 0 -2723 -2833"/>
                              <a:gd name="T107" fmla="*/ -2723 h 171"/>
                              <a:gd name="T108" fmla="+- 0 9317 8604"/>
                              <a:gd name="T109" fmla="*/ T108 w 1151"/>
                              <a:gd name="T110" fmla="+- 0 -2722 -2833"/>
                              <a:gd name="T111" fmla="*/ -2722 h 171"/>
                              <a:gd name="T112" fmla="+- 0 9270 8604"/>
                              <a:gd name="T113" fmla="*/ T112 w 1151"/>
                              <a:gd name="T114" fmla="+- 0 -2726 -2833"/>
                              <a:gd name="T115" fmla="*/ -2726 h 171"/>
                              <a:gd name="T116" fmla="+- 0 9308 8604"/>
                              <a:gd name="T117" fmla="*/ T116 w 1151"/>
                              <a:gd name="T118" fmla="+- 0 -2733 -2833"/>
                              <a:gd name="T119" fmla="*/ -2733 h 171"/>
                              <a:gd name="T120" fmla="+- 0 9330 8604"/>
                              <a:gd name="T121" fmla="*/ T120 w 1151"/>
                              <a:gd name="T122" fmla="+- 0 -2748 -2833"/>
                              <a:gd name="T123" fmla="*/ -2748 h 171"/>
                              <a:gd name="T124" fmla="+- 0 9325 8604"/>
                              <a:gd name="T125" fmla="*/ T124 w 1151"/>
                              <a:gd name="T126" fmla="+- 0 -2781 -2833"/>
                              <a:gd name="T127" fmla="*/ -2781 h 171"/>
                              <a:gd name="T128" fmla="+- 0 9313 8604"/>
                              <a:gd name="T129" fmla="*/ T128 w 1151"/>
                              <a:gd name="T130" fmla="+- 0 -2772 -2833"/>
                              <a:gd name="T131" fmla="*/ -2772 h 171"/>
                              <a:gd name="T132" fmla="+- 0 9270 8604"/>
                              <a:gd name="T133" fmla="*/ T132 w 1151"/>
                              <a:gd name="T134" fmla="+- 0 -2740 -2833"/>
                              <a:gd name="T135" fmla="*/ -2740 h 171"/>
                              <a:gd name="T136" fmla="+- 0 9313 8604"/>
                              <a:gd name="T137" fmla="*/ T136 w 1151"/>
                              <a:gd name="T138" fmla="+- 0 -2795 -2833"/>
                              <a:gd name="T139" fmla="*/ -2795 h 171"/>
                              <a:gd name="T140" fmla="+- 0 9308 8604"/>
                              <a:gd name="T141" fmla="*/ T140 w 1151"/>
                              <a:gd name="T142" fmla="+- 0 -2667 -2833"/>
                              <a:gd name="T143" fmla="*/ -2667 h 171"/>
                              <a:gd name="T144" fmla="+- 0 9334 8604"/>
                              <a:gd name="T145" fmla="*/ T144 w 1151"/>
                              <a:gd name="T146" fmla="+- 0 -2702 -2833"/>
                              <a:gd name="T147" fmla="*/ -2702 h 171"/>
                              <a:gd name="T148" fmla="+- 0 9424 8604"/>
                              <a:gd name="T149" fmla="*/ T148 w 1151"/>
                              <a:gd name="T150" fmla="+- 0 -2795 -2833"/>
                              <a:gd name="T151" fmla="*/ -2795 h 171"/>
                              <a:gd name="T152" fmla="+- 0 9585 8604"/>
                              <a:gd name="T153" fmla="*/ T152 w 1151"/>
                              <a:gd name="T154" fmla="+- 0 -2795 -2833"/>
                              <a:gd name="T155" fmla="*/ -2795 h 171"/>
                              <a:gd name="T156" fmla="+- 0 9585 8604"/>
                              <a:gd name="T157" fmla="*/ T156 w 1151"/>
                              <a:gd name="T158" fmla="+- 0 -2795 -2833"/>
                              <a:gd name="T159" fmla="*/ -2795 h 171"/>
                              <a:gd name="T160" fmla="+- 0 9722 8604"/>
                              <a:gd name="T161" fmla="*/ T160 w 1151"/>
                              <a:gd name="T162" fmla="+- 0 -2677 -2833"/>
                              <a:gd name="T163" fmla="*/ -2677 h 171"/>
                              <a:gd name="T164" fmla="+- 0 9696 8604"/>
                              <a:gd name="T165" fmla="*/ T164 w 1151"/>
                              <a:gd name="T166" fmla="+- 0 -2693 -2833"/>
                              <a:gd name="T167" fmla="*/ -2693 h 171"/>
                              <a:gd name="T168" fmla="+- 0 9698 8604"/>
                              <a:gd name="T169" fmla="*/ T168 w 1151"/>
                              <a:gd name="T170" fmla="+- 0 -2773 -2833"/>
                              <a:gd name="T171" fmla="*/ -2773 h 171"/>
                              <a:gd name="T172" fmla="+- 0 9728 8604"/>
                              <a:gd name="T173" fmla="*/ T172 w 1151"/>
                              <a:gd name="T174" fmla="+- 0 -2782 -2833"/>
                              <a:gd name="T175" fmla="*/ -2782 h 171"/>
                              <a:gd name="T176" fmla="+- 0 9753 8604"/>
                              <a:gd name="T177" fmla="*/ T176 w 1151"/>
                              <a:gd name="T178" fmla="+- 0 -2759 -2833"/>
                              <a:gd name="T179" fmla="*/ -2759 h 171"/>
                              <a:gd name="T180" fmla="+- 0 9735 8604"/>
                              <a:gd name="T181" fmla="*/ T180 w 1151"/>
                              <a:gd name="T182" fmla="+- 0 -2795 -2833"/>
                              <a:gd name="T183" fmla="*/ -2795 h 171"/>
                              <a:gd name="T184" fmla="+- 0 9680 8604"/>
                              <a:gd name="T185" fmla="*/ T184 w 1151"/>
                              <a:gd name="T186" fmla="+- 0 -2773 -2833"/>
                              <a:gd name="T187" fmla="*/ -2773 h 171"/>
                              <a:gd name="T188" fmla="+- 0 9692 8604"/>
                              <a:gd name="T189" fmla="*/ T188 w 1151"/>
                              <a:gd name="T190" fmla="+- 0 -2670 -2833"/>
                              <a:gd name="T191" fmla="*/ -2670 h 171"/>
                              <a:gd name="T192" fmla="+- 0 9740 8604"/>
                              <a:gd name="T193" fmla="*/ T192 w 1151"/>
                              <a:gd name="T194" fmla="+- 0 -2668 -2833"/>
                              <a:gd name="T195" fmla="*/ -2668 h 1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151" h="171">
                                <a:moveTo>
                                  <a:pt x="77" y="167"/>
                                </a:moveTo>
                                <a:lnTo>
                                  <a:pt x="74" y="159"/>
                                </a:lnTo>
                                <a:lnTo>
                                  <a:pt x="73" y="139"/>
                                </a:lnTo>
                                <a:lnTo>
                                  <a:pt x="72" y="108"/>
                                </a:lnTo>
                                <a:lnTo>
                                  <a:pt x="66" y="103"/>
                                </a:lnTo>
                                <a:lnTo>
                                  <a:pt x="51" y="100"/>
                                </a:lnTo>
                                <a:lnTo>
                                  <a:pt x="67" y="97"/>
                                </a:lnTo>
                                <a:lnTo>
                                  <a:pt x="69" y="94"/>
                                </a:lnTo>
                                <a:lnTo>
                                  <a:pt x="75" y="86"/>
                                </a:lnTo>
                                <a:lnTo>
                                  <a:pt x="75" y="71"/>
                                </a:lnTo>
                                <a:lnTo>
                                  <a:pt x="73" y="59"/>
                                </a:lnTo>
                                <a:lnTo>
                                  <a:pt x="70" y="53"/>
                                </a:lnTo>
                                <a:lnTo>
                                  <a:pt x="68" y="48"/>
                                </a:lnTo>
                                <a:lnTo>
                                  <a:pt x="59" y="41"/>
                                </a:lnTo>
                                <a:lnTo>
                                  <a:pt x="58" y="41"/>
                                </a:lnTo>
                                <a:lnTo>
                                  <a:pt x="58" y="63"/>
                                </a:lnTo>
                                <a:lnTo>
                                  <a:pt x="58" y="84"/>
                                </a:lnTo>
                                <a:lnTo>
                                  <a:pt x="52" y="94"/>
                                </a:lnTo>
                                <a:lnTo>
                                  <a:pt x="16" y="94"/>
                                </a:lnTo>
                                <a:lnTo>
                                  <a:pt x="16" y="53"/>
                                </a:lnTo>
                                <a:lnTo>
                                  <a:pt x="54" y="53"/>
                                </a:lnTo>
                                <a:lnTo>
                                  <a:pt x="58" y="63"/>
                                </a:lnTo>
                                <a:lnTo>
                                  <a:pt x="58" y="41"/>
                                </a:lnTo>
                                <a:lnTo>
                                  <a:pt x="44" y="38"/>
                                </a:lnTo>
                                <a:lnTo>
                                  <a:pt x="0" y="38"/>
                                </a:lnTo>
                                <a:lnTo>
                                  <a:pt x="0" y="167"/>
                                </a:lnTo>
                                <a:lnTo>
                                  <a:pt x="16" y="167"/>
                                </a:lnTo>
                                <a:lnTo>
                                  <a:pt x="16" y="108"/>
                                </a:lnTo>
                                <a:lnTo>
                                  <a:pt x="41" y="108"/>
                                </a:lnTo>
                                <a:lnTo>
                                  <a:pt x="54" y="109"/>
                                </a:lnTo>
                                <a:lnTo>
                                  <a:pt x="55" y="125"/>
                                </a:lnTo>
                                <a:lnTo>
                                  <a:pt x="56" y="139"/>
                                </a:lnTo>
                                <a:lnTo>
                                  <a:pt x="56" y="149"/>
                                </a:lnTo>
                                <a:lnTo>
                                  <a:pt x="57" y="159"/>
                                </a:lnTo>
                                <a:lnTo>
                                  <a:pt x="60" y="167"/>
                                </a:lnTo>
                                <a:lnTo>
                                  <a:pt x="77" y="167"/>
                                </a:lnTo>
                                <a:moveTo>
                                  <a:pt x="230" y="153"/>
                                </a:moveTo>
                                <a:lnTo>
                                  <a:pt x="178" y="153"/>
                                </a:lnTo>
                                <a:lnTo>
                                  <a:pt x="178" y="108"/>
                                </a:lnTo>
                                <a:lnTo>
                                  <a:pt x="225" y="108"/>
                                </a:lnTo>
                                <a:lnTo>
                                  <a:pt x="225" y="94"/>
                                </a:lnTo>
                                <a:lnTo>
                                  <a:pt x="178" y="94"/>
                                </a:lnTo>
                                <a:lnTo>
                                  <a:pt x="178" y="53"/>
                                </a:lnTo>
                                <a:lnTo>
                                  <a:pt x="229" y="53"/>
                                </a:lnTo>
                                <a:lnTo>
                                  <a:pt x="229" y="38"/>
                                </a:lnTo>
                                <a:lnTo>
                                  <a:pt x="162" y="38"/>
                                </a:lnTo>
                                <a:lnTo>
                                  <a:pt x="162" y="167"/>
                                </a:lnTo>
                                <a:lnTo>
                                  <a:pt x="230" y="167"/>
                                </a:lnTo>
                                <a:lnTo>
                                  <a:pt x="230" y="153"/>
                                </a:lnTo>
                                <a:moveTo>
                                  <a:pt x="390" y="75"/>
                                </a:moveTo>
                                <a:lnTo>
                                  <a:pt x="387" y="57"/>
                                </a:lnTo>
                                <a:lnTo>
                                  <a:pt x="384" y="53"/>
                                </a:lnTo>
                                <a:lnTo>
                                  <a:pt x="379" y="45"/>
                                </a:lnTo>
                                <a:lnTo>
                                  <a:pt x="374" y="43"/>
                                </a:lnTo>
                                <a:lnTo>
                                  <a:pt x="374" y="55"/>
                                </a:lnTo>
                                <a:lnTo>
                                  <a:pt x="374" y="94"/>
                                </a:lnTo>
                                <a:lnTo>
                                  <a:pt x="358" y="96"/>
                                </a:lnTo>
                                <a:lnTo>
                                  <a:pt x="333" y="96"/>
                                </a:lnTo>
                                <a:lnTo>
                                  <a:pt x="333" y="53"/>
                                </a:lnTo>
                                <a:lnTo>
                                  <a:pt x="359" y="53"/>
                                </a:lnTo>
                                <a:lnTo>
                                  <a:pt x="374" y="55"/>
                                </a:lnTo>
                                <a:lnTo>
                                  <a:pt x="374" y="43"/>
                                </a:lnTo>
                                <a:lnTo>
                                  <a:pt x="367" y="40"/>
                                </a:lnTo>
                                <a:lnTo>
                                  <a:pt x="355" y="38"/>
                                </a:lnTo>
                                <a:lnTo>
                                  <a:pt x="316" y="38"/>
                                </a:lnTo>
                                <a:lnTo>
                                  <a:pt x="316" y="167"/>
                                </a:lnTo>
                                <a:lnTo>
                                  <a:pt x="333" y="167"/>
                                </a:lnTo>
                                <a:lnTo>
                                  <a:pt x="333" y="111"/>
                                </a:lnTo>
                                <a:lnTo>
                                  <a:pt x="354" y="111"/>
                                </a:lnTo>
                                <a:lnTo>
                                  <a:pt x="366" y="109"/>
                                </a:lnTo>
                                <a:lnTo>
                                  <a:pt x="377" y="104"/>
                                </a:lnTo>
                                <a:lnTo>
                                  <a:pt x="384" y="96"/>
                                </a:lnTo>
                                <a:lnTo>
                                  <a:pt x="387" y="93"/>
                                </a:lnTo>
                                <a:lnTo>
                                  <a:pt x="390" y="75"/>
                                </a:lnTo>
                                <a:moveTo>
                                  <a:pt x="538" y="0"/>
                                </a:moveTo>
                                <a:lnTo>
                                  <a:pt x="518" y="0"/>
                                </a:lnTo>
                                <a:lnTo>
                                  <a:pt x="502" y="25"/>
                                </a:lnTo>
                                <a:lnTo>
                                  <a:pt x="514" y="25"/>
                                </a:lnTo>
                                <a:lnTo>
                                  <a:pt x="538" y="0"/>
                                </a:lnTo>
                                <a:moveTo>
                                  <a:pt x="557" y="38"/>
                                </a:moveTo>
                                <a:lnTo>
                                  <a:pt x="540" y="38"/>
                                </a:lnTo>
                                <a:lnTo>
                                  <a:pt x="540" y="121"/>
                                </a:lnTo>
                                <a:lnTo>
                                  <a:pt x="539" y="138"/>
                                </a:lnTo>
                                <a:lnTo>
                                  <a:pt x="534" y="149"/>
                                </a:lnTo>
                                <a:lnTo>
                                  <a:pt x="527" y="155"/>
                                </a:lnTo>
                                <a:lnTo>
                                  <a:pt x="516" y="156"/>
                                </a:lnTo>
                                <a:lnTo>
                                  <a:pt x="506" y="155"/>
                                </a:lnTo>
                                <a:lnTo>
                                  <a:pt x="498" y="149"/>
                                </a:lnTo>
                                <a:lnTo>
                                  <a:pt x="494" y="138"/>
                                </a:lnTo>
                                <a:lnTo>
                                  <a:pt x="492" y="121"/>
                                </a:lnTo>
                                <a:lnTo>
                                  <a:pt x="492" y="38"/>
                                </a:lnTo>
                                <a:lnTo>
                                  <a:pt x="476" y="38"/>
                                </a:lnTo>
                                <a:lnTo>
                                  <a:pt x="476" y="121"/>
                                </a:lnTo>
                                <a:lnTo>
                                  <a:pt x="478" y="143"/>
                                </a:lnTo>
                                <a:lnTo>
                                  <a:pt x="486" y="159"/>
                                </a:lnTo>
                                <a:lnTo>
                                  <a:pt x="498" y="167"/>
                                </a:lnTo>
                                <a:lnTo>
                                  <a:pt x="516" y="170"/>
                                </a:lnTo>
                                <a:lnTo>
                                  <a:pt x="534" y="167"/>
                                </a:lnTo>
                                <a:lnTo>
                                  <a:pt x="547" y="159"/>
                                </a:lnTo>
                                <a:lnTo>
                                  <a:pt x="548" y="156"/>
                                </a:lnTo>
                                <a:lnTo>
                                  <a:pt x="554" y="143"/>
                                </a:lnTo>
                                <a:lnTo>
                                  <a:pt x="557" y="121"/>
                                </a:lnTo>
                                <a:lnTo>
                                  <a:pt x="557" y="38"/>
                                </a:lnTo>
                                <a:moveTo>
                                  <a:pt x="730" y="131"/>
                                </a:moveTo>
                                <a:lnTo>
                                  <a:pt x="729" y="119"/>
                                </a:lnTo>
                                <a:lnTo>
                                  <a:pt x="724" y="110"/>
                                </a:lnTo>
                                <a:lnTo>
                                  <a:pt x="720" y="107"/>
                                </a:lnTo>
                                <a:lnTo>
                                  <a:pt x="716" y="103"/>
                                </a:lnTo>
                                <a:lnTo>
                                  <a:pt x="713" y="103"/>
                                </a:lnTo>
                                <a:lnTo>
                                  <a:pt x="713" y="111"/>
                                </a:lnTo>
                                <a:lnTo>
                                  <a:pt x="713" y="141"/>
                                </a:lnTo>
                                <a:lnTo>
                                  <a:pt x="707" y="153"/>
                                </a:lnTo>
                                <a:lnTo>
                                  <a:pt x="666" y="153"/>
                                </a:lnTo>
                                <a:lnTo>
                                  <a:pt x="666" y="107"/>
                                </a:lnTo>
                                <a:lnTo>
                                  <a:pt x="701" y="107"/>
                                </a:lnTo>
                                <a:lnTo>
                                  <a:pt x="713" y="111"/>
                                </a:lnTo>
                                <a:lnTo>
                                  <a:pt x="713" y="103"/>
                                </a:lnTo>
                                <a:lnTo>
                                  <a:pt x="704" y="100"/>
                                </a:lnTo>
                                <a:lnTo>
                                  <a:pt x="704" y="99"/>
                                </a:lnTo>
                                <a:lnTo>
                                  <a:pt x="720" y="96"/>
                                </a:lnTo>
                                <a:lnTo>
                                  <a:pt x="722" y="93"/>
                                </a:lnTo>
                                <a:lnTo>
                                  <a:pt x="726" y="85"/>
                                </a:lnTo>
                                <a:lnTo>
                                  <a:pt x="726" y="66"/>
                                </a:lnTo>
                                <a:lnTo>
                                  <a:pt x="725" y="59"/>
                                </a:lnTo>
                                <a:lnTo>
                                  <a:pt x="721" y="53"/>
                                </a:lnTo>
                                <a:lnTo>
                                  <a:pt x="721" y="52"/>
                                </a:lnTo>
                                <a:lnTo>
                                  <a:pt x="716" y="44"/>
                                </a:lnTo>
                                <a:lnTo>
                                  <a:pt x="710" y="38"/>
                                </a:lnTo>
                                <a:lnTo>
                                  <a:pt x="709" y="38"/>
                                </a:lnTo>
                                <a:lnTo>
                                  <a:pt x="709" y="61"/>
                                </a:lnTo>
                                <a:lnTo>
                                  <a:pt x="709" y="85"/>
                                </a:lnTo>
                                <a:lnTo>
                                  <a:pt x="703" y="93"/>
                                </a:lnTo>
                                <a:lnTo>
                                  <a:pt x="690" y="93"/>
                                </a:lnTo>
                                <a:lnTo>
                                  <a:pt x="666" y="93"/>
                                </a:lnTo>
                                <a:lnTo>
                                  <a:pt x="666" y="53"/>
                                </a:lnTo>
                                <a:lnTo>
                                  <a:pt x="703" y="53"/>
                                </a:lnTo>
                                <a:lnTo>
                                  <a:pt x="709" y="61"/>
                                </a:lnTo>
                                <a:lnTo>
                                  <a:pt x="709" y="38"/>
                                </a:lnTo>
                                <a:lnTo>
                                  <a:pt x="650" y="38"/>
                                </a:lnTo>
                                <a:lnTo>
                                  <a:pt x="650" y="167"/>
                                </a:lnTo>
                                <a:lnTo>
                                  <a:pt x="691" y="167"/>
                                </a:lnTo>
                                <a:lnTo>
                                  <a:pt x="704" y="166"/>
                                </a:lnTo>
                                <a:lnTo>
                                  <a:pt x="716" y="162"/>
                                </a:lnTo>
                                <a:lnTo>
                                  <a:pt x="724" y="153"/>
                                </a:lnTo>
                                <a:lnTo>
                                  <a:pt x="726" y="151"/>
                                </a:lnTo>
                                <a:lnTo>
                                  <a:pt x="730" y="131"/>
                                </a:lnTo>
                                <a:moveTo>
                                  <a:pt x="884" y="153"/>
                                </a:moveTo>
                                <a:lnTo>
                                  <a:pt x="837" y="153"/>
                                </a:lnTo>
                                <a:lnTo>
                                  <a:pt x="837" y="38"/>
                                </a:lnTo>
                                <a:lnTo>
                                  <a:pt x="820" y="38"/>
                                </a:lnTo>
                                <a:lnTo>
                                  <a:pt x="820" y="167"/>
                                </a:lnTo>
                                <a:lnTo>
                                  <a:pt x="884" y="167"/>
                                </a:lnTo>
                                <a:lnTo>
                                  <a:pt x="884" y="153"/>
                                </a:lnTo>
                                <a:moveTo>
                                  <a:pt x="981" y="38"/>
                                </a:moveTo>
                                <a:lnTo>
                                  <a:pt x="964" y="38"/>
                                </a:lnTo>
                                <a:lnTo>
                                  <a:pt x="964" y="167"/>
                                </a:lnTo>
                                <a:lnTo>
                                  <a:pt x="981" y="167"/>
                                </a:lnTo>
                                <a:lnTo>
                                  <a:pt x="981" y="38"/>
                                </a:lnTo>
                                <a:moveTo>
                                  <a:pt x="1151" y="129"/>
                                </a:moveTo>
                                <a:lnTo>
                                  <a:pt x="1134" y="129"/>
                                </a:lnTo>
                                <a:lnTo>
                                  <a:pt x="1133" y="155"/>
                                </a:lnTo>
                                <a:lnTo>
                                  <a:pt x="1118" y="156"/>
                                </a:lnTo>
                                <a:lnTo>
                                  <a:pt x="1113" y="156"/>
                                </a:lnTo>
                                <a:lnTo>
                                  <a:pt x="1104" y="155"/>
                                </a:lnTo>
                                <a:lnTo>
                                  <a:pt x="1097" y="150"/>
                                </a:lnTo>
                                <a:lnTo>
                                  <a:pt x="1092" y="140"/>
                                </a:lnTo>
                                <a:lnTo>
                                  <a:pt x="1090" y="121"/>
                                </a:lnTo>
                                <a:lnTo>
                                  <a:pt x="1090" y="64"/>
                                </a:lnTo>
                                <a:lnTo>
                                  <a:pt x="1093" y="61"/>
                                </a:lnTo>
                                <a:lnTo>
                                  <a:pt x="1094" y="60"/>
                                </a:lnTo>
                                <a:lnTo>
                                  <a:pt x="1094" y="58"/>
                                </a:lnTo>
                                <a:lnTo>
                                  <a:pt x="1100" y="50"/>
                                </a:lnTo>
                                <a:lnTo>
                                  <a:pt x="1117" y="50"/>
                                </a:lnTo>
                                <a:lnTo>
                                  <a:pt x="1124" y="51"/>
                                </a:lnTo>
                                <a:lnTo>
                                  <a:pt x="1131" y="59"/>
                                </a:lnTo>
                                <a:lnTo>
                                  <a:pt x="1132" y="64"/>
                                </a:lnTo>
                                <a:lnTo>
                                  <a:pt x="1132" y="74"/>
                                </a:lnTo>
                                <a:lnTo>
                                  <a:pt x="1149" y="74"/>
                                </a:lnTo>
                                <a:lnTo>
                                  <a:pt x="1148" y="57"/>
                                </a:lnTo>
                                <a:lnTo>
                                  <a:pt x="1144" y="50"/>
                                </a:lnTo>
                                <a:lnTo>
                                  <a:pt x="1142" y="45"/>
                                </a:lnTo>
                                <a:lnTo>
                                  <a:pt x="1131" y="38"/>
                                </a:lnTo>
                                <a:lnTo>
                                  <a:pt x="1115" y="36"/>
                                </a:lnTo>
                                <a:lnTo>
                                  <a:pt x="1098" y="38"/>
                                </a:lnTo>
                                <a:lnTo>
                                  <a:pt x="1085" y="45"/>
                                </a:lnTo>
                                <a:lnTo>
                                  <a:pt x="1076" y="60"/>
                                </a:lnTo>
                                <a:lnTo>
                                  <a:pt x="1073" y="83"/>
                                </a:lnTo>
                                <a:lnTo>
                                  <a:pt x="1073" y="119"/>
                                </a:lnTo>
                                <a:lnTo>
                                  <a:pt x="1077" y="148"/>
                                </a:lnTo>
                                <a:lnTo>
                                  <a:pt x="1088" y="163"/>
                                </a:lnTo>
                                <a:lnTo>
                                  <a:pt x="1101" y="169"/>
                                </a:lnTo>
                                <a:lnTo>
                                  <a:pt x="1114" y="170"/>
                                </a:lnTo>
                                <a:lnTo>
                                  <a:pt x="1123" y="169"/>
                                </a:lnTo>
                                <a:lnTo>
                                  <a:pt x="1136" y="165"/>
                                </a:lnTo>
                                <a:lnTo>
                                  <a:pt x="1143" y="156"/>
                                </a:lnTo>
                                <a:lnTo>
                                  <a:pt x="1146" y="153"/>
                                </a:lnTo>
                                <a:lnTo>
                                  <a:pt x="1151" y="129"/>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3" name="Picture 8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9829" y="-2795"/>
                            <a:ext cx="104" cy="130"/>
                          </a:xfrm>
                          <a:prstGeom prst="rect">
                            <a:avLst/>
                          </a:prstGeom>
                          <a:noFill/>
                          <a:extLst>
                            <a:ext uri="{909E8E84-426E-40DD-AFC4-6F175D3DCCD1}">
                              <a14:hiddenFill xmlns:a14="http://schemas.microsoft.com/office/drawing/2010/main">
                                <a:solidFill>
                                  <a:srgbClr val="FFFFFF"/>
                                </a:solidFill>
                              </a14:hiddenFill>
                            </a:ext>
                          </a:extLst>
                        </pic:spPr>
                      </pic:pic>
                      <wps:wsp>
                        <wps:cNvPr id="94" name="AutoShape 83"/>
                        <wps:cNvSpPr>
                          <a:spLocks/>
                        </wps:cNvSpPr>
                        <wps:spPr bwMode="auto">
                          <a:xfrm>
                            <a:off x="8605" y="-2607"/>
                            <a:ext cx="226" cy="135"/>
                          </a:xfrm>
                          <a:custGeom>
                            <a:avLst/>
                            <a:gdLst>
                              <a:gd name="T0" fmla="+- 0 8685 8605"/>
                              <a:gd name="T1" fmla="*/ T0 w 226"/>
                              <a:gd name="T2" fmla="+- 0 -2550 -2606"/>
                              <a:gd name="T3" fmla="*/ -2550 h 135"/>
                              <a:gd name="T4" fmla="+- 0 8683 8605"/>
                              <a:gd name="T5" fmla="*/ T4 w 226"/>
                              <a:gd name="T6" fmla="+- 0 -2574 -2606"/>
                              <a:gd name="T7" fmla="*/ -2574 h 135"/>
                              <a:gd name="T8" fmla="+- 0 8677 8605"/>
                              <a:gd name="T9" fmla="*/ T8 w 226"/>
                              <a:gd name="T10" fmla="+- 0 -2589 -2606"/>
                              <a:gd name="T11" fmla="*/ -2589 h 135"/>
                              <a:gd name="T12" fmla="+- 0 8668 8605"/>
                              <a:gd name="T13" fmla="*/ T12 w 226"/>
                              <a:gd name="T14" fmla="+- 0 -2600 -2606"/>
                              <a:gd name="T15" fmla="*/ -2600 h 135"/>
                              <a:gd name="T16" fmla="+- 0 8668 8605"/>
                              <a:gd name="T17" fmla="*/ T16 w 226"/>
                              <a:gd name="T18" fmla="+- 0 -2528 -2606"/>
                              <a:gd name="T19" fmla="*/ -2528 h 135"/>
                              <a:gd name="T20" fmla="+- 0 8661 8605"/>
                              <a:gd name="T21" fmla="*/ T20 w 226"/>
                              <a:gd name="T22" fmla="+- 0 -2497 -2606"/>
                              <a:gd name="T23" fmla="*/ -2497 h 135"/>
                              <a:gd name="T24" fmla="+- 0 8637 8605"/>
                              <a:gd name="T25" fmla="*/ T24 w 226"/>
                              <a:gd name="T26" fmla="+- 0 -2489 -2606"/>
                              <a:gd name="T27" fmla="*/ -2489 h 135"/>
                              <a:gd name="T28" fmla="+- 0 8622 8605"/>
                              <a:gd name="T29" fmla="*/ T28 w 226"/>
                              <a:gd name="T30" fmla="+- 0 -2589 -2606"/>
                              <a:gd name="T31" fmla="*/ -2589 h 135"/>
                              <a:gd name="T32" fmla="+- 0 8654 8605"/>
                              <a:gd name="T33" fmla="*/ T32 w 226"/>
                              <a:gd name="T34" fmla="+- 0 -2588 -2606"/>
                              <a:gd name="T35" fmla="*/ -2588 h 135"/>
                              <a:gd name="T36" fmla="+- 0 8667 8605"/>
                              <a:gd name="T37" fmla="*/ T36 w 226"/>
                              <a:gd name="T38" fmla="+- 0 -2570 -2606"/>
                              <a:gd name="T39" fmla="*/ -2570 h 135"/>
                              <a:gd name="T40" fmla="+- 0 8668 8605"/>
                              <a:gd name="T41" fmla="*/ T40 w 226"/>
                              <a:gd name="T42" fmla="+- 0 -2600 -2606"/>
                              <a:gd name="T43" fmla="*/ -2600 h 135"/>
                              <a:gd name="T44" fmla="+- 0 8605 8605"/>
                              <a:gd name="T45" fmla="*/ T44 w 226"/>
                              <a:gd name="T46" fmla="+- 0 -2604 -2606"/>
                              <a:gd name="T47" fmla="*/ -2604 h 135"/>
                              <a:gd name="T48" fmla="+- 0 8635 8605"/>
                              <a:gd name="T49" fmla="*/ T48 w 226"/>
                              <a:gd name="T50" fmla="+- 0 -2475 -2606"/>
                              <a:gd name="T51" fmla="*/ -2475 h 135"/>
                              <a:gd name="T52" fmla="+- 0 8662 8605"/>
                              <a:gd name="T53" fmla="*/ T52 w 226"/>
                              <a:gd name="T54" fmla="+- 0 -2479 -2606"/>
                              <a:gd name="T55" fmla="*/ -2479 h 135"/>
                              <a:gd name="T56" fmla="+- 0 8675 8605"/>
                              <a:gd name="T57" fmla="*/ T56 w 226"/>
                              <a:gd name="T58" fmla="+- 0 -2489 -2606"/>
                              <a:gd name="T59" fmla="*/ -2489 h 135"/>
                              <a:gd name="T60" fmla="+- 0 8681 8605"/>
                              <a:gd name="T61" fmla="*/ T60 w 226"/>
                              <a:gd name="T62" fmla="+- 0 -2499 -2606"/>
                              <a:gd name="T63" fmla="*/ -2499 h 135"/>
                              <a:gd name="T64" fmla="+- 0 8685 8605"/>
                              <a:gd name="T65" fmla="*/ T64 w 226"/>
                              <a:gd name="T66" fmla="+- 0 -2525 -2606"/>
                              <a:gd name="T67" fmla="*/ -2525 h 135"/>
                              <a:gd name="T68" fmla="+- 0 8830 8605"/>
                              <a:gd name="T69" fmla="*/ T68 w 226"/>
                              <a:gd name="T70" fmla="+- 0 -2564 -2606"/>
                              <a:gd name="T71" fmla="*/ -2564 h 135"/>
                              <a:gd name="T72" fmla="+- 0 8822 8605"/>
                              <a:gd name="T73" fmla="*/ T72 w 226"/>
                              <a:gd name="T74" fmla="+- 0 -2593 -2606"/>
                              <a:gd name="T75" fmla="*/ -2593 h 135"/>
                              <a:gd name="T76" fmla="+- 0 8814 8605"/>
                              <a:gd name="T77" fmla="*/ T76 w 226"/>
                              <a:gd name="T78" fmla="+- 0 -2600 -2606"/>
                              <a:gd name="T79" fmla="*/ -2600 h 135"/>
                              <a:gd name="T80" fmla="+- 0 8814 8605"/>
                              <a:gd name="T81" fmla="*/ T80 w 226"/>
                              <a:gd name="T82" fmla="+- 0 -2521 -2606"/>
                              <a:gd name="T83" fmla="*/ -2521 h 135"/>
                              <a:gd name="T84" fmla="+- 0 8807 8605"/>
                              <a:gd name="T85" fmla="*/ T84 w 226"/>
                              <a:gd name="T86" fmla="+- 0 -2493 -2606"/>
                              <a:gd name="T87" fmla="*/ -2493 h 135"/>
                              <a:gd name="T88" fmla="+- 0 8790 8605"/>
                              <a:gd name="T89" fmla="*/ T88 w 226"/>
                              <a:gd name="T90" fmla="+- 0 -2486 -2606"/>
                              <a:gd name="T91" fmla="*/ -2486 h 135"/>
                              <a:gd name="T92" fmla="+- 0 8772 8605"/>
                              <a:gd name="T93" fmla="*/ T92 w 226"/>
                              <a:gd name="T94" fmla="+- 0 -2493 -2606"/>
                              <a:gd name="T95" fmla="*/ -2493 h 135"/>
                              <a:gd name="T96" fmla="+- 0 8766 8605"/>
                              <a:gd name="T97" fmla="*/ T96 w 226"/>
                              <a:gd name="T98" fmla="+- 0 -2521 -2606"/>
                              <a:gd name="T99" fmla="*/ -2521 h 135"/>
                              <a:gd name="T100" fmla="+- 0 8785 8605"/>
                              <a:gd name="T101" fmla="*/ T100 w 226"/>
                              <a:gd name="T102" fmla="+- 0 -2593 -2606"/>
                              <a:gd name="T103" fmla="*/ -2593 h 135"/>
                              <a:gd name="T104" fmla="+- 0 8814 8605"/>
                              <a:gd name="T105" fmla="*/ T104 w 226"/>
                              <a:gd name="T106" fmla="+- 0 -2592 -2606"/>
                              <a:gd name="T107" fmla="*/ -2592 h 135"/>
                              <a:gd name="T108" fmla="+- 0 8808 8605"/>
                              <a:gd name="T109" fmla="*/ T108 w 226"/>
                              <a:gd name="T110" fmla="+- 0 -2604 -2606"/>
                              <a:gd name="T111" fmla="*/ -2604 h 135"/>
                              <a:gd name="T112" fmla="+- 0 8772 8605"/>
                              <a:gd name="T113" fmla="*/ T112 w 226"/>
                              <a:gd name="T114" fmla="+- 0 -2604 -2606"/>
                              <a:gd name="T115" fmla="*/ -2604 h 135"/>
                              <a:gd name="T116" fmla="+- 0 8752 8605"/>
                              <a:gd name="T117" fmla="*/ T116 w 226"/>
                              <a:gd name="T118" fmla="+- 0 -2582 -2606"/>
                              <a:gd name="T119" fmla="*/ -2582 h 135"/>
                              <a:gd name="T120" fmla="+- 0 8749 8605"/>
                              <a:gd name="T121" fmla="*/ T120 w 226"/>
                              <a:gd name="T122" fmla="+- 0 -2521 -2606"/>
                              <a:gd name="T123" fmla="*/ -2521 h 135"/>
                              <a:gd name="T124" fmla="+- 0 8759 8605"/>
                              <a:gd name="T125" fmla="*/ T124 w 226"/>
                              <a:gd name="T126" fmla="+- 0 -2484 -2606"/>
                              <a:gd name="T127" fmla="*/ -2484 h 135"/>
                              <a:gd name="T128" fmla="+- 0 8790 8605"/>
                              <a:gd name="T129" fmla="*/ T128 w 226"/>
                              <a:gd name="T130" fmla="+- 0 -2472 -2606"/>
                              <a:gd name="T131" fmla="*/ -2472 h 135"/>
                              <a:gd name="T132" fmla="+- 0 8820 8605"/>
                              <a:gd name="T133" fmla="*/ T132 w 226"/>
                              <a:gd name="T134" fmla="+- 0 -2484 -2606"/>
                              <a:gd name="T135" fmla="*/ -2484 h 135"/>
                              <a:gd name="T136" fmla="+- 0 8828 8605"/>
                              <a:gd name="T137" fmla="*/ T136 w 226"/>
                              <a:gd name="T138" fmla="+- 0 -2499 -2606"/>
                              <a:gd name="T139" fmla="*/ -2499 h 135"/>
                              <a:gd name="T140" fmla="+- 0 8830 8605"/>
                              <a:gd name="T141" fmla="*/ T140 w 226"/>
                              <a:gd name="T142" fmla="+- 0 -2564 -2606"/>
                              <a:gd name="T143" fmla="*/ -2564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226" h="135">
                                <a:moveTo>
                                  <a:pt x="80" y="63"/>
                                </a:moveTo>
                                <a:lnTo>
                                  <a:pt x="80" y="56"/>
                                </a:lnTo>
                                <a:lnTo>
                                  <a:pt x="79" y="45"/>
                                </a:lnTo>
                                <a:lnTo>
                                  <a:pt x="78" y="32"/>
                                </a:lnTo>
                                <a:lnTo>
                                  <a:pt x="74" y="22"/>
                                </a:lnTo>
                                <a:lnTo>
                                  <a:pt x="72" y="17"/>
                                </a:lnTo>
                                <a:lnTo>
                                  <a:pt x="68" y="8"/>
                                </a:lnTo>
                                <a:lnTo>
                                  <a:pt x="63" y="6"/>
                                </a:lnTo>
                                <a:lnTo>
                                  <a:pt x="63" y="52"/>
                                </a:lnTo>
                                <a:lnTo>
                                  <a:pt x="63" y="78"/>
                                </a:lnTo>
                                <a:lnTo>
                                  <a:pt x="62" y="97"/>
                                </a:lnTo>
                                <a:lnTo>
                                  <a:pt x="56" y="109"/>
                                </a:lnTo>
                                <a:lnTo>
                                  <a:pt x="47" y="115"/>
                                </a:lnTo>
                                <a:lnTo>
                                  <a:pt x="32" y="117"/>
                                </a:lnTo>
                                <a:lnTo>
                                  <a:pt x="17" y="117"/>
                                </a:lnTo>
                                <a:lnTo>
                                  <a:pt x="17" y="17"/>
                                </a:lnTo>
                                <a:lnTo>
                                  <a:pt x="38" y="17"/>
                                </a:lnTo>
                                <a:lnTo>
                                  <a:pt x="49" y="18"/>
                                </a:lnTo>
                                <a:lnTo>
                                  <a:pt x="57" y="25"/>
                                </a:lnTo>
                                <a:lnTo>
                                  <a:pt x="62" y="36"/>
                                </a:lnTo>
                                <a:lnTo>
                                  <a:pt x="63" y="52"/>
                                </a:lnTo>
                                <a:lnTo>
                                  <a:pt x="63" y="6"/>
                                </a:lnTo>
                                <a:lnTo>
                                  <a:pt x="56" y="2"/>
                                </a:lnTo>
                                <a:lnTo>
                                  <a:pt x="0" y="2"/>
                                </a:lnTo>
                                <a:lnTo>
                                  <a:pt x="0" y="131"/>
                                </a:lnTo>
                                <a:lnTo>
                                  <a:pt x="30" y="131"/>
                                </a:lnTo>
                                <a:lnTo>
                                  <a:pt x="45" y="130"/>
                                </a:lnTo>
                                <a:lnTo>
                                  <a:pt x="57" y="127"/>
                                </a:lnTo>
                                <a:lnTo>
                                  <a:pt x="66" y="122"/>
                                </a:lnTo>
                                <a:lnTo>
                                  <a:pt x="70" y="117"/>
                                </a:lnTo>
                                <a:lnTo>
                                  <a:pt x="72" y="115"/>
                                </a:lnTo>
                                <a:lnTo>
                                  <a:pt x="76" y="107"/>
                                </a:lnTo>
                                <a:lnTo>
                                  <a:pt x="78" y="96"/>
                                </a:lnTo>
                                <a:lnTo>
                                  <a:pt x="80" y="81"/>
                                </a:lnTo>
                                <a:lnTo>
                                  <a:pt x="80" y="63"/>
                                </a:lnTo>
                                <a:moveTo>
                                  <a:pt x="225" y="42"/>
                                </a:moveTo>
                                <a:lnTo>
                                  <a:pt x="223" y="24"/>
                                </a:lnTo>
                                <a:lnTo>
                                  <a:pt x="217" y="13"/>
                                </a:lnTo>
                                <a:lnTo>
                                  <a:pt x="215" y="11"/>
                                </a:lnTo>
                                <a:lnTo>
                                  <a:pt x="209" y="6"/>
                                </a:lnTo>
                                <a:lnTo>
                                  <a:pt x="209" y="14"/>
                                </a:lnTo>
                                <a:lnTo>
                                  <a:pt x="209" y="85"/>
                                </a:lnTo>
                                <a:lnTo>
                                  <a:pt x="207" y="102"/>
                                </a:lnTo>
                                <a:lnTo>
                                  <a:pt x="202" y="113"/>
                                </a:lnTo>
                                <a:lnTo>
                                  <a:pt x="195" y="119"/>
                                </a:lnTo>
                                <a:lnTo>
                                  <a:pt x="185" y="120"/>
                                </a:lnTo>
                                <a:lnTo>
                                  <a:pt x="174" y="119"/>
                                </a:lnTo>
                                <a:lnTo>
                                  <a:pt x="167" y="113"/>
                                </a:lnTo>
                                <a:lnTo>
                                  <a:pt x="162" y="102"/>
                                </a:lnTo>
                                <a:lnTo>
                                  <a:pt x="161" y="85"/>
                                </a:lnTo>
                                <a:lnTo>
                                  <a:pt x="161" y="14"/>
                                </a:lnTo>
                                <a:lnTo>
                                  <a:pt x="180" y="13"/>
                                </a:lnTo>
                                <a:lnTo>
                                  <a:pt x="190" y="13"/>
                                </a:lnTo>
                                <a:lnTo>
                                  <a:pt x="209" y="14"/>
                                </a:lnTo>
                                <a:lnTo>
                                  <a:pt x="209" y="6"/>
                                </a:lnTo>
                                <a:lnTo>
                                  <a:pt x="203" y="2"/>
                                </a:lnTo>
                                <a:lnTo>
                                  <a:pt x="185" y="0"/>
                                </a:lnTo>
                                <a:lnTo>
                                  <a:pt x="167" y="2"/>
                                </a:lnTo>
                                <a:lnTo>
                                  <a:pt x="154" y="11"/>
                                </a:lnTo>
                                <a:lnTo>
                                  <a:pt x="147" y="24"/>
                                </a:lnTo>
                                <a:lnTo>
                                  <a:pt x="144" y="42"/>
                                </a:lnTo>
                                <a:lnTo>
                                  <a:pt x="144" y="85"/>
                                </a:lnTo>
                                <a:lnTo>
                                  <a:pt x="147" y="107"/>
                                </a:lnTo>
                                <a:lnTo>
                                  <a:pt x="154" y="122"/>
                                </a:lnTo>
                                <a:lnTo>
                                  <a:pt x="167" y="131"/>
                                </a:lnTo>
                                <a:lnTo>
                                  <a:pt x="185" y="134"/>
                                </a:lnTo>
                                <a:lnTo>
                                  <a:pt x="203" y="131"/>
                                </a:lnTo>
                                <a:lnTo>
                                  <a:pt x="215" y="122"/>
                                </a:lnTo>
                                <a:lnTo>
                                  <a:pt x="216" y="120"/>
                                </a:lnTo>
                                <a:lnTo>
                                  <a:pt x="223" y="107"/>
                                </a:lnTo>
                                <a:lnTo>
                                  <a:pt x="225" y="85"/>
                                </a:lnTo>
                                <a:lnTo>
                                  <a:pt x="225" y="42"/>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5" name="Picture 8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8894" y="-2604"/>
                            <a:ext cx="120" cy="130"/>
                          </a:xfrm>
                          <a:prstGeom prst="rect">
                            <a:avLst/>
                          </a:prstGeom>
                          <a:noFill/>
                          <a:extLst>
                            <a:ext uri="{909E8E84-426E-40DD-AFC4-6F175D3DCCD1}">
                              <a14:hiddenFill xmlns:a14="http://schemas.microsoft.com/office/drawing/2010/main">
                                <a:solidFill>
                                  <a:srgbClr val="FFFFFF"/>
                                </a:solidFill>
                              </a14:hiddenFill>
                            </a:ext>
                          </a:extLst>
                        </pic:spPr>
                      </pic:pic>
                      <wps:wsp>
                        <wps:cNvPr id="96" name="AutoShape 81"/>
                        <wps:cNvSpPr>
                          <a:spLocks/>
                        </wps:cNvSpPr>
                        <wps:spPr bwMode="auto">
                          <a:xfrm>
                            <a:off x="9081" y="-2607"/>
                            <a:ext cx="400" cy="135"/>
                          </a:xfrm>
                          <a:custGeom>
                            <a:avLst/>
                            <a:gdLst>
                              <a:gd name="T0" fmla="+- 0 9081 9081"/>
                              <a:gd name="T1" fmla="*/ T0 w 400"/>
                              <a:gd name="T2" fmla="+- 0 -2604 -2606"/>
                              <a:gd name="T3" fmla="*/ -2604 h 135"/>
                              <a:gd name="T4" fmla="+- 0 9098 9081"/>
                              <a:gd name="T5" fmla="*/ T4 w 400"/>
                              <a:gd name="T6" fmla="+- 0 -2475 -2606"/>
                              <a:gd name="T7" fmla="*/ -2475 h 135"/>
                              <a:gd name="T8" fmla="+- 0 9254 9081"/>
                              <a:gd name="T9" fmla="*/ T8 w 400"/>
                              <a:gd name="T10" fmla="+- 0 -2604 -2606"/>
                              <a:gd name="T11" fmla="*/ -2604 h 135"/>
                              <a:gd name="T12" fmla="+- 0 9239 9081"/>
                              <a:gd name="T13" fmla="*/ T12 w 400"/>
                              <a:gd name="T14" fmla="+- 0 -2493 -2606"/>
                              <a:gd name="T15" fmla="*/ -2493 h 135"/>
                              <a:gd name="T16" fmla="+- 0 9197 9081"/>
                              <a:gd name="T17" fmla="*/ T16 w 400"/>
                              <a:gd name="T18" fmla="+- 0 -2587 -2606"/>
                              <a:gd name="T19" fmla="*/ -2587 h 135"/>
                              <a:gd name="T20" fmla="+- 0 9166 9081"/>
                              <a:gd name="T21" fmla="*/ T20 w 400"/>
                              <a:gd name="T22" fmla="+- 0 -2604 -2606"/>
                              <a:gd name="T23" fmla="*/ -2604 h 135"/>
                              <a:gd name="T24" fmla="+- 0 9180 9081"/>
                              <a:gd name="T25" fmla="*/ T24 w 400"/>
                              <a:gd name="T26" fmla="+- 0 -2475 -2606"/>
                              <a:gd name="T27" fmla="*/ -2475 h 135"/>
                              <a:gd name="T28" fmla="+- 0 9181 9081"/>
                              <a:gd name="T29" fmla="*/ T28 w 400"/>
                              <a:gd name="T30" fmla="+- 0 -2587 -2606"/>
                              <a:gd name="T31" fmla="*/ -2587 h 135"/>
                              <a:gd name="T32" fmla="+- 0 9254 9081"/>
                              <a:gd name="T33" fmla="*/ T32 w 400"/>
                              <a:gd name="T34" fmla="+- 0 -2475 -2606"/>
                              <a:gd name="T35" fmla="*/ -2475 h 135"/>
                              <a:gd name="T36" fmla="+- 0 9254 9081"/>
                              <a:gd name="T37" fmla="*/ T36 w 400"/>
                              <a:gd name="T38" fmla="+- 0 -2604 -2606"/>
                              <a:gd name="T39" fmla="*/ -2604 h 135"/>
                              <a:gd name="T40" fmla="+- 0 9322 9081"/>
                              <a:gd name="T41" fmla="*/ T40 w 400"/>
                              <a:gd name="T42" fmla="+- 0 -2604 -2606"/>
                              <a:gd name="T43" fmla="*/ -2604 h 135"/>
                              <a:gd name="T44" fmla="+- 0 9338 9081"/>
                              <a:gd name="T45" fmla="*/ T44 w 400"/>
                              <a:gd name="T46" fmla="+- 0 -2475 -2606"/>
                              <a:gd name="T47" fmla="*/ -2475 h 135"/>
                              <a:gd name="T48" fmla="+- 0 9481 9081"/>
                              <a:gd name="T49" fmla="*/ T48 w 400"/>
                              <a:gd name="T50" fmla="+- 0 -2513 -2606"/>
                              <a:gd name="T51" fmla="*/ -2513 h 135"/>
                              <a:gd name="T52" fmla="+- 0 9464 9081"/>
                              <a:gd name="T53" fmla="*/ T52 w 400"/>
                              <a:gd name="T54" fmla="+- 0 -2488 -2606"/>
                              <a:gd name="T55" fmla="*/ -2488 h 135"/>
                              <a:gd name="T56" fmla="+- 0 9444 9081"/>
                              <a:gd name="T57" fmla="*/ T56 w 400"/>
                              <a:gd name="T58" fmla="+- 0 -2486 -2606"/>
                              <a:gd name="T59" fmla="*/ -2486 h 135"/>
                              <a:gd name="T60" fmla="+- 0 9427 9081"/>
                              <a:gd name="T61" fmla="*/ T60 w 400"/>
                              <a:gd name="T62" fmla="+- 0 -2492 -2606"/>
                              <a:gd name="T63" fmla="*/ -2492 h 135"/>
                              <a:gd name="T64" fmla="+- 0 9421 9081"/>
                              <a:gd name="T65" fmla="*/ T64 w 400"/>
                              <a:gd name="T66" fmla="+- 0 -2521 -2606"/>
                              <a:gd name="T67" fmla="*/ -2521 h 135"/>
                              <a:gd name="T68" fmla="+- 0 9424 9081"/>
                              <a:gd name="T69" fmla="*/ T68 w 400"/>
                              <a:gd name="T70" fmla="+- 0 -2581 -2606"/>
                              <a:gd name="T71" fmla="*/ -2581 h 135"/>
                              <a:gd name="T72" fmla="+- 0 9425 9081"/>
                              <a:gd name="T73" fmla="*/ T72 w 400"/>
                              <a:gd name="T74" fmla="+- 0 -2584 -2606"/>
                              <a:gd name="T75" fmla="*/ -2584 h 135"/>
                              <a:gd name="T76" fmla="+- 0 9447 9081"/>
                              <a:gd name="T77" fmla="*/ T76 w 400"/>
                              <a:gd name="T78" fmla="+- 0 -2593 -2606"/>
                              <a:gd name="T79" fmla="*/ -2593 h 135"/>
                              <a:gd name="T80" fmla="+- 0 9462 9081"/>
                              <a:gd name="T81" fmla="*/ T80 w 400"/>
                              <a:gd name="T82" fmla="+- 0 -2583 -2606"/>
                              <a:gd name="T83" fmla="*/ -2583 h 135"/>
                              <a:gd name="T84" fmla="+- 0 9462 9081"/>
                              <a:gd name="T85" fmla="*/ T84 w 400"/>
                              <a:gd name="T86" fmla="+- 0 -2568 -2606"/>
                              <a:gd name="T87" fmla="*/ -2568 h 135"/>
                              <a:gd name="T88" fmla="+- 0 9478 9081"/>
                              <a:gd name="T89" fmla="*/ T88 w 400"/>
                              <a:gd name="T90" fmla="+- 0 -2585 -2606"/>
                              <a:gd name="T91" fmla="*/ -2585 h 135"/>
                              <a:gd name="T92" fmla="+- 0 9472 9081"/>
                              <a:gd name="T93" fmla="*/ T92 w 400"/>
                              <a:gd name="T94" fmla="+- 0 -2597 -2606"/>
                              <a:gd name="T95" fmla="*/ -2597 h 135"/>
                              <a:gd name="T96" fmla="+- 0 9445 9081"/>
                              <a:gd name="T97" fmla="*/ T96 w 400"/>
                              <a:gd name="T98" fmla="+- 0 -2606 -2606"/>
                              <a:gd name="T99" fmla="*/ -2606 h 135"/>
                              <a:gd name="T100" fmla="+- 0 9415 9081"/>
                              <a:gd name="T101" fmla="*/ T100 w 400"/>
                              <a:gd name="T102" fmla="+- 0 -2597 -2606"/>
                              <a:gd name="T103" fmla="*/ -2597 h 135"/>
                              <a:gd name="T104" fmla="+- 0 9404 9081"/>
                              <a:gd name="T105" fmla="*/ T104 w 400"/>
                              <a:gd name="T106" fmla="+- 0 -2560 -2606"/>
                              <a:gd name="T107" fmla="*/ -2560 h 135"/>
                              <a:gd name="T108" fmla="+- 0 9408 9081"/>
                              <a:gd name="T109" fmla="*/ T108 w 400"/>
                              <a:gd name="T110" fmla="+- 0 -2494 -2606"/>
                              <a:gd name="T111" fmla="*/ -2494 h 135"/>
                              <a:gd name="T112" fmla="+- 0 9431 9081"/>
                              <a:gd name="T113" fmla="*/ T112 w 400"/>
                              <a:gd name="T114" fmla="+- 0 -2473 -2606"/>
                              <a:gd name="T115" fmla="*/ -2473 h 135"/>
                              <a:gd name="T116" fmla="+- 0 9454 9081"/>
                              <a:gd name="T117" fmla="*/ T116 w 400"/>
                              <a:gd name="T118" fmla="+- 0 -2473 -2606"/>
                              <a:gd name="T119" fmla="*/ -2473 h 135"/>
                              <a:gd name="T120" fmla="+- 0 9474 9081"/>
                              <a:gd name="T121" fmla="*/ T120 w 400"/>
                              <a:gd name="T122" fmla="+- 0 -2486 -2606"/>
                              <a:gd name="T123" fmla="*/ -2486 h 135"/>
                              <a:gd name="T124" fmla="+- 0 9481 9081"/>
                              <a:gd name="T125" fmla="*/ T124 w 400"/>
                              <a:gd name="T126" fmla="+- 0 -2513 -2606"/>
                              <a:gd name="T127" fmla="*/ -2513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400" h="135">
                                <a:moveTo>
                                  <a:pt x="17" y="2"/>
                                </a:moveTo>
                                <a:lnTo>
                                  <a:pt x="0" y="2"/>
                                </a:lnTo>
                                <a:lnTo>
                                  <a:pt x="0" y="131"/>
                                </a:lnTo>
                                <a:lnTo>
                                  <a:pt x="17" y="131"/>
                                </a:lnTo>
                                <a:lnTo>
                                  <a:pt x="17" y="2"/>
                                </a:lnTo>
                                <a:moveTo>
                                  <a:pt x="173" y="2"/>
                                </a:moveTo>
                                <a:lnTo>
                                  <a:pt x="158" y="2"/>
                                </a:lnTo>
                                <a:lnTo>
                                  <a:pt x="158" y="113"/>
                                </a:lnTo>
                                <a:lnTo>
                                  <a:pt x="116" y="19"/>
                                </a:lnTo>
                                <a:lnTo>
                                  <a:pt x="108" y="2"/>
                                </a:lnTo>
                                <a:lnTo>
                                  <a:pt x="85" y="2"/>
                                </a:lnTo>
                                <a:lnTo>
                                  <a:pt x="85" y="131"/>
                                </a:lnTo>
                                <a:lnTo>
                                  <a:pt x="99" y="131"/>
                                </a:lnTo>
                                <a:lnTo>
                                  <a:pt x="99" y="19"/>
                                </a:lnTo>
                                <a:lnTo>
                                  <a:pt x="100" y="19"/>
                                </a:lnTo>
                                <a:lnTo>
                                  <a:pt x="151" y="131"/>
                                </a:lnTo>
                                <a:lnTo>
                                  <a:pt x="173" y="131"/>
                                </a:lnTo>
                                <a:lnTo>
                                  <a:pt x="173" y="113"/>
                                </a:lnTo>
                                <a:lnTo>
                                  <a:pt x="173" y="2"/>
                                </a:lnTo>
                                <a:moveTo>
                                  <a:pt x="257" y="2"/>
                                </a:moveTo>
                                <a:lnTo>
                                  <a:pt x="241" y="2"/>
                                </a:lnTo>
                                <a:lnTo>
                                  <a:pt x="241" y="131"/>
                                </a:lnTo>
                                <a:lnTo>
                                  <a:pt x="257" y="131"/>
                                </a:lnTo>
                                <a:lnTo>
                                  <a:pt x="257" y="2"/>
                                </a:lnTo>
                                <a:moveTo>
                                  <a:pt x="400" y="93"/>
                                </a:moveTo>
                                <a:lnTo>
                                  <a:pt x="383" y="93"/>
                                </a:lnTo>
                                <a:lnTo>
                                  <a:pt x="383" y="118"/>
                                </a:lnTo>
                                <a:lnTo>
                                  <a:pt x="368" y="120"/>
                                </a:lnTo>
                                <a:lnTo>
                                  <a:pt x="363" y="120"/>
                                </a:lnTo>
                                <a:lnTo>
                                  <a:pt x="354" y="119"/>
                                </a:lnTo>
                                <a:lnTo>
                                  <a:pt x="346" y="114"/>
                                </a:lnTo>
                                <a:lnTo>
                                  <a:pt x="341" y="104"/>
                                </a:lnTo>
                                <a:lnTo>
                                  <a:pt x="340" y="85"/>
                                </a:lnTo>
                                <a:lnTo>
                                  <a:pt x="340" y="28"/>
                                </a:lnTo>
                                <a:lnTo>
                                  <a:pt x="343" y="25"/>
                                </a:lnTo>
                                <a:lnTo>
                                  <a:pt x="343" y="24"/>
                                </a:lnTo>
                                <a:lnTo>
                                  <a:pt x="344" y="22"/>
                                </a:lnTo>
                                <a:lnTo>
                                  <a:pt x="349" y="13"/>
                                </a:lnTo>
                                <a:lnTo>
                                  <a:pt x="366" y="13"/>
                                </a:lnTo>
                                <a:lnTo>
                                  <a:pt x="374" y="15"/>
                                </a:lnTo>
                                <a:lnTo>
                                  <a:pt x="381" y="23"/>
                                </a:lnTo>
                                <a:lnTo>
                                  <a:pt x="381" y="28"/>
                                </a:lnTo>
                                <a:lnTo>
                                  <a:pt x="381" y="38"/>
                                </a:lnTo>
                                <a:lnTo>
                                  <a:pt x="398" y="38"/>
                                </a:lnTo>
                                <a:lnTo>
                                  <a:pt x="397" y="21"/>
                                </a:lnTo>
                                <a:lnTo>
                                  <a:pt x="393" y="13"/>
                                </a:lnTo>
                                <a:lnTo>
                                  <a:pt x="391" y="9"/>
                                </a:lnTo>
                                <a:lnTo>
                                  <a:pt x="381" y="2"/>
                                </a:lnTo>
                                <a:lnTo>
                                  <a:pt x="364" y="0"/>
                                </a:lnTo>
                                <a:lnTo>
                                  <a:pt x="347" y="2"/>
                                </a:lnTo>
                                <a:lnTo>
                                  <a:pt x="334" y="9"/>
                                </a:lnTo>
                                <a:lnTo>
                                  <a:pt x="326" y="24"/>
                                </a:lnTo>
                                <a:lnTo>
                                  <a:pt x="323" y="46"/>
                                </a:lnTo>
                                <a:lnTo>
                                  <a:pt x="323" y="83"/>
                                </a:lnTo>
                                <a:lnTo>
                                  <a:pt x="327" y="112"/>
                                </a:lnTo>
                                <a:lnTo>
                                  <a:pt x="337" y="127"/>
                                </a:lnTo>
                                <a:lnTo>
                                  <a:pt x="350" y="133"/>
                                </a:lnTo>
                                <a:lnTo>
                                  <a:pt x="364" y="134"/>
                                </a:lnTo>
                                <a:lnTo>
                                  <a:pt x="373" y="133"/>
                                </a:lnTo>
                                <a:lnTo>
                                  <a:pt x="385" y="129"/>
                                </a:lnTo>
                                <a:lnTo>
                                  <a:pt x="393" y="120"/>
                                </a:lnTo>
                                <a:lnTo>
                                  <a:pt x="396" y="117"/>
                                </a:lnTo>
                                <a:lnTo>
                                  <a:pt x="400" y="9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7" name="Picture 8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9528" y="-2604"/>
                            <a:ext cx="104" cy="130"/>
                          </a:xfrm>
                          <a:prstGeom prst="rect">
                            <a:avLst/>
                          </a:prstGeom>
                          <a:noFill/>
                          <a:extLst>
                            <a:ext uri="{909E8E84-426E-40DD-AFC4-6F175D3DCCD1}">
                              <a14:hiddenFill xmlns:a14="http://schemas.microsoft.com/office/drawing/2010/main">
                                <a:solidFill>
                                  <a:srgbClr val="FFFFFF"/>
                                </a:solidFill>
                              </a14:hiddenFill>
                            </a:ext>
                          </a:extLst>
                        </pic:spPr>
                      </pic:pic>
                      <wps:wsp>
                        <wps:cNvPr id="98" name="AutoShape 79"/>
                        <wps:cNvSpPr>
                          <a:spLocks/>
                        </wps:cNvSpPr>
                        <wps:spPr bwMode="auto">
                          <a:xfrm>
                            <a:off x="9686" y="-2604"/>
                            <a:ext cx="89" cy="130"/>
                          </a:xfrm>
                          <a:custGeom>
                            <a:avLst/>
                            <a:gdLst>
                              <a:gd name="T0" fmla="+- 0 9709 9686"/>
                              <a:gd name="T1" fmla="*/ T0 w 89"/>
                              <a:gd name="T2" fmla="+- 0 -2604 -2604"/>
                              <a:gd name="T3" fmla="*/ -2604 h 130"/>
                              <a:gd name="T4" fmla="+- 0 9686 9686"/>
                              <a:gd name="T5" fmla="*/ T4 w 89"/>
                              <a:gd name="T6" fmla="+- 0 -2604 -2604"/>
                              <a:gd name="T7" fmla="*/ -2604 h 130"/>
                              <a:gd name="T8" fmla="+- 0 9686 9686"/>
                              <a:gd name="T9" fmla="*/ T8 w 89"/>
                              <a:gd name="T10" fmla="+- 0 -2475 -2604"/>
                              <a:gd name="T11" fmla="*/ -2475 h 130"/>
                              <a:gd name="T12" fmla="+- 0 9701 9686"/>
                              <a:gd name="T13" fmla="*/ T12 w 89"/>
                              <a:gd name="T14" fmla="+- 0 -2475 -2604"/>
                              <a:gd name="T15" fmla="*/ -2475 h 130"/>
                              <a:gd name="T16" fmla="+- 0 9701 9686"/>
                              <a:gd name="T17" fmla="*/ T16 w 89"/>
                              <a:gd name="T18" fmla="+- 0 -2587 -2604"/>
                              <a:gd name="T19" fmla="*/ -2587 h 130"/>
                              <a:gd name="T20" fmla="+- 0 9717 9686"/>
                              <a:gd name="T21" fmla="*/ T20 w 89"/>
                              <a:gd name="T22" fmla="+- 0 -2587 -2604"/>
                              <a:gd name="T23" fmla="*/ -2587 h 130"/>
                              <a:gd name="T24" fmla="+- 0 9709 9686"/>
                              <a:gd name="T25" fmla="*/ T24 w 89"/>
                              <a:gd name="T26" fmla="+- 0 -2604 -2604"/>
                              <a:gd name="T27" fmla="*/ -2604 h 130"/>
                              <a:gd name="T28" fmla="+- 0 9717 9686"/>
                              <a:gd name="T29" fmla="*/ T28 w 89"/>
                              <a:gd name="T30" fmla="+- 0 -2587 -2604"/>
                              <a:gd name="T31" fmla="*/ -2587 h 130"/>
                              <a:gd name="T32" fmla="+- 0 9701 9686"/>
                              <a:gd name="T33" fmla="*/ T32 w 89"/>
                              <a:gd name="T34" fmla="+- 0 -2587 -2604"/>
                              <a:gd name="T35" fmla="*/ -2587 h 130"/>
                              <a:gd name="T36" fmla="+- 0 9752 9686"/>
                              <a:gd name="T37" fmla="*/ T36 w 89"/>
                              <a:gd name="T38" fmla="+- 0 -2475 -2604"/>
                              <a:gd name="T39" fmla="*/ -2475 h 130"/>
                              <a:gd name="T40" fmla="+- 0 9775 9686"/>
                              <a:gd name="T41" fmla="*/ T40 w 89"/>
                              <a:gd name="T42" fmla="+- 0 -2475 -2604"/>
                              <a:gd name="T43" fmla="*/ -2475 h 130"/>
                              <a:gd name="T44" fmla="+- 0 9775 9686"/>
                              <a:gd name="T45" fmla="*/ T44 w 89"/>
                              <a:gd name="T46" fmla="+- 0 -2493 -2604"/>
                              <a:gd name="T47" fmla="*/ -2493 h 130"/>
                              <a:gd name="T48" fmla="+- 0 9760 9686"/>
                              <a:gd name="T49" fmla="*/ T48 w 89"/>
                              <a:gd name="T50" fmla="+- 0 -2493 -2604"/>
                              <a:gd name="T51" fmla="*/ -2493 h 130"/>
                              <a:gd name="T52" fmla="+- 0 9717 9686"/>
                              <a:gd name="T53" fmla="*/ T52 w 89"/>
                              <a:gd name="T54" fmla="+- 0 -2587 -2604"/>
                              <a:gd name="T55" fmla="*/ -2587 h 130"/>
                              <a:gd name="T56" fmla="+- 0 9775 9686"/>
                              <a:gd name="T57" fmla="*/ T56 w 89"/>
                              <a:gd name="T58" fmla="+- 0 -2604 -2604"/>
                              <a:gd name="T59" fmla="*/ -2604 h 130"/>
                              <a:gd name="T60" fmla="+- 0 9760 9686"/>
                              <a:gd name="T61" fmla="*/ T60 w 89"/>
                              <a:gd name="T62" fmla="+- 0 -2604 -2604"/>
                              <a:gd name="T63" fmla="*/ -2604 h 130"/>
                              <a:gd name="T64" fmla="+- 0 9760 9686"/>
                              <a:gd name="T65" fmla="*/ T64 w 89"/>
                              <a:gd name="T66" fmla="+- 0 -2493 -2604"/>
                              <a:gd name="T67" fmla="*/ -2493 h 130"/>
                              <a:gd name="T68" fmla="+- 0 9775 9686"/>
                              <a:gd name="T69" fmla="*/ T68 w 89"/>
                              <a:gd name="T70" fmla="+- 0 -2493 -2604"/>
                              <a:gd name="T71" fmla="*/ -2493 h 130"/>
                              <a:gd name="T72" fmla="+- 0 9775 9686"/>
                              <a:gd name="T73" fmla="*/ T72 w 89"/>
                              <a:gd name="T74" fmla="+- 0 -2604 -2604"/>
                              <a:gd name="T75" fmla="*/ -2604 h 1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89" h="130">
                                <a:moveTo>
                                  <a:pt x="23" y="0"/>
                                </a:moveTo>
                                <a:lnTo>
                                  <a:pt x="0" y="0"/>
                                </a:lnTo>
                                <a:lnTo>
                                  <a:pt x="0" y="129"/>
                                </a:lnTo>
                                <a:lnTo>
                                  <a:pt x="15" y="129"/>
                                </a:lnTo>
                                <a:lnTo>
                                  <a:pt x="15" y="17"/>
                                </a:lnTo>
                                <a:lnTo>
                                  <a:pt x="31" y="17"/>
                                </a:lnTo>
                                <a:lnTo>
                                  <a:pt x="23" y="0"/>
                                </a:lnTo>
                                <a:close/>
                                <a:moveTo>
                                  <a:pt x="31" y="17"/>
                                </a:moveTo>
                                <a:lnTo>
                                  <a:pt x="15" y="17"/>
                                </a:lnTo>
                                <a:lnTo>
                                  <a:pt x="66" y="129"/>
                                </a:lnTo>
                                <a:lnTo>
                                  <a:pt x="89" y="129"/>
                                </a:lnTo>
                                <a:lnTo>
                                  <a:pt x="89" y="111"/>
                                </a:lnTo>
                                <a:lnTo>
                                  <a:pt x="74" y="111"/>
                                </a:lnTo>
                                <a:lnTo>
                                  <a:pt x="31" y="17"/>
                                </a:lnTo>
                                <a:close/>
                                <a:moveTo>
                                  <a:pt x="89" y="0"/>
                                </a:moveTo>
                                <a:lnTo>
                                  <a:pt x="74" y="0"/>
                                </a:lnTo>
                                <a:lnTo>
                                  <a:pt x="74" y="111"/>
                                </a:lnTo>
                                <a:lnTo>
                                  <a:pt x="89" y="111"/>
                                </a:lnTo>
                                <a:lnTo>
                                  <a:pt x="8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9" name="Picture 7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9828" y="-2604"/>
                            <a:ext cx="104" cy="13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77" o:spid="_x0000_s1026" style="position:absolute;margin-left:0;margin-top:-345.4pt;width:15in;height:660.15pt;z-index:-252035072;mso-position-horizontal-relative:page" coordorigin=",-6908" coordsize="21600,132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6" o:spid="_x0000_s1027" type="#_x0000_t75" style="position:absolute;top:-6908;width:21600;height:132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Guj/rBAAAA2wAAAA8AAABkcnMvZG93bnJldi54bWxEj82KwjAUhfcDvkO4grsx9YdBqlFEEJ2F&#10;C515gGtzbUubm5LEtvr0E0GY5eH8fJzVpje1aMn50rKCyTgBQZxZXXKu4Pdn/7kA4QOyxtoyKXiQ&#10;h8168LHCVNuOz9ReQi7iCPsUFRQhNKmUPivIoB/bhjh6N+sMhihdLrXDLo6bWk6T5EsaLDkSCmxo&#10;V1BWXe7mxT0d7fxwfVau9Xxw1Yy+O1ZqNOy3SxCB+vAffrePWsFiAq8v8QfI9R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Guj/rBAAAA2wAAAA8AAAAAAAAAAAAAAAAAnwIA&#10;AGRycy9kb3ducmV2LnhtbFBLBQYAAAAABAAEAPcAAACNAwAAAAA=&#10;">
                  <v:imagedata r:id="rId15" o:title=""/>
                </v:shape>
                <v:rect id="Rectangle 95" o:spid="_x0000_s1028" style="position:absolute;left:2158;top:-764;width:17291;height:6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wywcYA&#10;AADbAAAADwAAAGRycy9kb3ducmV2LnhtbESPQU8CMRCF7yb+h2ZIvEkXQgiuFEIwBMRwEDngbdgO&#10;25XtdG0rLP/ekph4fHnzvjdvPG1tLc7kQ+VYQa+bgSAunK64VLD7WDyOQISIrLF2TAquFGA6ub8b&#10;Y67dhd/pvI2lSBAOOSowMTa5lKEwZDF0XUOcvKPzFmOSvpTa4yXBbS37WTaUFitODQYbmhsqTtsf&#10;m97YeLc6mLfB17L38oTfi9d9vf5U6qHTzp5BRGrj//FfeqUVjPpw25IAIC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XwywcYAAADbAAAADwAAAAAAAAAAAAAAAACYAgAAZHJz&#10;L2Rvd25yZXYueG1sUEsFBgAAAAAEAAQA9QAAAIsDAAAAAA==&#10;" filled="f" strokecolor="white" strokeweight="2pt"/>
                <v:shape id="Picture 94" o:spid="_x0000_s1029" type="#_x0000_t75" style="position:absolute;top:-1954;width:2530;height:32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QQg6TFAAAA2wAAAA8AAABkcnMvZG93bnJldi54bWxEj0FrwkAUhO+F/oflFbzpxkaspK6SSEQR&#10;eqj10ttr9jUJzb4Nu6um/74rCD0OM/MNs1wPphMXcr61rGA6SUAQV1a3XCs4fWzHCxA+IGvsLJOC&#10;X/KwXj0+LDHT9srvdDmGWkQI+wwVNCH0mZS+asign9ieOHrf1hkMUbpaaofXCDedfE6SuTTYclxo&#10;sKdNQ9XP8WwUpJ9F8XYadPlV5m0+nR1eQrFzSo2ehvwVRKAh/Ifv7b1WsEjh9iX+ALn6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UEIOkxQAAANsAAAAPAAAAAAAAAAAAAAAA&#10;AJ8CAABkcnMvZG93bnJldi54bWxQSwUGAAAAAAQABAD3AAAAkQMAAAAA&#10;">
                  <v:imagedata r:id="rId16" o:title=""/>
                </v:shape>
                <v:rect id="Rectangle 93" o:spid="_x0000_s1030" style="position:absolute;left:8361;top:-4871;width:4886;height:27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kIosQA&#10;AADbAAAADwAAAGRycy9kb3ducmV2LnhtbESPQWvCQBSE7wX/w/IEb3XXaoONbkIRBKHtoVro9ZF9&#10;JsHs25hdk/TfdwsFj8PMfMNs89E2oqfO1441LOYKBHHhTM2lhq/T/nENwgdkg41j0vBDHvJs8rDF&#10;1LiBP6k/hlJECPsUNVQhtKmUvqjIop+7ljh6Z9dZDFF2pTQdDhFuG/mkVCIt1hwXKmxpV1FxOd6s&#10;BkxW5vpxXr6f3m4JvpSj2j9/K61n0/F1AyLQGO7h//bBaFiv4O9L/AE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7ZCKLEAAAA2wAAAA8AAAAAAAAAAAAAAAAAmAIAAGRycy9k&#10;b3ducmV2LnhtbFBLBQYAAAAABAAEAPUAAACJAwAAAAA=&#10;" stroked="f"/>
                <v:shape id="AutoShape 92" o:spid="_x0000_s1031" style="position:absolute;left:8528;top:-4687;width:4345;height:2407;visibility:visible;mso-wrap-style:square;v-text-anchor:top" coordsize="4345,24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xv6MQA&#10;AADbAAAADwAAAGRycy9kb3ducmV2LnhtbESPQWsCMRSE70L/Q3hCb5rVosjWKFJbKFIPu9qeH5vX&#10;zeLmZUmibv31plDocZiZb5jluretuJAPjWMFk3EGgrhyuuFawfHwNlqACBFZY+uYFPxQgPXqYbDE&#10;XLsrF3QpYy0ShEOOCkyMXS5lqAxZDGPXESfv23mLMUlfS+3xmuC2ldMsm0uLDacFgx29GKpO5dkq&#10;KPztyez3X2H7Mdef51e9a7BApR6H/eYZRKQ+/of/2u9awWIGv1/SD5Cr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IMb+jEAAAA2wAAAA8AAAAAAAAAAAAAAAAAmAIAAGRycy9k&#10;b3ducmV2LnhtbFBLBQYAAAAABAAEAPUAAACJAwAAAAA=&#10;" path="m1480,1666l,1666r,740l1480,2406r,-740m2403,278r-738,l1665,1481r738,l2403,278t1208,924l2592,1202r,279l3611,1481r,-279m4345,l1851,r,184l4345,184,4345,e" fillcolor="#f9353e" stroked="f">
                  <v:path arrowok="t" o:connecttype="custom" o:connectlocs="1480,-3020;0,-3020;0,-2280;1480,-2280;1480,-3020;2403,-4408;1665,-4408;1665,-3205;2403,-3205;2403,-4408;3611,-3484;2592,-3484;2592,-3205;3611,-3205;3611,-3484;4345,-4686;1851,-4686;1851,-4502;4345,-4502;4345,-4686" o:connectangles="0,0,0,0,0,0,0,0,0,0,0,0,0,0,0,0,0,0,0,0"/>
                </v:shape>
                <v:line id="Line 91" o:spid="_x0000_s1032" style="position:absolute;visibility:visible;mso-wrap-style:square" from="11165,-4317" to="11165,-3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fOFsMAAADbAAAADwAAAGRycy9kb3ducmV2LnhtbESPT4vCMBTE78J+h/AW9iKa6kFL1yju&#10;iuDVP3h+NG/bavJSmrTW/fRGEDwOM/MbZrHqrREdNb5yrGAyTkAQ505XXCg4HbejFIQPyBqNY1Jw&#10;Jw+r5cdggZl2N95TdwiFiBD2GSooQ6gzKX1ekkU/djVx9P5cYzFE2RRSN3iLcGvkNElm0mLFcaHE&#10;mn5Lyq+H1iowl3Z+/t+35+Fm8jO/JnffmalX6uuzX3+DCNSHd/jV3mkF6QyeX+IPkM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s3zhbDAAAA2wAAAA8AAAAAAAAAAAAA&#10;AAAAoQIAAGRycy9kb3ducmV2LnhtbFBLBQYAAAAABAAEAPkAAACRAwAAAAA=&#10;" strokecolor="#f9353e" strokeweight="1.63053mm"/>
                <v:line id="Line 90" o:spid="_x0000_s1033" style="position:absolute;visibility:visible;mso-wrap-style:square" from="11352,-4317" to="11352,-3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av8QAAADbAAAADwAAAGRycy9kb3ducmV2LnhtbESPwWrDMBBE74X+g9hCb42clDTGjRJK&#10;obiXpFTNByzW1jaxVkZSbLdfHwUCOQ4z84ZZbyfbiYF8aB0rmM8yEMSVMy3XCg4/H085iBCRDXaO&#10;ScEfBdhu7u/WWBg38jcNOtYiQTgUqKCJsS+kDFVDFsPM9cTJ+3XeYkzS19J4HBPcdnKRZS/SYstp&#10;ocGe3huqjvpkFZRTuVvt8Pmw1/ly8GOpv/57rdTjw/T2CiLSFG/ha/vTKMhXcPmSfoDcn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n9q/xAAAANsAAAAPAAAAAAAAAAAA&#10;AAAAAKECAABkcnMvZG93bnJldi54bWxQSwUGAAAAAAQABAD5AAAAkgMAAAAA&#10;" strokecolor="#f9353e" strokeweight="1.58539mm"/>
                <v:shape id="AutoShape 89" o:spid="_x0000_s1034" style="position:absolute;left:11535;top:-4318;width:557;height:743;visibility:visible;mso-wrap-style:square;v-text-anchor:top" coordsize="557,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8aysEA&#10;AADbAAAADwAAAGRycy9kb3ducmV2LnhtbERPy4rCMBTdC/5DuIIb0VQZhlqNojMIIrjwgbi8NNe2&#10;2tyUJtXO35vFgMvDec+XrSnFk2pXWFYwHkUgiFOrC84UnE+bYQzCeWSNpWVS8EcOlotuZ46Jti8+&#10;0PPoMxFC2CWoIPe+SqR0aU4G3chWxIG72dqgD7DOpK7xFcJNKSdR9C0NFhwacqzoJ6f0cWyMgt1d&#10;bq573fxWzcR+XdaDfUzRVKl+r13NQHhq/Uf8795qBXEYG76EHyAX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2PGsrBAAAA2wAAAA8AAAAAAAAAAAAAAAAAmAIAAGRycy9kb3du&#10;cmV2LnhtbFBLBQYAAAAABAAEAPUAAACGAwAAAAA=&#10;" path="m,l,742m187,r,742m373,r,742m556,r,742e" filled="f" strokecolor="#f9353e" strokeweight="1.65347mm">
                  <v:path arrowok="t" o:connecttype="custom" o:connectlocs="0,-4317;0,-3575;187,-4317;187,-3575;373,-4317;373,-3575;556,-4317;556,-3575" o:connectangles="0,0,0,0,0,0,0,0"/>
                </v:shape>
                <v:rect id="Rectangle 88" o:spid="_x0000_s1035" style="position:absolute;left:12325;top:-4409;width:740;height:12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PKlcEA&#10;AADbAAAADwAAAGRycy9kb3ducmV2LnhtbESPwWrDMBBE74X+g9hCbrXUHorjRgmhUOihFzv5gI21&#10;sdVIK2Optvv3VSCQ4zAzb5jNbvFOTDRGG1jDS6FAELfBWO40HA+fzyWImJANusCk4Y8i7LaPDxus&#10;TJi5pqlJncgQjhVq6FMaKilj25PHWISBOHvnMHpMWY6dNCPOGe6dfFXqTXq0nBd6HOijp/bS/HoN&#10;XjVTMrWz69g4X6sfefo+S61XT8v+HUSiJd3Dt/aX0VCu4fol/wC5/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WzypXBAAAA2wAAAA8AAAAAAAAAAAAAAAAAmAIAAGRycy9kb3du&#10;cmV2LnhtbFBLBQYAAAAABAAEAPUAAACGAwAAAAA=&#10;" fillcolor="#f9353e" stroked="f"/>
                <v:shape id="Picture 87" o:spid="_x0000_s1036" type="#_x0000_t75" style="position:absolute;left:8527;top:-4687;width:1481;height:14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o9RvvAAAAA2wAAAA8AAABkcnMvZG93bnJldi54bWxET89rwjAUvg/2P4Q32GVoqgfZqlGGMCmC&#10;slW9P5pnU2xeSpLV+t+bg+Dx4/u9WA22FT350DhWMBlnIIgrpxuuFRwPP6NPECEia2wdk4IbBVgt&#10;X18WmGt35T/qy1iLFMIhRwUmxi6XMlSGLIax64gTd3beYkzQ11J7vKZw28ppls2kxYZTg8GO1oaq&#10;S/lvFWx+121fGV/sP+iytYWzp52eKvX+NnzPQUQa4lP8cBdawVdan76kHyCXd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aj1G+8AAAADbAAAADwAAAAAAAAAAAAAAAACfAgAA&#10;ZHJzL2Rvd25yZXYueG1sUEsFBgAAAAAEAAQA9wAAAIwDAAAAAA==&#10;">
                  <v:imagedata r:id="rId17" o:title=""/>
                </v:shape>
                <v:shape id="Picture 86" o:spid="_x0000_s1037" type="#_x0000_t75" style="position:absolute;left:10194;top:-3021;width:2874;height:7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0tl6fFAAAA2wAAAA8AAABkcnMvZG93bnJldi54bWxEj09rwkAUxO8Fv8PyBG91o4LR6CpaqLY9&#10;1T8Hj4/sMxvMvg3Z1cRv3y0Uehxm5jfMct3ZSjyo8aVjBaNhAoI4d7rkQsH59P46A+EDssbKMSl4&#10;kof1qveyxEy7lg/0OIZCRAj7DBWYEOpMSp8bsuiHriaO3tU1FkOUTSF1g22E20qOk2QqLZYcFwzW&#10;9GYovx3vVkF72LfbnUlPz/Rrl07On9+XcrJRatDvNgsQgbrwH/5rf2gF8xH8fok/QK5+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tLZenxQAAANsAAAAPAAAAAAAAAAAAAAAA&#10;AJ8CAABkcnMvZG93bnJldi54bWxQSwUGAAAAAAQABAD3AAAAkQMAAAAA&#10;">
                  <v:imagedata r:id="rId18" o:title=""/>
                </v:shape>
                <v:shape id="AutoShape 85" o:spid="_x0000_s1038" style="position:absolute;left:8603;top:-2834;width:1151;height:171;visibility:visible;mso-wrap-style:square;v-text-anchor:top" coordsize="1151,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KeusYA&#10;AADbAAAADwAAAGRycy9kb3ducmV2LnhtbESPQWvCQBSE74X+h+UJXopuDLRodJVSEKs9aLXV6yP7&#10;TEKzb+PuNqb/3i0Uehxm5htmtuhMLVpyvrKsYDRMQBDnVldcKPg4LAdjED4ga6wtk4If8rCY39/N&#10;MNP2yu/U7kMhIoR9hgrKEJpMSp+XZNAPbUMcvbN1BkOUrpDa4TXCTS3TJHmSBiuOCyU29FJS/rX/&#10;Ngq2u4eTPW1ad5kcN5+rx9Rd6vWbUv1e9zwFEagL/+G/9qtWMEnh90v8AXJ+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5KeusYAAADbAAAADwAAAAAAAAAAAAAAAACYAgAAZHJz&#10;L2Rvd25yZXYueG1sUEsFBgAAAAAEAAQA9QAAAIsDAAAAAA==&#10;" path="m77,167r-3,-8l73,139,72,108r-6,-5l51,100,67,97r2,-3l75,86r,-15l73,59,70,53,68,48,59,41r-1,l58,63r,21l52,94r-36,l16,53r38,l58,63r,-22l44,38,,38,,167r16,l16,108r25,l54,109r1,16l56,139r,10l57,159r3,8l77,167m230,153r-52,l178,108r47,l225,94r-47,l178,53r51,l229,38r-67,l162,167r68,l230,153m390,75l387,57r-3,-4l379,45r-5,-2l374,55r,39l358,96r-25,l333,53r26,l374,55r,-12l367,40,355,38r-39,l316,167r17,l333,111r21,l366,109r11,-5l384,96r3,-3l390,75m538,l518,,502,25r12,l538,t19,38l540,38r,83l539,138r-5,11l527,155r-11,1l506,155r-8,-6l494,138r-2,-17l492,38r-16,l476,121r2,22l486,159r12,8l516,170r18,-3l547,159r1,-3l554,143r3,-22l557,38t173,93l729,119r-5,-9l720,107r-4,-4l713,103r,8l713,141r-6,12l666,153r,-46l701,107r12,4l713,103r-9,-3l704,99r16,-3l722,93r4,-8l726,66r-1,-7l721,53r,-1l716,44r-6,-6l709,38r,23l709,85r-6,8l690,93r-24,l666,53r37,l709,61r,-23l650,38r,129l691,167r13,-1l716,162r8,-9l726,151r4,-20m884,153r-47,l837,38r-17,l820,167r64,l884,153m981,38r-17,l964,167r17,l981,38t170,91l1134,129r-1,26l1118,156r-5,l1104,155r-7,-5l1092,140r-2,-19l1090,64r3,-3l1094,60r,-2l1100,50r17,l1124,51r7,8l1132,64r,10l1149,74r-1,-17l1144,50r-2,-5l1131,38r-16,-2l1098,38r-13,7l1076,60r-3,23l1073,119r4,29l1088,163r13,6l1114,170r9,-1l1136,165r7,-9l1146,153r5,-24e" stroked="f">
                  <v:path arrowok="t" o:connecttype="custom" o:connectlocs="72,-2725;51,-2733;75,-2762;59,-2792;52,-2739;58,-2770;0,-2666;54,-2724;57,-2674;178,-2680;178,-2739;162,-2795;390,-2758;374,-2790;333,-2737;374,-2790;316,-2666;366,-2724;390,-2758;514,-2808;540,-2712;516,-2677;492,-2712;478,-2690;534,-2666;557,-2712;724,-2723;713,-2722;666,-2726;704,-2733;726,-2748;721,-2781;709,-2772;666,-2740;709,-2795;704,-2667;730,-2702;820,-2795;981,-2795;981,-2795;1118,-2677;1092,-2693;1094,-2773;1124,-2782;1149,-2759;1131,-2795;1076,-2773;1088,-2670;1136,-2668" o:connectangles="0,0,0,0,0,0,0,0,0,0,0,0,0,0,0,0,0,0,0,0,0,0,0,0,0,0,0,0,0,0,0,0,0,0,0,0,0,0,0,0,0,0,0,0,0,0,0,0,0"/>
                </v:shape>
                <v:shape id="Picture 84" o:spid="_x0000_s1039" type="#_x0000_t75" style="position:absolute;left:9829;top:-2795;width:104;height:1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GBP+jDAAAA2wAAAA8AAABkcnMvZG93bnJldi54bWxEj19rwjAUxd8Fv0O4A980nZOh1Si6MhF8&#10;GDr3fmmubbW5KUnUzk9vhMEeD+fPjzNbtKYWV3K+sqzgdZCAIM6trrhQcPj+7I9B+ICssbZMCn7J&#10;w2Le7cww1fbGO7ruQyHiCPsUFZQhNKmUPi/JoB/Yhjh6R+sMhihdIbXDWxw3tRwmybs0WHEklNjQ&#10;R0n5eX8xEbJD9zUeZYdRZtb3bP2zXZ0mW6V6L+1yCiJQG/7Df+2NVjB5g+eX+APk/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YE/6MMAAADbAAAADwAAAAAAAAAAAAAAAACf&#10;AgAAZHJzL2Rvd25yZXYueG1sUEsFBgAAAAAEAAQA9wAAAI8DAAAAAA==&#10;">
                  <v:imagedata r:id="rId19" o:title=""/>
                </v:shape>
                <v:shape id="AutoShape 83" o:spid="_x0000_s1040" style="position:absolute;left:8605;top:-2607;width:226;height:135;visibility:visible;mso-wrap-style:square;v-text-anchor:top" coordsize="226,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8LxcMA&#10;AADbAAAADwAAAGRycy9kb3ducmV2LnhtbESPzYoCMRCE74LvEFrwIppZkUXHieIqCx704M8DNJOe&#10;H0w64yTq7NtvFoQ9FlX1FZWtO2vEk1pfO1bwMUlAEOdO11wquF6+x3MQPiBrNI5JwQ95WK/6vQxT&#10;7V58ouc5lCJC2KeooAqhSaX0eUUW/cQ1xNErXGsxRNmWUrf4inBr5DRJPqXFmuNChQ1tK8pv54dV&#10;QPevwow0mb2bHadojvNkdz0oNRx0myWIQF34D7/be61gMYO/L/EHyN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A8LxcMAAADbAAAADwAAAAAAAAAAAAAAAACYAgAAZHJzL2Rv&#10;d25yZXYueG1sUEsFBgAAAAAEAAQA9QAAAIgDAAAAAA==&#10;" path="m80,63r,-7l79,45,78,32,74,22,72,17,68,8,63,6r,46l63,78,62,97r-6,12l47,115r-15,2l17,117,17,17r21,l49,18r8,7l62,36r1,16l63,6,56,2,,2,,131r30,l45,130r12,-3l66,122r4,-5l72,115r4,-8l78,96,80,81r,-18m225,42l223,24,217,13r-2,-2l209,6r,8l209,85r-2,17l202,113r-7,6l185,120r-11,-1l167,113r-5,-11l161,85r,-71l180,13r10,l209,14r,-8l203,2,185,,167,2r-13,9l147,24r-3,18l144,85r3,22l154,122r13,9l185,134r18,-3l215,122r1,-2l223,107r2,-22l225,42e" stroked="f">
                  <v:path arrowok="t" o:connecttype="custom" o:connectlocs="80,-2550;78,-2574;72,-2589;63,-2600;63,-2528;56,-2497;32,-2489;17,-2589;49,-2588;62,-2570;63,-2600;0,-2604;30,-2475;57,-2479;70,-2489;76,-2499;80,-2525;225,-2564;217,-2593;209,-2600;209,-2521;202,-2493;185,-2486;167,-2493;161,-2521;180,-2593;209,-2592;203,-2604;167,-2604;147,-2582;144,-2521;154,-2484;185,-2472;215,-2484;223,-2499;225,-2564" o:connectangles="0,0,0,0,0,0,0,0,0,0,0,0,0,0,0,0,0,0,0,0,0,0,0,0,0,0,0,0,0,0,0,0,0,0,0,0"/>
                </v:shape>
                <v:shape id="Picture 82" o:spid="_x0000_s1041" type="#_x0000_t75" style="position:absolute;left:8894;top:-2604;width:120;height:1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P/5dnEAAAA2wAAAA8AAABkcnMvZG93bnJldi54bWxEj9FqAjEURN8L/YdwC30pmrRgqatR2qpU&#10;pC+ufsBlc80ubm6WJLrr3zeFQh+HmTnDzJeDa8WVQmw8a3geKxDElTcNWw3Hw2b0BiImZIOtZ9Jw&#10;owjLxf3dHAvje97TtUxWZAjHAjXUKXWFlLGqyWEc+444eycfHKYsg5UmYJ/hrpUvSr1Khw3nhRo7&#10;+qypOpcXp6Hsn84rqTa7Q/oOX1u7th9qbbV+fBjeZyASDek//NfeGg3TCfx+yT9ALn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P/5dnEAAAA2wAAAA8AAAAAAAAAAAAAAAAA&#10;nwIAAGRycy9kb3ducmV2LnhtbFBLBQYAAAAABAAEAPcAAACQAwAAAAA=&#10;">
                  <v:imagedata r:id="rId20" o:title=""/>
                </v:shape>
                <v:shape id="AutoShape 81" o:spid="_x0000_s1042" style="position:absolute;left:9081;top:-2607;width:400;height:135;visibility:visible;mso-wrap-style:square;v-text-anchor:top" coordsize="400,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WqTcIA&#10;AADbAAAADwAAAGRycy9kb3ducmV2LnhtbESPzWrDMBCE74W8g9hAbo2cHkztRAkhJMS3Ute9b62N&#10;bWytjKX65+2rQqHHYWa+YQ6n2XRipME1lhXsthEI4tLqhisFxcft+RWE88gaO8ukYCEHp+Pq6YCp&#10;thO/05j7SgQIuxQV1N73qZSurMmg29qeOHgPOxj0QQ6V1ANOAW46+RJFsTTYcFiosadLTWWbfxsF&#10;mOVvcRb398/kK7/Kc9EWzdIqtVnP5z0IT7P/D/+1M60gieH3S/gB8v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5apNwgAAANsAAAAPAAAAAAAAAAAAAAAAAJgCAABkcnMvZG93&#10;bnJldi54bWxQSwUGAAAAAAQABAD1AAAAhwMAAAAA&#10;" path="m17,2l,2,,131r17,l17,2t156,l158,2r,111l116,19,108,2,85,2r,129l99,131,99,19r1,l151,131r22,l173,113,173,2t84,l241,2r,129l257,131,257,2m400,93r-17,l383,118r-15,2l363,120r-9,-1l346,114r-5,-10l340,85r,-57l343,25r,-1l344,22r5,-9l366,13r8,2l381,23r,5l381,38r17,l397,21r-4,-8l391,9,381,2,364,,347,2,334,9r-8,15l323,46r,37l327,112r10,15l350,133r14,1l373,133r12,-4l393,120r3,-3l400,93e" stroked="f">
                  <v:path arrowok="t" o:connecttype="custom" o:connectlocs="0,-2604;17,-2475;173,-2604;158,-2493;116,-2587;85,-2604;99,-2475;100,-2587;173,-2475;173,-2604;241,-2604;257,-2475;400,-2513;383,-2488;363,-2486;346,-2492;340,-2521;343,-2581;344,-2584;366,-2593;381,-2583;381,-2568;397,-2585;391,-2597;364,-2606;334,-2597;323,-2560;327,-2494;350,-2473;373,-2473;393,-2486;400,-2513" o:connectangles="0,0,0,0,0,0,0,0,0,0,0,0,0,0,0,0,0,0,0,0,0,0,0,0,0,0,0,0,0,0,0,0"/>
                </v:shape>
                <v:shape id="Picture 80" o:spid="_x0000_s1043" type="#_x0000_t75" style="position:absolute;left:9528;top:-2604;width:104;height:1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xmkCHEAAAA2wAAAA8AAABkcnMvZG93bnJldi54bWxEj09rAjEUxO+C3yG8gjfNVql1V6OIIhZ6&#10;8h/o7bF53d26eQmbqNtv3xSEHoeZ+Q0zW7SmFndqfGVZwesgAUGcW11xoeB42PQnIHxA1lhbJgU/&#10;5GEx73ZmmGn74B3d96EQEcI+QwVlCC6T0uclGfQD64ij92UbgyHKppC6wUeEm1oOk2QsDVYcF0p0&#10;tCopv+5vRsHn9vtSuNF5LSen6zp12m1C+qZU76VdTkEEasN/+Nn+0ArSd/j7En+AnP8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xmkCHEAAAA2wAAAA8AAAAAAAAAAAAAAAAA&#10;nwIAAGRycy9kb3ducmV2LnhtbFBLBQYAAAAABAAEAPcAAACQAwAAAAA=&#10;">
                  <v:imagedata r:id="rId21" o:title=""/>
                </v:shape>
                <v:shape id="AutoShape 79" o:spid="_x0000_s1044" style="position:absolute;left:9686;top:-2604;width:89;height:130;visibility:visible;mso-wrap-style:square;v-text-anchor:top" coordsize="89,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Pbe8EA&#10;AADbAAAADwAAAGRycy9kb3ducmV2LnhtbERPvW7CMBDeK/EO1iGxoMaBAUqKQaESUgaGNuUBrvHV&#10;iRKfo9iF5O3xgNTx0/e/P462EzcafONYwSpJQRBXTjdsFFy/z69vIHxA1tg5JgUTeTgeZi97zLS7&#10;8xfdymBEDGGfoYI6hD6T0lc1WfSJ64kj9+sGiyHCwUg94D2G206u03QjLTYcG2rs6aOmqi3/rILT&#10;xeROb8ZyOcm2KKatafOfT6UW8zF/BxFoDP/ip7vQCnZxbPwSf4A8P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sj23vBAAAA2wAAAA8AAAAAAAAAAAAAAAAAmAIAAGRycy9kb3du&#10;cmV2LnhtbFBLBQYAAAAABAAEAPUAAACGAwAAAAA=&#10;" path="m23,l,,,129r15,l15,17r16,l23,xm31,17r-16,l66,129r23,l89,111r-15,l31,17xm89,l74,r,111l89,111,89,xe" stroked="f">
                  <v:path arrowok="t" o:connecttype="custom" o:connectlocs="23,-2604;0,-2604;0,-2475;15,-2475;15,-2587;31,-2587;23,-2604;31,-2587;15,-2587;66,-2475;89,-2475;89,-2493;74,-2493;31,-2587;89,-2604;74,-2604;74,-2493;89,-2493;89,-2604" o:connectangles="0,0,0,0,0,0,0,0,0,0,0,0,0,0,0,0,0,0,0"/>
                </v:shape>
                <v:shape id="Picture 78" o:spid="_x0000_s1045" type="#_x0000_t75" style="position:absolute;left:9828;top:-2604;width:104;height:1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kvJ/bFAAAA2wAAAA8AAABkcnMvZG93bnJldi54bWxEj9FqAjEURN8L/kO4Ql9Es7VU3dUoRVoo&#10;hT5U/YDL5rq7mtwsSVzXfn1TEPo4zMwZZrXprREd+dA4VvA0yUAQl043XCk47N/HCxAhIms0jknB&#10;jQJs1oOHFRbaXfmbul2sRIJwKFBBHWNbSBnKmiyGiWuJk3d03mJM0ldSe7wmuDVymmUzabHhtFBj&#10;S9uayvPuYhWMvP/Sxszzt5fTNjx3Z/y5zT+Vehz2r0sQkfr4H763P7SCPIe/L+kHyPU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5Lyf2xQAAANsAAAAPAAAAAAAAAAAAAAAA&#10;AJ8CAABkcnMvZG93bnJldi54bWxQSwUGAAAAAAQABAD3AAAAkQMAAAAA&#10;">
                  <v:imagedata r:id="rId22" o:title=""/>
                </v:shape>
                <w10:wrap anchorx="page"/>
              </v:group>
            </w:pict>
          </mc:Fallback>
        </mc:AlternateContent>
      </w:r>
      <w:r w:rsidR="001D3859" w:rsidRPr="00B5220E">
        <w:rPr>
          <w:rFonts w:ascii="Lucida Sans"/>
          <w:color w:val="FFFFFF"/>
          <w:sz w:val="158"/>
          <w:lang w:val="es-ES"/>
        </w:rPr>
        <w:t>RECOMENDACIONES</w:t>
      </w:r>
    </w:p>
    <w:p w:rsidR="00222068" w:rsidRPr="00B5220E" w:rsidRDefault="001D3859">
      <w:pPr>
        <w:pStyle w:val="Ttulo1"/>
        <w:spacing w:before="132" w:line="254" w:lineRule="auto"/>
        <w:ind w:right="3051"/>
        <w:rPr>
          <w:lang w:val="es-ES"/>
        </w:rPr>
      </w:pPr>
      <w:r w:rsidRPr="00B5220E">
        <w:rPr>
          <w:color w:val="FFFFFF"/>
          <w:w w:val="105"/>
          <w:lang w:val="es-ES"/>
        </w:rPr>
        <w:t>EN</w:t>
      </w:r>
      <w:r w:rsidRPr="00B5220E">
        <w:rPr>
          <w:color w:val="FFFFFF"/>
          <w:spacing w:val="-60"/>
          <w:w w:val="105"/>
          <w:lang w:val="es-ES"/>
        </w:rPr>
        <w:t xml:space="preserve"> </w:t>
      </w:r>
      <w:r w:rsidRPr="00B5220E">
        <w:rPr>
          <w:color w:val="FFFFFF"/>
          <w:w w:val="105"/>
          <w:lang w:val="es-ES"/>
        </w:rPr>
        <w:t>EL</w:t>
      </w:r>
      <w:r w:rsidRPr="00B5220E">
        <w:rPr>
          <w:color w:val="FFFFFF"/>
          <w:spacing w:val="-60"/>
          <w:w w:val="105"/>
          <w:lang w:val="es-ES"/>
        </w:rPr>
        <w:t xml:space="preserve"> </w:t>
      </w:r>
      <w:r w:rsidRPr="00B5220E">
        <w:rPr>
          <w:color w:val="FFFFFF"/>
          <w:w w:val="105"/>
          <w:lang w:val="es-ES"/>
        </w:rPr>
        <w:t>USO</w:t>
      </w:r>
      <w:r w:rsidRPr="00B5220E">
        <w:rPr>
          <w:color w:val="FFFFFF"/>
          <w:spacing w:val="-61"/>
          <w:w w:val="105"/>
          <w:lang w:val="es-ES"/>
        </w:rPr>
        <w:t xml:space="preserve"> </w:t>
      </w:r>
      <w:r w:rsidRPr="00B5220E">
        <w:rPr>
          <w:color w:val="FFFFFF"/>
          <w:w w:val="105"/>
          <w:lang w:val="es-ES"/>
        </w:rPr>
        <w:t>DE</w:t>
      </w:r>
      <w:r w:rsidRPr="00B5220E">
        <w:rPr>
          <w:color w:val="FFFFFF"/>
          <w:spacing w:val="-61"/>
          <w:w w:val="105"/>
          <w:lang w:val="es-ES"/>
        </w:rPr>
        <w:t xml:space="preserve"> </w:t>
      </w:r>
      <w:r w:rsidRPr="00B5220E">
        <w:rPr>
          <w:color w:val="FFFFFF"/>
          <w:w w:val="105"/>
          <w:lang w:val="es-ES"/>
        </w:rPr>
        <w:t>APLICACIONES</w:t>
      </w:r>
      <w:r w:rsidRPr="00B5220E">
        <w:rPr>
          <w:color w:val="FFFFFF"/>
          <w:spacing w:val="-60"/>
          <w:w w:val="105"/>
          <w:lang w:val="es-ES"/>
        </w:rPr>
        <w:t xml:space="preserve"> </w:t>
      </w:r>
      <w:r w:rsidRPr="00B5220E">
        <w:rPr>
          <w:color w:val="FFFFFF"/>
          <w:spacing w:val="-12"/>
          <w:w w:val="105"/>
          <w:lang w:val="es-ES"/>
        </w:rPr>
        <w:t xml:space="preserve">ALTERNATIVAS </w:t>
      </w:r>
      <w:r w:rsidRPr="00B5220E">
        <w:rPr>
          <w:color w:val="FFFFFF"/>
          <w:spacing w:val="-16"/>
          <w:w w:val="105"/>
          <w:lang w:val="es-ES"/>
        </w:rPr>
        <w:t xml:space="preserve">PARA </w:t>
      </w:r>
      <w:r w:rsidRPr="00B5220E">
        <w:rPr>
          <w:color w:val="FFFFFF"/>
          <w:w w:val="105"/>
          <w:lang w:val="es-ES"/>
        </w:rPr>
        <w:t>EDUCACIÓN NO</w:t>
      </w:r>
      <w:r w:rsidRPr="00B5220E">
        <w:rPr>
          <w:color w:val="FFFFFF"/>
          <w:spacing w:val="-134"/>
          <w:w w:val="105"/>
          <w:lang w:val="es-ES"/>
        </w:rPr>
        <w:t xml:space="preserve"> </w:t>
      </w:r>
      <w:r w:rsidRPr="00B5220E">
        <w:rPr>
          <w:color w:val="FFFFFF"/>
          <w:w w:val="105"/>
          <w:lang w:val="es-ES"/>
        </w:rPr>
        <w:t>PRESENCIAL</w:t>
      </w:r>
    </w:p>
    <w:p w:rsidR="00222068" w:rsidRPr="00B5220E" w:rsidRDefault="001D3859">
      <w:pPr>
        <w:spacing w:line="808" w:lineRule="exact"/>
        <w:ind w:left="3023" w:right="3050"/>
        <w:jc w:val="center"/>
        <w:rPr>
          <w:rFonts w:ascii="Trebuchet MS"/>
          <w:b/>
          <w:sz w:val="70"/>
          <w:lang w:val="es-ES"/>
        </w:rPr>
      </w:pPr>
      <w:r w:rsidRPr="00B5220E">
        <w:rPr>
          <w:rFonts w:ascii="Trebuchet MS"/>
          <w:b/>
          <w:color w:val="FFFFFF"/>
          <w:w w:val="105"/>
          <w:sz w:val="70"/>
          <w:lang w:val="es-ES"/>
        </w:rPr>
        <w:t>POR COVID-19</w:t>
      </w:r>
    </w:p>
    <w:p w:rsidR="00222068" w:rsidRPr="00B5220E" w:rsidRDefault="00222068">
      <w:pPr>
        <w:pStyle w:val="Textoindependiente"/>
        <w:rPr>
          <w:rFonts w:ascii="Trebuchet MS"/>
          <w:b/>
          <w:sz w:val="20"/>
          <w:lang w:val="es-ES"/>
        </w:rPr>
      </w:pPr>
    </w:p>
    <w:p w:rsidR="00222068" w:rsidRPr="00B5220E" w:rsidRDefault="00222068">
      <w:pPr>
        <w:pStyle w:val="Textoindependiente"/>
        <w:rPr>
          <w:rFonts w:ascii="Trebuchet MS"/>
          <w:b/>
          <w:sz w:val="20"/>
          <w:lang w:val="es-ES"/>
        </w:rPr>
      </w:pPr>
    </w:p>
    <w:p w:rsidR="00222068" w:rsidRPr="00B5220E" w:rsidRDefault="00222068">
      <w:pPr>
        <w:pStyle w:val="Textoindependiente"/>
        <w:rPr>
          <w:rFonts w:ascii="Trebuchet MS"/>
          <w:b/>
          <w:sz w:val="20"/>
          <w:lang w:val="es-ES"/>
        </w:rPr>
      </w:pPr>
    </w:p>
    <w:p w:rsidR="00222068" w:rsidRPr="00B5220E" w:rsidRDefault="00222068">
      <w:pPr>
        <w:pStyle w:val="Textoindependiente"/>
        <w:rPr>
          <w:rFonts w:ascii="Trebuchet MS"/>
          <w:b/>
          <w:sz w:val="20"/>
          <w:lang w:val="es-ES"/>
        </w:rPr>
      </w:pPr>
    </w:p>
    <w:p w:rsidR="00222068" w:rsidRPr="00B5220E" w:rsidRDefault="00222068">
      <w:pPr>
        <w:pStyle w:val="Textoindependiente"/>
        <w:rPr>
          <w:rFonts w:ascii="Trebuchet MS"/>
          <w:b/>
          <w:sz w:val="20"/>
          <w:lang w:val="es-ES"/>
        </w:rPr>
      </w:pPr>
    </w:p>
    <w:p w:rsidR="00222068" w:rsidRPr="00B5220E" w:rsidRDefault="00222068">
      <w:pPr>
        <w:pStyle w:val="Textoindependiente"/>
        <w:rPr>
          <w:rFonts w:ascii="Trebuchet MS"/>
          <w:b/>
          <w:sz w:val="20"/>
          <w:lang w:val="es-ES"/>
        </w:rPr>
      </w:pPr>
    </w:p>
    <w:p w:rsidR="00222068" w:rsidRPr="00B5220E" w:rsidRDefault="00222068">
      <w:pPr>
        <w:pStyle w:val="Textoindependiente"/>
        <w:rPr>
          <w:rFonts w:ascii="Trebuchet MS"/>
          <w:b/>
          <w:sz w:val="20"/>
          <w:lang w:val="es-ES"/>
        </w:rPr>
      </w:pPr>
    </w:p>
    <w:p w:rsidR="00222068" w:rsidRPr="00B5220E" w:rsidRDefault="00222068">
      <w:pPr>
        <w:pStyle w:val="Textoindependiente"/>
        <w:rPr>
          <w:rFonts w:ascii="Trebuchet MS"/>
          <w:b/>
          <w:sz w:val="20"/>
          <w:lang w:val="es-ES"/>
        </w:rPr>
      </w:pPr>
    </w:p>
    <w:p w:rsidR="00222068" w:rsidRPr="00B5220E" w:rsidRDefault="00222068">
      <w:pPr>
        <w:pStyle w:val="Textoindependiente"/>
        <w:rPr>
          <w:rFonts w:ascii="Trebuchet MS"/>
          <w:b/>
          <w:sz w:val="20"/>
          <w:lang w:val="es-ES"/>
        </w:rPr>
      </w:pPr>
    </w:p>
    <w:p w:rsidR="00222068" w:rsidRPr="00B5220E" w:rsidRDefault="00222068">
      <w:pPr>
        <w:pStyle w:val="Textoindependiente"/>
        <w:spacing w:before="1"/>
        <w:rPr>
          <w:rFonts w:ascii="Trebuchet MS"/>
          <w:b/>
          <w:sz w:val="21"/>
          <w:lang w:val="es-ES"/>
        </w:rPr>
      </w:pPr>
    </w:p>
    <w:p w:rsidR="00222068" w:rsidRPr="00B5220E" w:rsidRDefault="008B4407">
      <w:pPr>
        <w:spacing w:before="101" w:line="345" w:lineRule="auto"/>
        <w:ind w:left="1993" w:right="2140"/>
        <w:jc w:val="both"/>
        <w:rPr>
          <w:sz w:val="38"/>
          <w:lang w:val="es-ES"/>
        </w:rPr>
      </w:pPr>
      <w:r w:rsidRPr="00B5220E">
        <w:rPr>
          <w:w w:val="110"/>
          <w:sz w:val="38"/>
          <w:lang w:val="es-ES"/>
        </w:rPr>
        <w:t>A</w:t>
      </w:r>
      <w:r w:rsidRPr="00B5220E">
        <w:rPr>
          <w:spacing w:val="-19"/>
          <w:w w:val="110"/>
          <w:sz w:val="38"/>
          <w:lang w:val="es-ES"/>
        </w:rPr>
        <w:t xml:space="preserve"> </w:t>
      </w:r>
      <w:r w:rsidRPr="00B5220E">
        <w:rPr>
          <w:w w:val="110"/>
          <w:sz w:val="38"/>
          <w:lang w:val="es-ES"/>
        </w:rPr>
        <w:t>continuación,</w:t>
      </w:r>
      <w:r w:rsidRPr="00B5220E">
        <w:rPr>
          <w:spacing w:val="-17"/>
          <w:w w:val="110"/>
          <w:sz w:val="38"/>
          <w:lang w:val="es-ES"/>
        </w:rPr>
        <w:t xml:space="preserve"> </w:t>
      </w:r>
      <w:r w:rsidRPr="00B5220E">
        <w:rPr>
          <w:w w:val="110"/>
          <w:sz w:val="38"/>
          <w:lang w:val="es-ES"/>
        </w:rPr>
        <w:t>le</w:t>
      </w:r>
      <w:r w:rsidRPr="00B5220E">
        <w:rPr>
          <w:spacing w:val="-17"/>
          <w:w w:val="110"/>
          <w:sz w:val="38"/>
          <w:lang w:val="es-ES"/>
        </w:rPr>
        <w:t xml:space="preserve"> </w:t>
      </w:r>
      <w:r w:rsidRPr="00B5220E">
        <w:rPr>
          <w:w w:val="110"/>
          <w:sz w:val="38"/>
          <w:lang w:val="es-ES"/>
        </w:rPr>
        <w:t>ofrecemos</w:t>
      </w:r>
      <w:r w:rsidRPr="00B5220E">
        <w:rPr>
          <w:spacing w:val="-17"/>
          <w:w w:val="110"/>
          <w:sz w:val="38"/>
          <w:lang w:val="es-ES"/>
        </w:rPr>
        <w:t xml:space="preserve"> </w:t>
      </w:r>
      <w:r w:rsidRPr="00B5220E">
        <w:rPr>
          <w:w w:val="110"/>
          <w:sz w:val="38"/>
          <w:lang w:val="es-ES"/>
        </w:rPr>
        <w:t>estas</w:t>
      </w:r>
      <w:r w:rsidRPr="00B5220E">
        <w:rPr>
          <w:spacing w:val="-17"/>
          <w:w w:val="110"/>
          <w:sz w:val="38"/>
          <w:lang w:val="es-ES"/>
        </w:rPr>
        <w:t xml:space="preserve"> </w:t>
      </w:r>
      <w:r w:rsidRPr="00B5220E">
        <w:rPr>
          <w:w w:val="110"/>
          <w:sz w:val="38"/>
          <w:lang w:val="es-ES"/>
        </w:rPr>
        <w:t>recomendaciones</w:t>
      </w:r>
      <w:r w:rsidRPr="00B5220E">
        <w:rPr>
          <w:spacing w:val="-18"/>
          <w:w w:val="110"/>
          <w:sz w:val="38"/>
          <w:lang w:val="es-ES"/>
        </w:rPr>
        <w:t xml:space="preserve"> </w:t>
      </w:r>
      <w:r w:rsidRPr="00B5220E">
        <w:rPr>
          <w:w w:val="110"/>
          <w:sz w:val="38"/>
          <w:lang w:val="es-ES"/>
        </w:rPr>
        <w:t>en</w:t>
      </w:r>
      <w:r w:rsidRPr="00B5220E">
        <w:rPr>
          <w:spacing w:val="-17"/>
          <w:w w:val="110"/>
          <w:sz w:val="38"/>
          <w:lang w:val="es-ES"/>
        </w:rPr>
        <w:t xml:space="preserve"> </w:t>
      </w:r>
      <w:r w:rsidRPr="00B5220E">
        <w:rPr>
          <w:w w:val="110"/>
          <w:sz w:val="38"/>
          <w:lang w:val="es-ES"/>
        </w:rPr>
        <w:t>el</w:t>
      </w:r>
      <w:r w:rsidRPr="00B5220E">
        <w:rPr>
          <w:spacing w:val="-17"/>
          <w:w w:val="110"/>
          <w:sz w:val="38"/>
          <w:lang w:val="es-ES"/>
        </w:rPr>
        <w:t xml:space="preserve"> </w:t>
      </w:r>
      <w:r w:rsidRPr="00B5220E">
        <w:rPr>
          <w:w w:val="110"/>
          <w:sz w:val="38"/>
          <w:lang w:val="es-ES"/>
        </w:rPr>
        <w:t>uso</w:t>
      </w:r>
      <w:r w:rsidRPr="00B5220E">
        <w:rPr>
          <w:spacing w:val="-18"/>
          <w:w w:val="110"/>
          <w:sz w:val="38"/>
          <w:lang w:val="es-ES"/>
        </w:rPr>
        <w:t xml:space="preserve"> </w:t>
      </w:r>
      <w:r w:rsidRPr="00B5220E">
        <w:rPr>
          <w:w w:val="110"/>
          <w:sz w:val="38"/>
          <w:lang w:val="es-ES"/>
        </w:rPr>
        <w:t>de</w:t>
      </w:r>
      <w:r w:rsidRPr="00B5220E">
        <w:rPr>
          <w:spacing w:val="-17"/>
          <w:w w:val="110"/>
          <w:sz w:val="38"/>
          <w:lang w:val="es-ES"/>
        </w:rPr>
        <w:t xml:space="preserve"> </w:t>
      </w:r>
      <w:r w:rsidRPr="00B5220E">
        <w:rPr>
          <w:w w:val="110"/>
          <w:sz w:val="38"/>
          <w:lang w:val="es-ES"/>
        </w:rPr>
        <w:t>herramientas</w:t>
      </w:r>
      <w:r w:rsidRPr="00B5220E">
        <w:rPr>
          <w:spacing w:val="-18"/>
          <w:w w:val="110"/>
          <w:sz w:val="38"/>
          <w:lang w:val="es-ES"/>
        </w:rPr>
        <w:t xml:space="preserve"> </w:t>
      </w:r>
      <w:r w:rsidRPr="00B5220E">
        <w:rPr>
          <w:w w:val="110"/>
          <w:sz w:val="38"/>
          <w:lang w:val="es-ES"/>
        </w:rPr>
        <w:t>o</w:t>
      </w:r>
      <w:r w:rsidRPr="00B5220E">
        <w:rPr>
          <w:spacing w:val="-18"/>
          <w:w w:val="110"/>
          <w:sz w:val="38"/>
          <w:lang w:val="es-ES"/>
        </w:rPr>
        <w:t xml:space="preserve"> </w:t>
      </w:r>
      <w:r w:rsidRPr="00B5220E">
        <w:rPr>
          <w:w w:val="110"/>
          <w:sz w:val="38"/>
          <w:lang w:val="es-ES"/>
        </w:rPr>
        <w:t>aplicaciones</w:t>
      </w:r>
      <w:r w:rsidRPr="00B5220E">
        <w:rPr>
          <w:spacing w:val="-17"/>
          <w:w w:val="110"/>
          <w:sz w:val="38"/>
          <w:lang w:val="es-ES"/>
        </w:rPr>
        <w:t xml:space="preserve"> </w:t>
      </w:r>
      <w:r>
        <w:rPr>
          <w:w w:val="110"/>
          <w:sz w:val="38"/>
          <w:lang w:val="es-ES"/>
        </w:rPr>
        <w:t>alternati</w:t>
      </w:r>
      <w:r w:rsidRPr="00B5220E">
        <w:rPr>
          <w:w w:val="110"/>
          <w:sz w:val="38"/>
          <w:lang w:val="es-ES"/>
        </w:rPr>
        <w:t>vas</w:t>
      </w:r>
      <w:r w:rsidRPr="00B5220E">
        <w:rPr>
          <w:spacing w:val="-14"/>
          <w:w w:val="110"/>
          <w:sz w:val="38"/>
          <w:lang w:val="es-ES"/>
        </w:rPr>
        <w:t xml:space="preserve"> </w:t>
      </w:r>
      <w:r w:rsidRPr="00B5220E">
        <w:rPr>
          <w:w w:val="110"/>
          <w:sz w:val="38"/>
          <w:lang w:val="es-ES"/>
        </w:rPr>
        <w:t>y</w:t>
      </w:r>
      <w:r w:rsidRPr="00B5220E">
        <w:rPr>
          <w:spacing w:val="-14"/>
          <w:w w:val="110"/>
          <w:sz w:val="38"/>
          <w:lang w:val="es-ES"/>
        </w:rPr>
        <w:t xml:space="preserve"> </w:t>
      </w:r>
      <w:r w:rsidRPr="00B5220E">
        <w:rPr>
          <w:w w:val="110"/>
          <w:sz w:val="38"/>
          <w:lang w:val="es-ES"/>
        </w:rPr>
        <w:t>de</w:t>
      </w:r>
      <w:r w:rsidRPr="00B5220E">
        <w:rPr>
          <w:spacing w:val="-13"/>
          <w:w w:val="110"/>
          <w:sz w:val="38"/>
          <w:lang w:val="es-ES"/>
        </w:rPr>
        <w:t xml:space="preserve"> </w:t>
      </w:r>
      <w:r w:rsidRPr="00B5220E">
        <w:rPr>
          <w:w w:val="110"/>
          <w:sz w:val="38"/>
          <w:lang w:val="es-ES"/>
        </w:rPr>
        <w:t>fácil</w:t>
      </w:r>
      <w:r w:rsidRPr="00B5220E">
        <w:rPr>
          <w:spacing w:val="-14"/>
          <w:w w:val="110"/>
          <w:sz w:val="38"/>
          <w:lang w:val="es-ES"/>
        </w:rPr>
        <w:t xml:space="preserve"> </w:t>
      </w:r>
      <w:r w:rsidRPr="00B5220E">
        <w:rPr>
          <w:w w:val="110"/>
          <w:sz w:val="38"/>
          <w:lang w:val="es-ES"/>
        </w:rPr>
        <w:t>acceso,</w:t>
      </w:r>
      <w:r w:rsidRPr="00B5220E">
        <w:rPr>
          <w:spacing w:val="-14"/>
          <w:w w:val="110"/>
          <w:sz w:val="38"/>
          <w:lang w:val="es-ES"/>
        </w:rPr>
        <w:t xml:space="preserve"> </w:t>
      </w:r>
      <w:r w:rsidRPr="00B5220E">
        <w:rPr>
          <w:spacing w:val="-3"/>
          <w:w w:val="110"/>
          <w:sz w:val="38"/>
          <w:lang w:val="es-ES"/>
        </w:rPr>
        <w:t>para</w:t>
      </w:r>
      <w:r w:rsidRPr="00B5220E">
        <w:rPr>
          <w:spacing w:val="-13"/>
          <w:w w:val="110"/>
          <w:sz w:val="38"/>
          <w:lang w:val="es-ES"/>
        </w:rPr>
        <w:t xml:space="preserve"> </w:t>
      </w:r>
      <w:r w:rsidRPr="00B5220E">
        <w:rPr>
          <w:w w:val="110"/>
          <w:sz w:val="38"/>
          <w:lang w:val="es-ES"/>
        </w:rPr>
        <w:t>trabajar</w:t>
      </w:r>
      <w:r w:rsidRPr="00B5220E">
        <w:rPr>
          <w:spacing w:val="-14"/>
          <w:w w:val="110"/>
          <w:sz w:val="38"/>
          <w:lang w:val="es-ES"/>
        </w:rPr>
        <w:t xml:space="preserve"> </w:t>
      </w:r>
      <w:r w:rsidRPr="00B5220E">
        <w:rPr>
          <w:w w:val="110"/>
          <w:sz w:val="38"/>
          <w:lang w:val="es-ES"/>
        </w:rPr>
        <w:t>los</w:t>
      </w:r>
      <w:r w:rsidRPr="00B5220E">
        <w:rPr>
          <w:spacing w:val="-12"/>
          <w:w w:val="110"/>
          <w:sz w:val="38"/>
          <w:lang w:val="es-ES"/>
        </w:rPr>
        <w:t xml:space="preserve"> </w:t>
      </w:r>
      <w:r w:rsidRPr="00B5220E">
        <w:rPr>
          <w:w w:val="110"/>
          <w:sz w:val="38"/>
          <w:lang w:val="es-ES"/>
        </w:rPr>
        <w:t>contenidos</w:t>
      </w:r>
      <w:r w:rsidRPr="00B5220E">
        <w:rPr>
          <w:spacing w:val="-14"/>
          <w:w w:val="110"/>
          <w:sz w:val="38"/>
          <w:lang w:val="es-ES"/>
        </w:rPr>
        <w:t xml:space="preserve"> </w:t>
      </w:r>
      <w:r w:rsidRPr="00B5220E">
        <w:rPr>
          <w:w w:val="110"/>
          <w:sz w:val="38"/>
          <w:lang w:val="es-ES"/>
        </w:rPr>
        <w:t>curriculares</w:t>
      </w:r>
      <w:r w:rsidRPr="00B5220E">
        <w:rPr>
          <w:spacing w:val="-13"/>
          <w:w w:val="110"/>
          <w:sz w:val="38"/>
          <w:lang w:val="es-ES"/>
        </w:rPr>
        <w:t xml:space="preserve"> </w:t>
      </w:r>
      <w:r w:rsidRPr="00B5220E">
        <w:rPr>
          <w:w w:val="110"/>
          <w:sz w:val="38"/>
          <w:lang w:val="es-ES"/>
        </w:rPr>
        <w:t>desde</w:t>
      </w:r>
      <w:r w:rsidRPr="00B5220E">
        <w:rPr>
          <w:spacing w:val="-14"/>
          <w:w w:val="110"/>
          <w:sz w:val="38"/>
          <w:lang w:val="es-ES"/>
        </w:rPr>
        <w:t xml:space="preserve"> </w:t>
      </w:r>
      <w:r w:rsidRPr="00B5220E">
        <w:rPr>
          <w:w w:val="110"/>
          <w:sz w:val="38"/>
          <w:lang w:val="es-ES"/>
        </w:rPr>
        <w:t>su</w:t>
      </w:r>
      <w:r w:rsidRPr="00B5220E">
        <w:rPr>
          <w:spacing w:val="-12"/>
          <w:w w:val="110"/>
          <w:sz w:val="38"/>
          <w:lang w:val="es-ES"/>
        </w:rPr>
        <w:t xml:space="preserve"> </w:t>
      </w:r>
      <w:r w:rsidRPr="00B5220E">
        <w:rPr>
          <w:w w:val="110"/>
          <w:sz w:val="38"/>
          <w:lang w:val="es-ES"/>
        </w:rPr>
        <w:t>casa</w:t>
      </w:r>
      <w:r w:rsidRPr="00B5220E">
        <w:rPr>
          <w:spacing w:val="-14"/>
          <w:w w:val="110"/>
          <w:sz w:val="38"/>
          <w:lang w:val="es-ES"/>
        </w:rPr>
        <w:t xml:space="preserve"> </w:t>
      </w:r>
      <w:r w:rsidRPr="00B5220E">
        <w:rPr>
          <w:w w:val="110"/>
          <w:sz w:val="38"/>
          <w:lang w:val="es-ES"/>
        </w:rPr>
        <w:t>e</w:t>
      </w:r>
      <w:r w:rsidRPr="00B5220E">
        <w:rPr>
          <w:spacing w:val="-13"/>
          <w:w w:val="110"/>
          <w:sz w:val="38"/>
          <w:lang w:val="es-ES"/>
        </w:rPr>
        <w:t xml:space="preserve"> </w:t>
      </w:r>
      <w:r w:rsidRPr="00B5220E">
        <w:rPr>
          <w:w w:val="110"/>
          <w:sz w:val="38"/>
          <w:lang w:val="es-ES"/>
        </w:rPr>
        <w:t>interactuar</w:t>
      </w:r>
      <w:r w:rsidRPr="00B5220E">
        <w:rPr>
          <w:spacing w:val="-14"/>
          <w:w w:val="110"/>
          <w:sz w:val="38"/>
          <w:lang w:val="es-ES"/>
        </w:rPr>
        <w:t xml:space="preserve"> </w:t>
      </w:r>
      <w:r w:rsidRPr="00B5220E">
        <w:rPr>
          <w:w w:val="110"/>
          <w:sz w:val="38"/>
          <w:lang w:val="es-ES"/>
        </w:rPr>
        <w:t>alumnos</w:t>
      </w:r>
      <w:r w:rsidRPr="00B5220E">
        <w:rPr>
          <w:spacing w:val="-14"/>
          <w:w w:val="110"/>
          <w:sz w:val="38"/>
          <w:lang w:val="es-ES"/>
        </w:rPr>
        <w:t xml:space="preserve"> </w:t>
      </w:r>
      <w:r w:rsidRPr="00B5220E">
        <w:rPr>
          <w:w w:val="110"/>
          <w:sz w:val="38"/>
          <w:lang w:val="es-ES"/>
        </w:rPr>
        <w:t>y</w:t>
      </w:r>
      <w:r w:rsidRPr="00B5220E">
        <w:rPr>
          <w:spacing w:val="-13"/>
          <w:w w:val="110"/>
          <w:sz w:val="38"/>
          <w:lang w:val="es-ES"/>
        </w:rPr>
        <w:t xml:space="preserve"> </w:t>
      </w:r>
      <w:r>
        <w:rPr>
          <w:w w:val="110"/>
          <w:sz w:val="38"/>
          <w:lang w:val="es-ES"/>
        </w:rPr>
        <w:t>do</w:t>
      </w:r>
      <w:r w:rsidRPr="00B5220E">
        <w:rPr>
          <w:w w:val="110"/>
          <w:sz w:val="38"/>
          <w:lang w:val="es-ES"/>
        </w:rPr>
        <w:t>centes en respuesta a la necesidad inminente que debe dar el Ministerio de Educación a las Regionales, Distritos</w:t>
      </w:r>
      <w:r w:rsidRPr="00B5220E">
        <w:rPr>
          <w:spacing w:val="-23"/>
          <w:w w:val="110"/>
          <w:sz w:val="38"/>
          <w:lang w:val="es-ES"/>
        </w:rPr>
        <w:t xml:space="preserve"> </w:t>
      </w:r>
      <w:r w:rsidRPr="00B5220E">
        <w:rPr>
          <w:w w:val="110"/>
          <w:sz w:val="38"/>
          <w:lang w:val="es-ES"/>
        </w:rPr>
        <w:t>y</w:t>
      </w:r>
      <w:r w:rsidRPr="00B5220E">
        <w:rPr>
          <w:spacing w:val="-23"/>
          <w:w w:val="110"/>
          <w:sz w:val="38"/>
          <w:lang w:val="es-ES"/>
        </w:rPr>
        <w:t xml:space="preserve"> </w:t>
      </w:r>
      <w:r w:rsidRPr="00B5220E">
        <w:rPr>
          <w:w w:val="110"/>
          <w:sz w:val="38"/>
          <w:lang w:val="es-ES"/>
        </w:rPr>
        <w:t>Centros</w:t>
      </w:r>
      <w:r w:rsidRPr="00B5220E">
        <w:rPr>
          <w:spacing w:val="-22"/>
          <w:w w:val="110"/>
          <w:sz w:val="38"/>
          <w:lang w:val="es-ES"/>
        </w:rPr>
        <w:t xml:space="preserve"> </w:t>
      </w:r>
      <w:r w:rsidRPr="00B5220E">
        <w:rPr>
          <w:w w:val="110"/>
          <w:sz w:val="38"/>
          <w:lang w:val="es-ES"/>
        </w:rPr>
        <w:t>Educativos</w:t>
      </w:r>
      <w:r w:rsidRPr="00B5220E">
        <w:rPr>
          <w:spacing w:val="-23"/>
          <w:w w:val="110"/>
          <w:sz w:val="38"/>
          <w:lang w:val="es-ES"/>
        </w:rPr>
        <w:t xml:space="preserve"> </w:t>
      </w:r>
      <w:r w:rsidRPr="00B5220E">
        <w:rPr>
          <w:w w:val="110"/>
          <w:sz w:val="38"/>
          <w:lang w:val="es-ES"/>
        </w:rPr>
        <w:t>de</w:t>
      </w:r>
      <w:r w:rsidRPr="00B5220E">
        <w:rPr>
          <w:spacing w:val="-23"/>
          <w:w w:val="110"/>
          <w:sz w:val="38"/>
          <w:lang w:val="es-ES"/>
        </w:rPr>
        <w:t xml:space="preserve"> </w:t>
      </w:r>
      <w:r w:rsidRPr="00B5220E">
        <w:rPr>
          <w:w w:val="110"/>
          <w:sz w:val="38"/>
          <w:lang w:val="es-ES"/>
        </w:rPr>
        <w:t>todos</w:t>
      </w:r>
      <w:r w:rsidRPr="00B5220E">
        <w:rPr>
          <w:spacing w:val="-22"/>
          <w:w w:val="110"/>
          <w:sz w:val="38"/>
          <w:lang w:val="es-ES"/>
        </w:rPr>
        <w:t xml:space="preserve"> </w:t>
      </w:r>
      <w:r w:rsidRPr="00B5220E">
        <w:rPr>
          <w:w w:val="110"/>
          <w:sz w:val="38"/>
          <w:lang w:val="es-ES"/>
        </w:rPr>
        <w:t>el</w:t>
      </w:r>
      <w:r w:rsidRPr="00B5220E">
        <w:rPr>
          <w:spacing w:val="-22"/>
          <w:w w:val="110"/>
          <w:sz w:val="38"/>
          <w:lang w:val="es-ES"/>
        </w:rPr>
        <w:t xml:space="preserve"> </w:t>
      </w:r>
      <w:r w:rsidRPr="00B5220E">
        <w:rPr>
          <w:w w:val="110"/>
          <w:sz w:val="38"/>
          <w:lang w:val="es-ES"/>
        </w:rPr>
        <w:t>País.</w:t>
      </w:r>
    </w:p>
    <w:p w:rsidR="00222068" w:rsidRDefault="001D3859">
      <w:pPr>
        <w:spacing w:before="318" w:line="345" w:lineRule="auto"/>
        <w:ind w:left="1993" w:right="2146"/>
        <w:jc w:val="both"/>
        <w:rPr>
          <w:w w:val="110"/>
          <w:sz w:val="38"/>
          <w:lang w:val="es-ES"/>
        </w:rPr>
      </w:pPr>
      <w:r w:rsidRPr="00B5220E">
        <w:rPr>
          <w:w w:val="110"/>
          <w:sz w:val="38"/>
          <w:lang w:val="es-ES"/>
        </w:rPr>
        <w:t>El</w:t>
      </w:r>
      <w:r w:rsidRPr="00B5220E">
        <w:rPr>
          <w:spacing w:val="-30"/>
          <w:w w:val="110"/>
          <w:sz w:val="38"/>
          <w:lang w:val="es-ES"/>
        </w:rPr>
        <w:t xml:space="preserve"> </w:t>
      </w:r>
      <w:r w:rsidRPr="00B5220E">
        <w:rPr>
          <w:w w:val="110"/>
          <w:sz w:val="38"/>
          <w:lang w:val="es-ES"/>
        </w:rPr>
        <w:t>personal</w:t>
      </w:r>
      <w:r w:rsidRPr="00B5220E">
        <w:rPr>
          <w:spacing w:val="-29"/>
          <w:w w:val="110"/>
          <w:sz w:val="38"/>
          <w:lang w:val="es-ES"/>
        </w:rPr>
        <w:t xml:space="preserve"> </w:t>
      </w:r>
      <w:r w:rsidRPr="00B5220E">
        <w:rPr>
          <w:w w:val="110"/>
          <w:sz w:val="38"/>
          <w:lang w:val="es-ES"/>
        </w:rPr>
        <w:t>docente</w:t>
      </w:r>
      <w:r w:rsidRPr="00B5220E">
        <w:rPr>
          <w:spacing w:val="-30"/>
          <w:w w:val="110"/>
          <w:sz w:val="38"/>
          <w:lang w:val="es-ES"/>
        </w:rPr>
        <w:t xml:space="preserve"> </w:t>
      </w:r>
      <w:r w:rsidRPr="00B5220E">
        <w:rPr>
          <w:w w:val="110"/>
          <w:sz w:val="38"/>
          <w:lang w:val="es-ES"/>
        </w:rPr>
        <w:t>asistirá</w:t>
      </w:r>
      <w:r w:rsidRPr="00B5220E">
        <w:rPr>
          <w:spacing w:val="-29"/>
          <w:w w:val="110"/>
          <w:sz w:val="38"/>
          <w:lang w:val="es-ES"/>
        </w:rPr>
        <w:t xml:space="preserve"> </w:t>
      </w:r>
      <w:r w:rsidRPr="00B5220E">
        <w:rPr>
          <w:w w:val="110"/>
          <w:sz w:val="38"/>
          <w:lang w:val="es-ES"/>
        </w:rPr>
        <w:t>al</w:t>
      </w:r>
      <w:r w:rsidRPr="00B5220E">
        <w:rPr>
          <w:spacing w:val="-30"/>
          <w:w w:val="110"/>
          <w:sz w:val="38"/>
          <w:lang w:val="es-ES"/>
        </w:rPr>
        <w:t xml:space="preserve"> </w:t>
      </w:r>
      <w:r w:rsidRPr="00B5220E">
        <w:rPr>
          <w:w w:val="110"/>
          <w:sz w:val="38"/>
          <w:lang w:val="es-ES"/>
        </w:rPr>
        <w:t>Centro</w:t>
      </w:r>
      <w:r w:rsidRPr="00B5220E">
        <w:rPr>
          <w:spacing w:val="-29"/>
          <w:w w:val="110"/>
          <w:sz w:val="38"/>
          <w:lang w:val="es-ES"/>
        </w:rPr>
        <w:t xml:space="preserve"> </w:t>
      </w:r>
      <w:r w:rsidRPr="00B5220E">
        <w:rPr>
          <w:w w:val="110"/>
          <w:sz w:val="38"/>
          <w:lang w:val="es-ES"/>
        </w:rPr>
        <w:t>Educativo</w:t>
      </w:r>
      <w:r w:rsidRPr="00B5220E">
        <w:rPr>
          <w:spacing w:val="-30"/>
          <w:w w:val="110"/>
          <w:sz w:val="38"/>
          <w:lang w:val="es-ES"/>
        </w:rPr>
        <w:t xml:space="preserve"> </w:t>
      </w:r>
      <w:r w:rsidRPr="00B5220E">
        <w:rPr>
          <w:w w:val="110"/>
          <w:sz w:val="38"/>
          <w:lang w:val="es-ES"/>
        </w:rPr>
        <w:t>de</w:t>
      </w:r>
      <w:r w:rsidRPr="00B5220E">
        <w:rPr>
          <w:spacing w:val="-29"/>
          <w:w w:val="110"/>
          <w:sz w:val="38"/>
          <w:lang w:val="es-ES"/>
        </w:rPr>
        <w:t xml:space="preserve"> </w:t>
      </w:r>
      <w:r w:rsidRPr="00B5220E">
        <w:rPr>
          <w:spacing w:val="-2"/>
          <w:w w:val="110"/>
          <w:sz w:val="38"/>
          <w:lang w:val="es-ES"/>
        </w:rPr>
        <w:t>manera</w:t>
      </w:r>
      <w:r w:rsidRPr="00B5220E">
        <w:rPr>
          <w:spacing w:val="-30"/>
          <w:w w:val="110"/>
          <w:sz w:val="38"/>
          <w:lang w:val="es-ES"/>
        </w:rPr>
        <w:t xml:space="preserve"> </w:t>
      </w:r>
      <w:r w:rsidRPr="00B5220E">
        <w:rPr>
          <w:w w:val="110"/>
          <w:sz w:val="38"/>
          <w:lang w:val="es-ES"/>
        </w:rPr>
        <w:t>itinerante,</w:t>
      </w:r>
      <w:r w:rsidRPr="00B5220E">
        <w:rPr>
          <w:spacing w:val="-29"/>
          <w:w w:val="110"/>
          <w:sz w:val="38"/>
          <w:lang w:val="es-ES"/>
        </w:rPr>
        <w:t xml:space="preserve"> </w:t>
      </w:r>
      <w:r w:rsidRPr="00B5220E">
        <w:rPr>
          <w:w w:val="110"/>
          <w:sz w:val="38"/>
          <w:lang w:val="es-ES"/>
        </w:rPr>
        <w:t>los</w:t>
      </w:r>
      <w:r w:rsidRPr="00B5220E">
        <w:rPr>
          <w:spacing w:val="-30"/>
          <w:w w:val="110"/>
          <w:sz w:val="38"/>
          <w:lang w:val="es-ES"/>
        </w:rPr>
        <w:t xml:space="preserve"> </w:t>
      </w:r>
      <w:r w:rsidRPr="00B5220E">
        <w:rPr>
          <w:w w:val="110"/>
          <w:sz w:val="38"/>
          <w:lang w:val="es-ES"/>
        </w:rPr>
        <w:t>mismos</w:t>
      </w:r>
      <w:r w:rsidRPr="00B5220E">
        <w:rPr>
          <w:spacing w:val="-29"/>
          <w:w w:val="110"/>
          <w:sz w:val="38"/>
          <w:lang w:val="es-ES"/>
        </w:rPr>
        <w:t xml:space="preserve"> </w:t>
      </w:r>
      <w:r w:rsidRPr="00B5220E">
        <w:rPr>
          <w:w w:val="110"/>
          <w:sz w:val="38"/>
          <w:lang w:val="es-ES"/>
        </w:rPr>
        <w:t>deben</w:t>
      </w:r>
      <w:r w:rsidRPr="00B5220E">
        <w:rPr>
          <w:spacing w:val="-30"/>
          <w:w w:val="110"/>
          <w:sz w:val="38"/>
          <w:lang w:val="es-ES"/>
        </w:rPr>
        <w:t xml:space="preserve"> </w:t>
      </w:r>
      <w:r w:rsidRPr="00B5220E">
        <w:rPr>
          <w:w w:val="110"/>
          <w:sz w:val="38"/>
          <w:lang w:val="es-ES"/>
        </w:rPr>
        <w:t>apoyar</w:t>
      </w:r>
      <w:r w:rsidRPr="00B5220E">
        <w:rPr>
          <w:spacing w:val="-29"/>
          <w:w w:val="110"/>
          <w:sz w:val="38"/>
          <w:lang w:val="es-ES"/>
        </w:rPr>
        <w:t xml:space="preserve"> </w:t>
      </w:r>
      <w:r w:rsidRPr="00B5220E">
        <w:rPr>
          <w:w w:val="110"/>
          <w:sz w:val="38"/>
          <w:lang w:val="es-ES"/>
        </w:rPr>
        <w:t>la</w:t>
      </w:r>
      <w:r w:rsidRPr="00B5220E">
        <w:rPr>
          <w:spacing w:val="-30"/>
          <w:w w:val="110"/>
          <w:sz w:val="38"/>
          <w:lang w:val="es-ES"/>
        </w:rPr>
        <w:t xml:space="preserve"> </w:t>
      </w:r>
      <w:r w:rsidR="008B4407">
        <w:rPr>
          <w:w w:val="110"/>
          <w:sz w:val="38"/>
          <w:lang w:val="es-ES"/>
        </w:rPr>
        <w:t xml:space="preserve">práctica </w:t>
      </w:r>
      <w:r w:rsidRPr="00B5220E">
        <w:rPr>
          <w:w w:val="110"/>
          <w:sz w:val="38"/>
          <w:lang w:val="es-ES"/>
        </w:rPr>
        <w:t>docente mediante el uso de aplicaciones educativas en articulación con las Competencias y</w:t>
      </w:r>
      <w:r w:rsidRPr="00B5220E">
        <w:rPr>
          <w:spacing w:val="-68"/>
          <w:w w:val="110"/>
          <w:sz w:val="38"/>
          <w:lang w:val="es-ES"/>
        </w:rPr>
        <w:t xml:space="preserve"> </w:t>
      </w:r>
      <w:r w:rsidR="008B4407">
        <w:rPr>
          <w:w w:val="110"/>
          <w:sz w:val="38"/>
          <w:lang w:val="es-ES"/>
        </w:rPr>
        <w:t>Conteni</w:t>
      </w:r>
      <w:r w:rsidRPr="00B5220E">
        <w:rPr>
          <w:w w:val="110"/>
          <w:sz w:val="38"/>
          <w:lang w:val="es-ES"/>
        </w:rPr>
        <w:t>dos</w:t>
      </w:r>
      <w:r w:rsidRPr="00B5220E">
        <w:rPr>
          <w:spacing w:val="-16"/>
          <w:w w:val="110"/>
          <w:sz w:val="38"/>
          <w:lang w:val="es-ES"/>
        </w:rPr>
        <w:t xml:space="preserve"> </w:t>
      </w:r>
      <w:r w:rsidRPr="00B5220E">
        <w:rPr>
          <w:spacing w:val="-3"/>
          <w:w w:val="110"/>
          <w:sz w:val="38"/>
          <w:lang w:val="es-ES"/>
        </w:rPr>
        <w:t>para</w:t>
      </w:r>
      <w:r w:rsidRPr="00B5220E">
        <w:rPr>
          <w:spacing w:val="-15"/>
          <w:w w:val="110"/>
          <w:sz w:val="38"/>
          <w:lang w:val="es-ES"/>
        </w:rPr>
        <w:t xml:space="preserve"> </w:t>
      </w:r>
      <w:r w:rsidRPr="00B5220E">
        <w:rPr>
          <w:w w:val="110"/>
          <w:sz w:val="38"/>
          <w:lang w:val="es-ES"/>
        </w:rPr>
        <w:t>las</w:t>
      </w:r>
      <w:r w:rsidRPr="00B5220E">
        <w:rPr>
          <w:spacing w:val="-14"/>
          <w:w w:val="110"/>
          <w:sz w:val="38"/>
          <w:lang w:val="es-ES"/>
        </w:rPr>
        <w:t xml:space="preserve"> </w:t>
      </w:r>
      <w:r w:rsidRPr="00B5220E">
        <w:rPr>
          <w:w w:val="110"/>
          <w:sz w:val="38"/>
          <w:lang w:val="es-ES"/>
        </w:rPr>
        <w:t>asignaciones</w:t>
      </w:r>
      <w:r w:rsidRPr="00B5220E">
        <w:rPr>
          <w:spacing w:val="-16"/>
          <w:w w:val="110"/>
          <w:sz w:val="38"/>
          <w:lang w:val="es-ES"/>
        </w:rPr>
        <w:t xml:space="preserve"> </w:t>
      </w:r>
      <w:r w:rsidRPr="00B5220E">
        <w:rPr>
          <w:w w:val="110"/>
          <w:sz w:val="38"/>
          <w:lang w:val="es-ES"/>
        </w:rPr>
        <w:t>a</w:t>
      </w:r>
      <w:r w:rsidRPr="00B5220E">
        <w:rPr>
          <w:spacing w:val="-15"/>
          <w:w w:val="110"/>
          <w:sz w:val="38"/>
          <w:lang w:val="es-ES"/>
        </w:rPr>
        <w:t xml:space="preserve"> </w:t>
      </w:r>
      <w:r w:rsidRPr="00B5220E">
        <w:rPr>
          <w:w w:val="110"/>
          <w:sz w:val="38"/>
          <w:lang w:val="es-ES"/>
        </w:rPr>
        <w:t>los</w:t>
      </w:r>
      <w:r w:rsidRPr="00B5220E">
        <w:rPr>
          <w:spacing w:val="-14"/>
          <w:w w:val="110"/>
          <w:sz w:val="38"/>
          <w:lang w:val="es-ES"/>
        </w:rPr>
        <w:t xml:space="preserve"> </w:t>
      </w:r>
      <w:r w:rsidRPr="00B5220E">
        <w:rPr>
          <w:w w:val="110"/>
          <w:sz w:val="38"/>
          <w:lang w:val="es-ES"/>
        </w:rPr>
        <w:t>estudiantes</w:t>
      </w:r>
      <w:r w:rsidRPr="00B5220E">
        <w:rPr>
          <w:spacing w:val="-14"/>
          <w:w w:val="110"/>
          <w:sz w:val="38"/>
          <w:lang w:val="es-ES"/>
        </w:rPr>
        <w:t xml:space="preserve"> </w:t>
      </w:r>
      <w:r w:rsidRPr="00B5220E">
        <w:rPr>
          <w:w w:val="110"/>
          <w:sz w:val="38"/>
          <w:lang w:val="es-ES"/>
        </w:rPr>
        <w:t>desde</w:t>
      </w:r>
      <w:r w:rsidRPr="00B5220E">
        <w:rPr>
          <w:spacing w:val="-15"/>
          <w:w w:val="110"/>
          <w:sz w:val="38"/>
          <w:lang w:val="es-ES"/>
        </w:rPr>
        <w:t xml:space="preserve"> </w:t>
      </w:r>
      <w:r w:rsidRPr="00B5220E">
        <w:rPr>
          <w:w w:val="110"/>
          <w:sz w:val="38"/>
          <w:lang w:val="es-ES"/>
        </w:rPr>
        <w:t>sus</w:t>
      </w:r>
      <w:r w:rsidRPr="00B5220E">
        <w:rPr>
          <w:spacing w:val="-16"/>
          <w:w w:val="110"/>
          <w:sz w:val="38"/>
          <w:lang w:val="es-ES"/>
        </w:rPr>
        <w:t xml:space="preserve"> </w:t>
      </w:r>
      <w:r w:rsidRPr="00B5220E">
        <w:rPr>
          <w:w w:val="110"/>
          <w:sz w:val="38"/>
          <w:lang w:val="es-ES"/>
        </w:rPr>
        <w:t>hogares.</w:t>
      </w:r>
    </w:p>
    <w:p w:rsidR="00B5220E" w:rsidRPr="00B5220E" w:rsidRDefault="00B5220E">
      <w:pPr>
        <w:spacing w:before="318" w:line="345" w:lineRule="auto"/>
        <w:ind w:left="1993" w:right="2146"/>
        <w:jc w:val="both"/>
        <w:rPr>
          <w:sz w:val="38"/>
          <w:lang w:val="es-ES"/>
        </w:rPr>
      </w:pPr>
      <w:r>
        <w:rPr>
          <w:w w:val="110"/>
          <w:sz w:val="38"/>
          <w:lang w:val="es-ES"/>
        </w:rPr>
        <w:t>Los docentes utilizan las estrategias conocidas y pertinentes a la práctica docente presencial adaptándola a la educación a distancia e identificando las herramientas, aplicaciones, plataformas, software o páginas web idóneas a su labor y facilidad técnica.</w:t>
      </w:r>
    </w:p>
    <w:p w:rsidR="00222068" w:rsidRPr="00B5220E" w:rsidRDefault="001D3859">
      <w:pPr>
        <w:spacing w:before="318"/>
        <w:ind w:left="1993"/>
        <w:jc w:val="both"/>
        <w:rPr>
          <w:sz w:val="38"/>
          <w:lang w:val="es-ES"/>
        </w:rPr>
      </w:pPr>
      <w:r w:rsidRPr="00B5220E">
        <w:rPr>
          <w:w w:val="115"/>
          <w:sz w:val="38"/>
          <w:lang w:val="es-ES"/>
        </w:rPr>
        <w:t>Para tales fines mostramos estas alternativas y más adelante compartimos los enlaces y tutoriales:</w:t>
      </w:r>
    </w:p>
    <w:p w:rsidR="00222068" w:rsidRPr="00B5220E" w:rsidRDefault="00222068">
      <w:pPr>
        <w:pStyle w:val="Textoindependiente"/>
        <w:rPr>
          <w:sz w:val="20"/>
          <w:lang w:val="es-ES"/>
        </w:rPr>
      </w:pPr>
    </w:p>
    <w:p w:rsidR="00222068" w:rsidRPr="00B5220E" w:rsidRDefault="00222068">
      <w:pPr>
        <w:pStyle w:val="Textoindependiente"/>
        <w:rPr>
          <w:sz w:val="20"/>
          <w:lang w:val="es-ES"/>
        </w:rPr>
      </w:pPr>
    </w:p>
    <w:p w:rsidR="00222068" w:rsidRPr="00B5220E" w:rsidRDefault="00222068">
      <w:pPr>
        <w:pStyle w:val="Textoindependiente"/>
        <w:rPr>
          <w:sz w:val="20"/>
          <w:lang w:val="es-ES"/>
        </w:rPr>
      </w:pPr>
    </w:p>
    <w:p w:rsidR="00222068" w:rsidRPr="00B5220E" w:rsidRDefault="00222068">
      <w:pPr>
        <w:pStyle w:val="Textoindependiente"/>
        <w:rPr>
          <w:sz w:val="20"/>
          <w:lang w:val="es-ES"/>
        </w:rPr>
      </w:pPr>
    </w:p>
    <w:p w:rsidR="00222068" w:rsidRPr="00B5220E" w:rsidRDefault="001D3859">
      <w:pPr>
        <w:pStyle w:val="Textoindependiente"/>
        <w:rPr>
          <w:sz w:val="10"/>
          <w:lang w:val="es-ES"/>
        </w:rPr>
      </w:pPr>
      <w:r>
        <w:rPr>
          <w:noProof/>
        </w:rPr>
        <w:drawing>
          <wp:anchor distT="0" distB="0" distL="0" distR="0" simplePos="0" relativeHeight="251659264" behindDoc="0" locked="0" layoutInCell="1" allowOverlap="1">
            <wp:simplePos x="0" y="0"/>
            <wp:positionH relativeFrom="page">
              <wp:posOffset>6623799</wp:posOffset>
            </wp:positionH>
            <wp:positionV relativeFrom="paragraph">
              <wp:posOffset>98520</wp:posOffset>
            </wp:positionV>
            <wp:extent cx="463445" cy="401383"/>
            <wp:effectExtent l="0" t="0" r="0" b="0"/>
            <wp:wrapTopAndBottom/>
            <wp:docPr id="1"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9.png"/>
                    <pic:cNvPicPr/>
                  </pic:nvPicPr>
                  <pic:blipFill>
                    <a:blip r:embed="rId23" cstate="print"/>
                    <a:stretch>
                      <a:fillRect/>
                    </a:stretch>
                  </pic:blipFill>
                  <pic:spPr>
                    <a:xfrm>
                      <a:off x="0" y="0"/>
                      <a:ext cx="463445" cy="401383"/>
                    </a:xfrm>
                    <a:prstGeom prst="rect">
                      <a:avLst/>
                    </a:prstGeom>
                  </pic:spPr>
                </pic:pic>
              </a:graphicData>
            </a:graphic>
          </wp:anchor>
        </w:drawing>
      </w:r>
    </w:p>
    <w:p w:rsidR="00222068" w:rsidRPr="00B5220E" w:rsidRDefault="00222068">
      <w:pPr>
        <w:rPr>
          <w:sz w:val="10"/>
          <w:lang w:val="es-ES"/>
        </w:rPr>
        <w:sectPr w:rsidR="00222068" w:rsidRPr="00B5220E">
          <w:type w:val="continuous"/>
          <w:pgSz w:w="21600" w:h="25050"/>
          <w:pgMar w:top="0" w:right="0" w:bottom="280" w:left="0" w:header="720" w:footer="720" w:gutter="0"/>
          <w:cols w:space="720"/>
        </w:sectPr>
      </w:pPr>
    </w:p>
    <w:p w:rsidR="00222068" w:rsidRDefault="008B4407">
      <w:pPr>
        <w:pStyle w:val="Textoindependiente"/>
        <w:spacing w:before="59"/>
        <w:ind w:left="5506"/>
        <w:rPr>
          <w:rFonts w:ascii="Palatino Linotype"/>
        </w:rPr>
      </w:pPr>
      <w:r>
        <w:rPr>
          <w:noProof/>
        </w:rPr>
        <w:lastRenderedPageBreak/>
        <mc:AlternateContent>
          <mc:Choice Requires="wpg">
            <w:drawing>
              <wp:anchor distT="0" distB="0" distL="114300" distR="114300" simplePos="0" relativeHeight="251282432" behindDoc="1" locked="0" layoutInCell="1" allowOverlap="1">
                <wp:simplePos x="0" y="0"/>
                <wp:positionH relativeFrom="page">
                  <wp:posOffset>868045</wp:posOffset>
                </wp:positionH>
                <wp:positionV relativeFrom="page">
                  <wp:posOffset>0</wp:posOffset>
                </wp:positionV>
                <wp:extent cx="12847955" cy="15905480"/>
                <wp:effectExtent l="0" t="0" r="0" b="0"/>
                <wp:wrapNone/>
                <wp:docPr id="68"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47955" cy="15905480"/>
                          <a:chOff x="1367" y="0"/>
                          <a:chExt cx="20233" cy="25048"/>
                        </a:xfrm>
                      </wpg:grpSpPr>
                      <pic:pic xmlns:pic="http://schemas.openxmlformats.org/drawingml/2006/picture">
                        <pic:nvPicPr>
                          <pic:cNvPr id="69" name="Picture 7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9391" y="0"/>
                            <a:ext cx="2209" cy="25048"/>
                          </a:xfrm>
                          <a:prstGeom prst="rect">
                            <a:avLst/>
                          </a:prstGeom>
                          <a:noFill/>
                          <a:extLst>
                            <a:ext uri="{909E8E84-426E-40DD-AFC4-6F175D3DCCD1}">
                              <a14:hiddenFill xmlns:a14="http://schemas.microsoft.com/office/drawing/2010/main">
                                <a:solidFill>
                                  <a:srgbClr val="FFFFFF"/>
                                </a:solidFill>
                              </a14:hiddenFill>
                            </a:ext>
                          </a:extLst>
                        </pic:spPr>
                      </pic:pic>
                      <wps:wsp>
                        <wps:cNvPr id="70" name="Line 75"/>
                        <wps:cNvCnPr/>
                        <wps:spPr bwMode="auto">
                          <a:xfrm>
                            <a:off x="1367" y="4653"/>
                            <a:ext cx="18025" cy="0"/>
                          </a:xfrm>
                          <a:prstGeom prst="line">
                            <a:avLst/>
                          </a:prstGeom>
                          <a:noFill/>
                          <a:ln w="12700">
                            <a:solidFill>
                              <a:srgbClr val="221F1F"/>
                            </a:solidFill>
                            <a:round/>
                            <a:headEnd/>
                            <a:tailEnd/>
                          </a:ln>
                          <a:extLst>
                            <a:ext uri="{909E8E84-426E-40DD-AFC4-6F175D3DCCD1}">
                              <a14:hiddenFill xmlns:a14="http://schemas.microsoft.com/office/drawing/2010/main">
                                <a:noFill/>
                              </a14:hiddenFill>
                            </a:ext>
                          </a:extLst>
                        </wps:spPr>
                        <wps:bodyPr/>
                      </wps:wsp>
                      <wps:wsp>
                        <wps:cNvPr id="71" name="Line 74"/>
                        <wps:cNvCnPr/>
                        <wps:spPr bwMode="auto">
                          <a:xfrm>
                            <a:off x="1367" y="9571"/>
                            <a:ext cx="18025" cy="0"/>
                          </a:xfrm>
                          <a:prstGeom prst="line">
                            <a:avLst/>
                          </a:prstGeom>
                          <a:noFill/>
                          <a:ln w="12700">
                            <a:solidFill>
                              <a:srgbClr val="221F1F"/>
                            </a:solidFill>
                            <a:round/>
                            <a:headEnd/>
                            <a:tailEnd/>
                          </a:ln>
                          <a:extLst>
                            <a:ext uri="{909E8E84-426E-40DD-AFC4-6F175D3DCCD1}">
                              <a14:hiddenFill xmlns:a14="http://schemas.microsoft.com/office/drawing/2010/main">
                                <a:noFill/>
                              </a14:hiddenFill>
                            </a:ext>
                          </a:extLst>
                        </wps:spPr>
                        <wps:bodyPr/>
                      </wps:wsp>
                      <wps:wsp>
                        <wps:cNvPr id="72" name="Line 73"/>
                        <wps:cNvCnPr/>
                        <wps:spPr bwMode="auto">
                          <a:xfrm>
                            <a:off x="1367" y="13535"/>
                            <a:ext cx="18025" cy="0"/>
                          </a:xfrm>
                          <a:prstGeom prst="line">
                            <a:avLst/>
                          </a:prstGeom>
                          <a:noFill/>
                          <a:ln w="12700">
                            <a:solidFill>
                              <a:srgbClr val="221F1F"/>
                            </a:solidFill>
                            <a:round/>
                            <a:headEnd/>
                            <a:tailEnd/>
                          </a:ln>
                          <a:extLst>
                            <a:ext uri="{909E8E84-426E-40DD-AFC4-6F175D3DCCD1}">
                              <a14:hiddenFill xmlns:a14="http://schemas.microsoft.com/office/drawing/2010/main">
                                <a:noFill/>
                              </a14:hiddenFill>
                            </a:ext>
                          </a:extLst>
                        </wps:spPr>
                        <wps:bodyPr/>
                      </wps:wsp>
                      <wps:wsp>
                        <wps:cNvPr id="73" name="Line 72"/>
                        <wps:cNvCnPr/>
                        <wps:spPr bwMode="auto">
                          <a:xfrm>
                            <a:off x="1367" y="16837"/>
                            <a:ext cx="18025" cy="0"/>
                          </a:xfrm>
                          <a:prstGeom prst="line">
                            <a:avLst/>
                          </a:prstGeom>
                          <a:noFill/>
                          <a:ln w="12700">
                            <a:solidFill>
                              <a:srgbClr val="221F1F"/>
                            </a:solidFill>
                            <a:round/>
                            <a:headEnd/>
                            <a:tailEnd/>
                          </a:ln>
                          <a:extLst>
                            <a:ext uri="{909E8E84-426E-40DD-AFC4-6F175D3DCCD1}">
                              <a14:hiddenFill xmlns:a14="http://schemas.microsoft.com/office/drawing/2010/main">
                                <a:noFill/>
                              </a14:hiddenFill>
                            </a:ext>
                          </a:extLst>
                        </wps:spPr>
                        <wps:bodyPr/>
                      </wps:wsp>
                      <wps:wsp>
                        <wps:cNvPr id="74" name="AutoShape 71"/>
                        <wps:cNvSpPr>
                          <a:spLocks/>
                        </wps:cNvSpPr>
                        <wps:spPr bwMode="auto">
                          <a:xfrm>
                            <a:off x="19892" y="2116"/>
                            <a:ext cx="1287" cy="1287"/>
                          </a:xfrm>
                          <a:custGeom>
                            <a:avLst/>
                            <a:gdLst>
                              <a:gd name="T0" fmla="+- 0 20764 19892"/>
                              <a:gd name="T1" fmla="*/ T0 w 1287"/>
                              <a:gd name="T2" fmla="+- 0 2854 2117"/>
                              <a:gd name="T3" fmla="*/ 2854 h 1287"/>
                              <a:gd name="T4" fmla="+- 0 20707 19892"/>
                              <a:gd name="T5" fmla="*/ T4 w 1287"/>
                              <a:gd name="T6" fmla="+- 0 2831 2117"/>
                              <a:gd name="T7" fmla="*/ 2831 h 1287"/>
                              <a:gd name="T8" fmla="+- 0 20666 19892"/>
                              <a:gd name="T9" fmla="*/ T8 w 1287"/>
                              <a:gd name="T10" fmla="+- 0 2878 2117"/>
                              <a:gd name="T11" fmla="*/ 2878 h 1287"/>
                              <a:gd name="T12" fmla="+- 0 20625 19892"/>
                              <a:gd name="T13" fmla="*/ T12 w 1287"/>
                              <a:gd name="T14" fmla="+- 0 2924 2117"/>
                              <a:gd name="T15" fmla="*/ 2924 h 1287"/>
                              <a:gd name="T16" fmla="+- 0 20557 19892"/>
                              <a:gd name="T17" fmla="*/ T16 w 1287"/>
                              <a:gd name="T18" fmla="+- 0 2898 2117"/>
                              <a:gd name="T19" fmla="*/ 2898 h 1287"/>
                              <a:gd name="T20" fmla="+- 0 20431 19892"/>
                              <a:gd name="T21" fmla="*/ T20 w 1287"/>
                              <a:gd name="T22" fmla="+- 0 2801 2117"/>
                              <a:gd name="T23" fmla="*/ 2801 h 1287"/>
                              <a:gd name="T24" fmla="+- 0 20374 19892"/>
                              <a:gd name="T25" fmla="*/ T24 w 1287"/>
                              <a:gd name="T26" fmla="+- 0 2725 2117"/>
                              <a:gd name="T27" fmla="*/ 2725 h 1287"/>
                              <a:gd name="T28" fmla="+- 0 20365 19892"/>
                              <a:gd name="T29" fmla="*/ T28 w 1287"/>
                              <a:gd name="T30" fmla="+- 0 2696 2117"/>
                              <a:gd name="T31" fmla="*/ 2696 h 1287"/>
                              <a:gd name="T32" fmla="+- 0 20390 19892"/>
                              <a:gd name="T33" fmla="*/ T32 w 1287"/>
                              <a:gd name="T34" fmla="+- 0 2667 2117"/>
                              <a:gd name="T35" fmla="*/ 2667 h 1287"/>
                              <a:gd name="T36" fmla="+- 0 20422 19892"/>
                              <a:gd name="T37" fmla="*/ T36 w 1287"/>
                              <a:gd name="T38" fmla="+- 0 2624 2117"/>
                              <a:gd name="T39" fmla="*/ 2624 h 1287"/>
                              <a:gd name="T40" fmla="+- 0 20419 19892"/>
                              <a:gd name="T41" fmla="*/ T40 w 1287"/>
                              <a:gd name="T42" fmla="+- 0 2596 2117"/>
                              <a:gd name="T43" fmla="*/ 2596 h 1287"/>
                              <a:gd name="T44" fmla="+- 0 20374 19892"/>
                              <a:gd name="T45" fmla="*/ T44 w 1287"/>
                              <a:gd name="T46" fmla="+- 0 2489 2117"/>
                              <a:gd name="T47" fmla="*/ 2489 h 1287"/>
                              <a:gd name="T48" fmla="+- 0 20328 19892"/>
                              <a:gd name="T49" fmla="*/ T48 w 1287"/>
                              <a:gd name="T50" fmla="+- 0 2442 2117"/>
                              <a:gd name="T51" fmla="*/ 2442 h 1287"/>
                              <a:gd name="T52" fmla="+- 0 20261 19892"/>
                              <a:gd name="T53" fmla="*/ T52 w 1287"/>
                              <a:gd name="T54" fmla="+- 0 2446 2117"/>
                              <a:gd name="T55" fmla="*/ 2446 h 1287"/>
                              <a:gd name="T56" fmla="+- 0 20211 19892"/>
                              <a:gd name="T57" fmla="*/ T56 w 1287"/>
                              <a:gd name="T58" fmla="+- 0 2513 2117"/>
                              <a:gd name="T59" fmla="*/ 2513 h 1287"/>
                              <a:gd name="T60" fmla="+- 0 20194 19892"/>
                              <a:gd name="T61" fmla="*/ T60 w 1287"/>
                              <a:gd name="T62" fmla="+- 0 2613 2117"/>
                              <a:gd name="T63" fmla="*/ 2613 h 1287"/>
                              <a:gd name="T64" fmla="+- 0 20272 19892"/>
                              <a:gd name="T65" fmla="*/ T64 w 1287"/>
                              <a:gd name="T66" fmla="+- 0 2797 2117"/>
                              <a:gd name="T67" fmla="*/ 2797 h 1287"/>
                              <a:gd name="T68" fmla="+- 0 20455 19892"/>
                              <a:gd name="T69" fmla="*/ T68 w 1287"/>
                              <a:gd name="T70" fmla="+- 0 2981 2117"/>
                              <a:gd name="T71" fmla="*/ 2981 h 1287"/>
                              <a:gd name="T72" fmla="+- 0 20669 19892"/>
                              <a:gd name="T73" fmla="*/ T72 w 1287"/>
                              <a:gd name="T74" fmla="+- 0 3072 2117"/>
                              <a:gd name="T75" fmla="*/ 3072 h 1287"/>
                              <a:gd name="T76" fmla="+- 0 20810 19892"/>
                              <a:gd name="T77" fmla="*/ T76 w 1287"/>
                              <a:gd name="T78" fmla="+- 0 3052 2117"/>
                              <a:gd name="T79" fmla="*/ 3052 h 1287"/>
                              <a:gd name="T80" fmla="+- 0 20867 19892"/>
                              <a:gd name="T81" fmla="*/ T80 w 1287"/>
                              <a:gd name="T82" fmla="+- 0 2996 2117"/>
                              <a:gd name="T83" fmla="*/ 2996 h 1287"/>
                              <a:gd name="T84" fmla="+- 0 20880 19892"/>
                              <a:gd name="T85" fmla="*/ T84 w 1287"/>
                              <a:gd name="T86" fmla="+- 0 2931 2117"/>
                              <a:gd name="T87" fmla="*/ 2931 h 1287"/>
                              <a:gd name="T88" fmla="+- 0 21179 19892"/>
                              <a:gd name="T89" fmla="*/ T88 w 1287"/>
                              <a:gd name="T90" fmla="+- 0 2760 2117"/>
                              <a:gd name="T91" fmla="*/ 2760 h 1287"/>
                              <a:gd name="T92" fmla="+- 0 21142 19892"/>
                              <a:gd name="T93" fmla="*/ T92 w 1287"/>
                              <a:gd name="T94" fmla="+- 0 2543 2117"/>
                              <a:gd name="T95" fmla="*/ 2543 h 1287"/>
                              <a:gd name="T96" fmla="+- 0 21084 19892"/>
                              <a:gd name="T97" fmla="*/ T96 w 1287"/>
                              <a:gd name="T98" fmla="+- 0 2760 2117"/>
                              <a:gd name="T99" fmla="*/ 2760 h 1287"/>
                              <a:gd name="T100" fmla="+- 0 21041 19892"/>
                              <a:gd name="T101" fmla="*/ T100 w 1287"/>
                              <a:gd name="T102" fmla="+- 0 2973 2117"/>
                              <a:gd name="T103" fmla="*/ 2973 h 1287"/>
                              <a:gd name="T104" fmla="+- 0 20923 19892"/>
                              <a:gd name="T105" fmla="*/ T104 w 1287"/>
                              <a:gd name="T106" fmla="+- 0 3147 2117"/>
                              <a:gd name="T107" fmla="*/ 3147 h 1287"/>
                              <a:gd name="T108" fmla="+- 0 20749 19892"/>
                              <a:gd name="T109" fmla="*/ T108 w 1287"/>
                              <a:gd name="T110" fmla="+- 0 3265 2117"/>
                              <a:gd name="T111" fmla="*/ 3265 h 1287"/>
                              <a:gd name="T112" fmla="+- 0 20536 19892"/>
                              <a:gd name="T113" fmla="*/ T112 w 1287"/>
                              <a:gd name="T114" fmla="+- 0 3308 2117"/>
                              <a:gd name="T115" fmla="*/ 3308 h 1287"/>
                              <a:gd name="T116" fmla="+- 0 20314 19892"/>
                              <a:gd name="T117" fmla="*/ T116 w 1287"/>
                              <a:gd name="T118" fmla="+- 0 3260 2117"/>
                              <a:gd name="T119" fmla="*/ 3260 h 1287"/>
                              <a:gd name="T120" fmla="+- 0 20227 19892"/>
                              <a:gd name="T121" fmla="*/ T120 w 1287"/>
                              <a:gd name="T122" fmla="+- 0 3212 2117"/>
                              <a:gd name="T123" fmla="*/ 3212 h 1287"/>
                              <a:gd name="T124" fmla="+- 0 20105 19892"/>
                              <a:gd name="T125" fmla="*/ T124 w 1287"/>
                              <a:gd name="T126" fmla="+- 0 3097 2117"/>
                              <a:gd name="T127" fmla="*/ 3097 h 1287"/>
                              <a:gd name="T128" fmla="+- 0 20007 19892"/>
                              <a:gd name="T129" fmla="*/ T128 w 1287"/>
                              <a:gd name="T130" fmla="+- 0 2904 2117"/>
                              <a:gd name="T131" fmla="*/ 2904 h 1287"/>
                              <a:gd name="T132" fmla="+- 0 19993 19892"/>
                              <a:gd name="T133" fmla="*/ T132 w 1287"/>
                              <a:gd name="T134" fmla="+- 0 2686 2117"/>
                              <a:gd name="T135" fmla="*/ 2686 h 1287"/>
                              <a:gd name="T136" fmla="+- 0 20063 19892"/>
                              <a:gd name="T137" fmla="*/ T136 w 1287"/>
                              <a:gd name="T138" fmla="+- 0 2484 2117"/>
                              <a:gd name="T139" fmla="*/ 2484 h 1287"/>
                              <a:gd name="T140" fmla="+- 0 20201 19892"/>
                              <a:gd name="T141" fmla="*/ T140 w 1287"/>
                              <a:gd name="T142" fmla="+- 0 2327 2117"/>
                              <a:gd name="T143" fmla="*/ 2327 h 1287"/>
                              <a:gd name="T144" fmla="+- 0 20390 19892"/>
                              <a:gd name="T145" fmla="*/ T144 w 1287"/>
                              <a:gd name="T146" fmla="+- 0 2232 2117"/>
                              <a:gd name="T147" fmla="*/ 2232 h 1287"/>
                              <a:gd name="T148" fmla="+- 0 20610 19892"/>
                              <a:gd name="T149" fmla="*/ T148 w 1287"/>
                              <a:gd name="T150" fmla="+- 0 2217 2117"/>
                              <a:gd name="T151" fmla="*/ 2217 h 1287"/>
                              <a:gd name="T152" fmla="+- 0 20812 19892"/>
                              <a:gd name="T153" fmla="*/ T152 w 1287"/>
                              <a:gd name="T154" fmla="+- 0 2287 2117"/>
                              <a:gd name="T155" fmla="*/ 2287 h 1287"/>
                              <a:gd name="T156" fmla="+- 0 20969 19892"/>
                              <a:gd name="T157" fmla="*/ T156 w 1287"/>
                              <a:gd name="T158" fmla="+- 0 2425 2117"/>
                              <a:gd name="T159" fmla="*/ 2425 h 1287"/>
                              <a:gd name="T160" fmla="+- 0 21064 19892"/>
                              <a:gd name="T161" fmla="*/ T160 w 1287"/>
                              <a:gd name="T162" fmla="+- 0 2615 2117"/>
                              <a:gd name="T163" fmla="*/ 2615 h 1287"/>
                              <a:gd name="T164" fmla="+- 0 21084 19892"/>
                              <a:gd name="T165" fmla="*/ T164 w 1287"/>
                              <a:gd name="T166" fmla="+- 0 2423 2117"/>
                              <a:gd name="T167" fmla="*/ 2423 h 1287"/>
                              <a:gd name="T168" fmla="+- 0 20991 19892"/>
                              <a:gd name="T169" fmla="*/ T168 w 1287"/>
                              <a:gd name="T170" fmla="+- 0 2305 2117"/>
                              <a:gd name="T171" fmla="*/ 2305 h 1287"/>
                              <a:gd name="T172" fmla="+- 0 20873 19892"/>
                              <a:gd name="T173" fmla="*/ T172 w 1287"/>
                              <a:gd name="T174" fmla="+- 0 2212 2117"/>
                              <a:gd name="T175" fmla="*/ 2212 h 1287"/>
                              <a:gd name="T176" fmla="+- 0 20683 19892"/>
                              <a:gd name="T177" fmla="*/ T176 w 1287"/>
                              <a:gd name="T178" fmla="+- 0 2134 2117"/>
                              <a:gd name="T179" fmla="*/ 2134 h 1287"/>
                              <a:gd name="T180" fmla="+- 0 20461 19892"/>
                              <a:gd name="T181" fmla="*/ T180 w 1287"/>
                              <a:gd name="T182" fmla="+- 0 2121 2117"/>
                              <a:gd name="T183" fmla="*/ 2121 h 1287"/>
                              <a:gd name="T184" fmla="+- 0 20253 19892"/>
                              <a:gd name="T185" fmla="*/ T184 w 1287"/>
                              <a:gd name="T186" fmla="+- 0 2182 2117"/>
                              <a:gd name="T187" fmla="*/ 2182 h 1287"/>
                              <a:gd name="T188" fmla="+- 0 20081 19892"/>
                              <a:gd name="T189" fmla="*/ T188 w 1287"/>
                              <a:gd name="T190" fmla="+- 0 2305 2117"/>
                              <a:gd name="T191" fmla="*/ 2305 h 1287"/>
                              <a:gd name="T192" fmla="+- 0 19958 19892"/>
                              <a:gd name="T193" fmla="*/ T192 w 1287"/>
                              <a:gd name="T194" fmla="+- 0 2477 2117"/>
                              <a:gd name="T195" fmla="*/ 2477 h 1287"/>
                              <a:gd name="T196" fmla="+- 0 19897 19892"/>
                              <a:gd name="T197" fmla="*/ T196 w 1287"/>
                              <a:gd name="T198" fmla="+- 0 2685 2117"/>
                              <a:gd name="T199" fmla="*/ 2685 h 1287"/>
                              <a:gd name="T200" fmla="+- 0 19913 19892"/>
                              <a:gd name="T201" fmla="*/ T200 w 1287"/>
                              <a:gd name="T202" fmla="+- 0 2920 2117"/>
                              <a:gd name="T203" fmla="*/ 2920 h 1287"/>
                              <a:gd name="T204" fmla="+- 0 20016 19892"/>
                              <a:gd name="T205" fmla="*/ T204 w 1287"/>
                              <a:gd name="T206" fmla="+- 0 3138 2117"/>
                              <a:gd name="T207" fmla="*/ 3138 h 1287"/>
                              <a:gd name="T208" fmla="+- 0 20291 19892"/>
                              <a:gd name="T209" fmla="*/ T208 w 1287"/>
                              <a:gd name="T210" fmla="+- 0 3354 2117"/>
                              <a:gd name="T211" fmla="*/ 3354 h 1287"/>
                              <a:gd name="T212" fmla="+- 0 20536 19892"/>
                              <a:gd name="T213" fmla="*/ T212 w 1287"/>
                              <a:gd name="T214" fmla="+- 0 3403 2117"/>
                              <a:gd name="T215" fmla="*/ 3403 h 1287"/>
                              <a:gd name="T216" fmla="+- 0 20753 19892"/>
                              <a:gd name="T217" fmla="*/ T216 w 1287"/>
                              <a:gd name="T218" fmla="+- 0 3366 2117"/>
                              <a:gd name="T219" fmla="*/ 3366 h 1287"/>
                              <a:gd name="T220" fmla="+- 0 20873 19892"/>
                              <a:gd name="T221" fmla="*/ T220 w 1287"/>
                              <a:gd name="T222" fmla="+- 0 3308 2117"/>
                              <a:gd name="T223" fmla="*/ 3308 h 1287"/>
                              <a:gd name="T224" fmla="+- 0 20991 19892"/>
                              <a:gd name="T225" fmla="*/ T224 w 1287"/>
                              <a:gd name="T226" fmla="+- 0 3215 2117"/>
                              <a:gd name="T227" fmla="*/ 3215 h 1287"/>
                              <a:gd name="T228" fmla="+- 0 21114 19892"/>
                              <a:gd name="T229" fmla="*/ T228 w 1287"/>
                              <a:gd name="T230" fmla="+- 0 3043 2117"/>
                              <a:gd name="T231" fmla="*/ 3043 h 1287"/>
                              <a:gd name="T232" fmla="+- 0 21175 19892"/>
                              <a:gd name="T233" fmla="*/ T232 w 1287"/>
                              <a:gd name="T234" fmla="+- 0 2835 2117"/>
                              <a:gd name="T235" fmla="*/ 2835 h 12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1287" h="1287">
                                <a:moveTo>
                                  <a:pt x="988" y="793"/>
                                </a:moveTo>
                                <a:lnTo>
                                  <a:pt x="975" y="789"/>
                                </a:lnTo>
                                <a:lnTo>
                                  <a:pt x="872" y="737"/>
                                </a:lnTo>
                                <a:lnTo>
                                  <a:pt x="840" y="722"/>
                                </a:lnTo>
                                <a:lnTo>
                                  <a:pt x="825" y="716"/>
                                </a:lnTo>
                                <a:lnTo>
                                  <a:pt x="815" y="714"/>
                                </a:lnTo>
                                <a:lnTo>
                                  <a:pt x="808" y="719"/>
                                </a:lnTo>
                                <a:lnTo>
                                  <a:pt x="799" y="730"/>
                                </a:lnTo>
                                <a:lnTo>
                                  <a:pt x="774" y="761"/>
                                </a:lnTo>
                                <a:lnTo>
                                  <a:pt x="755" y="784"/>
                                </a:lnTo>
                                <a:lnTo>
                                  <a:pt x="742" y="799"/>
                                </a:lnTo>
                                <a:lnTo>
                                  <a:pt x="733" y="807"/>
                                </a:lnTo>
                                <a:lnTo>
                                  <a:pt x="720" y="806"/>
                                </a:lnTo>
                                <a:lnTo>
                                  <a:pt x="704" y="799"/>
                                </a:lnTo>
                                <a:lnTo>
                                  <a:pt x="665" y="781"/>
                                </a:lnTo>
                                <a:lnTo>
                                  <a:pt x="617" y="754"/>
                                </a:lnTo>
                                <a:lnTo>
                                  <a:pt x="572" y="719"/>
                                </a:lnTo>
                                <a:lnTo>
                                  <a:pt x="539" y="684"/>
                                </a:lnTo>
                                <a:lnTo>
                                  <a:pt x="514" y="653"/>
                                </a:lnTo>
                                <a:lnTo>
                                  <a:pt x="496" y="627"/>
                                </a:lnTo>
                                <a:lnTo>
                                  <a:pt x="482" y="608"/>
                                </a:lnTo>
                                <a:lnTo>
                                  <a:pt x="473" y="596"/>
                                </a:lnTo>
                                <a:lnTo>
                                  <a:pt x="470" y="587"/>
                                </a:lnTo>
                                <a:lnTo>
                                  <a:pt x="473" y="579"/>
                                </a:lnTo>
                                <a:lnTo>
                                  <a:pt x="482" y="567"/>
                                </a:lnTo>
                                <a:lnTo>
                                  <a:pt x="487" y="562"/>
                                </a:lnTo>
                                <a:lnTo>
                                  <a:pt x="498" y="550"/>
                                </a:lnTo>
                                <a:lnTo>
                                  <a:pt x="511" y="535"/>
                                </a:lnTo>
                                <a:lnTo>
                                  <a:pt x="523" y="519"/>
                                </a:lnTo>
                                <a:lnTo>
                                  <a:pt x="530" y="507"/>
                                </a:lnTo>
                                <a:lnTo>
                                  <a:pt x="533" y="499"/>
                                </a:lnTo>
                                <a:lnTo>
                                  <a:pt x="532" y="491"/>
                                </a:lnTo>
                                <a:lnTo>
                                  <a:pt x="527" y="479"/>
                                </a:lnTo>
                                <a:lnTo>
                                  <a:pt x="520" y="461"/>
                                </a:lnTo>
                                <a:lnTo>
                                  <a:pt x="502" y="418"/>
                                </a:lnTo>
                                <a:lnTo>
                                  <a:pt x="482" y="372"/>
                                </a:lnTo>
                                <a:lnTo>
                                  <a:pt x="469" y="342"/>
                                </a:lnTo>
                                <a:lnTo>
                                  <a:pt x="456" y="331"/>
                                </a:lnTo>
                                <a:lnTo>
                                  <a:pt x="436" y="325"/>
                                </a:lnTo>
                                <a:lnTo>
                                  <a:pt x="412" y="324"/>
                                </a:lnTo>
                                <a:lnTo>
                                  <a:pt x="388" y="326"/>
                                </a:lnTo>
                                <a:lnTo>
                                  <a:pt x="369" y="329"/>
                                </a:lnTo>
                                <a:lnTo>
                                  <a:pt x="356" y="338"/>
                                </a:lnTo>
                                <a:lnTo>
                                  <a:pt x="341" y="358"/>
                                </a:lnTo>
                                <a:lnTo>
                                  <a:pt x="319" y="396"/>
                                </a:lnTo>
                                <a:lnTo>
                                  <a:pt x="306" y="423"/>
                                </a:lnTo>
                                <a:lnTo>
                                  <a:pt x="300" y="455"/>
                                </a:lnTo>
                                <a:lnTo>
                                  <a:pt x="302" y="496"/>
                                </a:lnTo>
                                <a:lnTo>
                                  <a:pt x="312" y="550"/>
                                </a:lnTo>
                                <a:lnTo>
                                  <a:pt x="337" y="614"/>
                                </a:lnTo>
                                <a:lnTo>
                                  <a:pt x="380" y="680"/>
                                </a:lnTo>
                                <a:lnTo>
                                  <a:pt x="436" y="747"/>
                                </a:lnTo>
                                <a:lnTo>
                                  <a:pt x="501" y="814"/>
                                </a:lnTo>
                                <a:lnTo>
                                  <a:pt x="563" y="864"/>
                                </a:lnTo>
                                <a:lnTo>
                                  <a:pt x="635" y="905"/>
                                </a:lnTo>
                                <a:lnTo>
                                  <a:pt x="709" y="936"/>
                                </a:lnTo>
                                <a:lnTo>
                                  <a:pt x="777" y="955"/>
                                </a:lnTo>
                                <a:lnTo>
                                  <a:pt x="830" y="962"/>
                                </a:lnTo>
                                <a:lnTo>
                                  <a:pt x="879" y="954"/>
                                </a:lnTo>
                                <a:lnTo>
                                  <a:pt x="918" y="935"/>
                                </a:lnTo>
                                <a:lnTo>
                                  <a:pt x="946" y="913"/>
                                </a:lnTo>
                                <a:lnTo>
                                  <a:pt x="964" y="896"/>
                                </a:lnTo>
                                <a:lnTo>
                                  <a:pt x="975" y="879"/>
                                </a:lnTo>
                                <a:lnTo>
                                  <a:pt x="982" y="856"/>
                                </a:lnTo>
                                <a:lnTo>
                                  <a:pt x="987" y="832"/>
                                </a:lnTo>
                                <a:lnTo>
                                  <a:pt x="988" y="814"/>
                                </a:lnTo>
                                <a:lnTo>
                                  <a:pt x="988" y="807"/>
                                </a:lnTo>
                                <a:lnTo>
                                  <a:pt x="988" y="793"/>
                                </a:lnTo>
                                <a:moveTo>
                                  <a:pt x="1287" y="643"/>
                                </a:moveTo>
                                <a:lnTo>
                                  <a:pt x="1283" y="568"/>
                                </a:lnTo>
                                <a:lnTo>
                                  <a:pt x="1270" y="496"/>
                                </a:lnTo>
                                <a:lnTo>
                                  <a:pt x="1250" y="426"/>
                                </a:lnTo>
                                <a:lnTo>
                                  <a:pt x="1222" y="360"/>
                                </a:lnTo>
                                <a:lnTo>
                                  <a:pt x="1192" y="306"/>
                                </a:lnTo>
                                <a:lnTo>
                                  <a:pt x="1192" y="643"/>
                                </a:lnTo>
                                <a:lnTo>
                                  <a:pt x="1187" y="717"/>
                                </a:lnTo>
                                <a:lnTo>
                                  <a:pt x="1172" y="788"/>
                                </a:lnTo>
                                <a:lnTo>
                                  <a:pt x="1149" y="856"/>
                                </a:lnTo>
                                <a:lnTo>
                                  <a:pt x="1117" y="919"/>
                                </a:lnTo>
                                <a:lnTo>
                                  <a:pt x="1077" y="977"/>
                                </a:lnTo>
                                <a:lnTo>
                                  <a:pt x="1031" y="1030"/>
                                </a:lnTo>
                                <a:lnTo>
                                  <a:pt x="978" y="1076"/>
                                </a:lnTo>
                                <a:lnTo>
                                  <a:pt x="920" y="1116"/>
                                </a:lnTo>
                                <a:lnTo>
                                  <a:pt x="857" y="1148"/>
                                </a:lnTo>
                                <a:lnTo>
                                  <a:pt x="789" y="1171"/>
                                </a:lnTo>
                                <a:lnTo>
                                  <a:pt x="718" y="1186"/>
                                </a:lnTo>
                                <a:lnTo>
                                  <a:pt x="644" y="1191"/>
                                </a:lnTo>
                                <a:lnTo>
                                  <a:pt x="568" y="1185"/>
                                </a:lnTo>
                                <a:lnTo>
                                  <a:pt x="493" y="1169"/>
                                </a:lnTo>
                                <a:lnTo>
                                  <a:pt x="422" y="1143"/>
                                </a:lnTo>
                                <a:lnTo>
                                  <a:pt x="419" y="1142"/>
                                </a:lnTo>
                                <a:lnTo>
                                  <a:pt x="354" y="1107"/>
                                </a:lnTo>
                                <a:lnTo>
                                  <a:pt x="335" y="1095"/>
                                </a:lnTo>
                                <a:lnTo>
                                  <a:pt x="198" y="1142"/>
                                </a:lnTo>
                                <a:lnTo>
                                  <a:pt x="226" y="997"/>
                                </a:lnTo>
                                <a:lnTo>
                                  <a:pt x="213" y="980"/>
                                </a:lnTo>
                                <a:lnTo>
                                  <a:pt x="171" y="919"/>
                                </a:lnTo>
                                <a:lnTo>
                                  <a:pt x="139" y="854"/>
                                </a:lnTo>
                                <a:lnTo>
                                  <a:pt x="115" y="787"/>
                                </a:lnTo>
                                <a:lnTo>
                                  <a:pt x="101" y="716"/>
                                </a:lnTo>
                                <a:lnTo>
                                  <a:pt x="96" y="643"/>
                                </a:lnTo>
                                <a:lnTo>
                                  <a:pt x="101" y="569"/>
                                </a:lnTo>
                                <a:lnTo>
                                  <a:pt x="116" y="498"/>
                                </a:lnTo>
                                <a:lnTo>
                                  <a:pt x="139" y="430"/>
                                </a:lnTo>
                                <a:lnTo>
                                  <a:pt x="171" y="367"/>
                                </a:lnTo>
                                <a:lnTo>
                                  <a:pt x="210" y="308"/>
                                </a:lnTo>
                                <a:lnTo>
                                  <a:pt x="257" y="256"/>
                                </a:lnTo>
                                <a:lnTo>
                                  <a:pt x="309" y="210"/>
                                </a:lnTo>
                                <a:lnTo>
                                  <a:pt x="368" y="170"/>
                                </a:lnTo>
                                <a:lnTo>
                                  <a:pt x="431" y="138"/>
                                </a:lnTo>
                                <a:lnTo>
                                  <a:pt x="498" y="115"/>
                                </a:lnTo>
                                <a:lnTo>
                                  <a:pt x="570" y="100"/>
                                </a:lnTo>
                                <a:lnTo>
                                  <a:pt x="644" y="95"/>
                                </a:lnTo>
                                <a:lnTo>
                                  <a:pt x="718" y="100"/>
                                </a:lnTo>
                                <a:lnTo>
                                  <a:pt x="789" y="115"/>
                                </a:lnTo>
                                <a:lnTo>
                                  <a:pt x="857" y="138"/>
                                </a:lnTo>
                                <a:lnTo>
                                  <a:pt x="920" y="170"/>
                                </a:lnTo>
                                <a:lnTo>
                                  <a:pt x="978" y="210"/>
                                </a:lnTo>
                                <a:lnTo>
                                  <a:pt x="1031" y="256"/>
                                </a:lnTo>
                                <a:lnTo>
                                  <a:pt x="1077" y="308"/>
                                </a:lnTo>
                                <a:lnTo>
                                  <a:pt x="1117" y="367"/>
                                </a:lnTo>
                                <a:lnTo>
                                  <a:pt x="1149" y="430"/>
                                </a:lnTo>
                                <a:lnTo>
                                  <a:pt x="1172" y="498"/>
                                </a:lnTo>
                                <a:lnTo>
                                  <a:pt x="1187" y="569"/>
                                </a:lnTo>
                                <a:lnTo>
                                  <a:pt x="1192" y="643"/>
                                </a:lnTo>
                                <a:lnTo>
                                  <a:pt x="1192" y="306"/>
                                </a:lnTo>
                                <a:lnTo>
                                  <a:pt x="1187" y="298"/>
                                </a:lnTo>
                                <a:lnTo>
                                  <a:pt x="1146" y="241"/>
                                </a:lnTo>
                                <a:lnTo>
                                  <a:pt x="1099" y="188"/>
                                </a:lnTo>
                                <a:lnTo>
                                  <a:pt x="1046" y="141"/>
                                </a:lnTo>
                                <a:lnTo>
                                  <a:pt x="989" y="100"/>
                                </a:lnTo>
                                <a:lnTo>
                                  <a:pt x="981" y="95"/>
                                </a:lnTo>
                                <a:lnTo>
                                  <a:pt x="927" y="65"/>
                                </a:lnTo>
                                <a:lnTo>
                                  <a:pt x="861" y="37"/>
                                </a:lnTo>
                                <a:lnTo>
                                  <a:pt x="791" y="17"/>
                                </a:lnTo>
                                <a:lnTo>
                                  <a:pt x="719" y="4"/>
                                </a:lnTo>
                                <a:lnTo>
                                  <a:pt x="644" y="0"/>
                                </a:lnTo>
                                <a:lnTo>
                                  <a:pt x="569" y="4"/>
                                </a:lnTo>
                                <a:lnTo>
                                  <a:pt x="497" y="17"/>
                                </a:lnTo>
                                <a:lnTo>
                                  <a:pt x="427" y="37"/>
                                </a:lnTo>
                                <a:lnTo>
                                  <a:pt x="361" y="65"/>
                                </a:lnTo>
                                <a:lnTo>
                                  <a:pt x="299" y="100"/>
                                </a:lnTo>
                                <a:lnTo>
                                  <a:pt x="242" y="141"/>
                                </a:lnTo>
                                <a:lnTo>
                                  <a:pt x="189" y="188"/>
                                </a:lnTo>
                                <a:lnTo>
                                  <a:pt x="142" y="241"/>
                                </a:lnTo>
                                <a:lnTo>
                                  <a:pt x="101" y="298"/>
                                </a:lnTo>
                                <a:lnTo>
                                  <a:pt x="66" y="360"/>
                                </a:lnTo>
                                <a:lnTo>
                                  <a:pt x="38" y="426"/>
                                </a:lnTo>
                                <a:lnTo>
                                  <a:pt x="17" y="496"/>
                                </a:lnTo>
                                <a:lnTo>
                                  <a:pt x="5" y="568"/>
                                </a:lnTo>
                                <a:lnTo>
                                  <a:pt x="0" y="643"/>
                                </a:lnTo>
                                <a:lnTo>
                                  <a:pt x="6" y="724"/>
                                </a:lnTo>
                                <a:lnTo>
                                  <a:pt x="21" y="803"/>
                                </a:lnTo>
                                <a:lnTo>
                                  <a:pt x="45" y="880"/>
                                </a:lnTo>
                                <a:lnTo>
                                  <a:pt x="80" y="952"/>
                                </a:lnTo>
                                <a:lnTo>
                                  <a:pt x="124" y="1021"/>
                                </a:lnTo>
                                <a:lnTo>
                                  <a:pt x="72" y="1286"/>
                                </a:lnTo>
                                <a:lnTo>
                                  <a:pt x="323" y="1200"/>
                                </a:lnTo>
                                <a:lnTo>
                                  <a:pt x="399" y="1237"/>
                                </a:lnTo>
                                <a:lnTo>
                                  <a:pt x="478" y="1264"/>
                                </a:lnTo>
                                <a:lnTo>
                                  <a:pt x="560" y="1281"/>
                                </a:lnTo>
                                <a:lnTo>
                                  <a:pt x="644" y="1286"/>
                                </a:lnTo>
                                <a:lnTo>
                                  <a:pt x="719" y="1282"/>
                                </a:lnTo>
                                <a:lnTo>
                                  <a:pt x="791" y="1269"/>
                                </a:lnTo>
                                <a:lnTo>
                                  <a:pt x="861" y="1249"/>
                                </a:lnTo>
                                <a:lnTo>
                                  <a:pt x="927" y="1221"/>
                                </a:lnTo>
                                <a:lnTo>
                                  <a:pt x="964" y="1200"/>
                                </a:lnTo>
                                <a:lnTo>
                                  <a:pt x="981" y="1191"/>
                                </a:lnTo>
                                <a:lnTo>
                                  <a:pt x="989" y="1186"/>
                                </a:lnTo>
                                <a:lnTo>
                                  <a:pt x="1046" y="1145"/>
                                </a:lnTo>
                                <a:lnTo>
                                  <a:pt x="1099" y="1098"/>
                                </a:lnTo>
                                <a:lnTo>
                                  <a:pt x="1146" y="1045"/>
                                </a:lnTo>
                                <a:lnTo>
                                  <a:pt x="1187" y="988"/>
                                </a:lnTo>
                                <a:lnTo>
                                  <a:pt x="1222" y="926"/>
                                </a:lnTo>
                                <a:lnTo>
                                  <a:pt x="1250" y="860"/>
                                </a:lnTo>
                                <a:lnTo>
                                  <a:pt x="1270" y="790"/>
                                </a:lnTo>
                                <a:lnTo>
                                  <a:pt x="1283" y="718"/>
                                </a:lnTo>
                                <a:lnTo>
                                  <a:pt x="1287" y="64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 name="Line 70"/>
                        <wps:cNvCnPr/>
                        <wps:spPr bwMode="auto">
                          <a:xfrm>
                            <a:off x="19392" y="4653"/>
                            <a:ext cx="2208" cy="0"/>
                          </a:xfrm>
                          <a:prstGeom prst="line">
                            <a:avLst/>
                          </a:prstGeom>
                          <a:noFill/>
                          <a:ln w="12700">
                            <a:solidFill>
                              <a:srgbClr val="FFFFFF"/>
                            </a:solidFill>
                            <a:round/>
                            <a:headEnd/>
                            <a:tailEnd/>
                          </a:ln>
                          <a:extLst>
                            <a:ext uri="{909E8E84-426E-40DD-AFC4-6F175D3DCCD1}">
                              <a14:hiddenFill xmlns:a14="http://schemas.microsoft.com/office/drawing/2010/main">
                                <a:noFill/>
                              </a14:hiddenFill>
                            </a:ext>
                          </a:extLst>
                        </wps:spPr>
                        <wps:bodyPr/>
                      </wps:wsp>
                      <wps:wsp>
                        <wps:cNvPr id="76" name="Line 69"/>
                        <wps:cNvCnPr/>
                        <wps:spPr bwMode="auto">
                          <a:xfrm>
                            <a:off x="19392" y="9571"/>
                            <a:ext cx="2208" cy="0"/>
                          </a:xfrm>
                          <a:prstGeom prst="line">
                            <a:avLst/>
                          </a:prstGeom>
                          <a:noFill/>
                          <a:ln w="12700">
                            <a:solidFill>
                              <a:srgbClr val="FFFFFF"/>
                            </a:solidFill>
                            <a:round/>
                            <a:headEnd/>
                            <a:tailEnd/>
                          </a:ln>
                          <a:extLst>
                            <a:ext uri="{909E8E84-426E-40DD-AFC4-6F175D3DCCD1}">
                              <a14:hiddenFill xmlns:a14="http://schemas.microsoft.com/office/drawing/2010/main">
                                <a:noFill/>
                              </a14:hiddenFill>
                            </a:ext>
                          </a:extLst>
                        </wps:spPr>
                        <wps:bodyPr/>
                      </wps:wsp>
                      <wps:wsp>
                        <wps:cNvPr id="77" name="Line 68"/>
                        <wps:cNvCnPr/>
                        <wps:spPr bwMode="auto">
                          <a:xfrm>
                            <a:off x="19392" y="13535"/>
                            <a:ext cx="2208" cy="0"/>
                          </a:xfrm>
                          <a:prstGeom prst="line">
                            <a:avLst/>
                          </a:prstGeom>
                          <a:noFill/>
                          <a:ln w="12700">
                            <a:solidFill>
                              <a:srgbClr val="FFFFFF"/>
                            </a:solidFill>
                            <a:round/>
                            <a:headEnd/>
                            <a:tailEnd/>
                          </a:ln>
                          <a:extLst>
                            <a:ext uri="{909E8E84-426E-40DD-AFC4-6F175D3DCCD1}">
                              <a14:hiddenFill xmlns:a14="http://schemas.microsoft.com/office/drawing/2010/main">
                                <a:noFill/>
                              </a14:hiddenFill>
                            </a:ext>
                          </a:extLst>
                        </wps:spPr>
                        <wps:bodyPr/>
                      </wps:wsp>
                      <wps:wsp>
                        <wps:cNvPr id="78" name="Line 67"/>
                        <wps:cNvCnPr/>
                        <wps:spPr bwMode="auto">
                          <a:xfrm>
                            <a:off x="19392" y="16837"/>
                            <a:ext cx="2208" cy="0"/>
                          </a:xfrm>
                          <a:prstGeom prst="line">
                            <a:avLst/>
                          </a:prstGeom>
                          <a:noFill/>
                          <a:ln w="12700">
                            <a:solidFill>
                              <a:srgbClr val="FFFFFF"/>
                            </a:solidFill>
                            <a:round/>
                            <a:headEnd/>
                            <a:tailEnd/>
                          </a:ln>
                          <a:extLst>
                            <a:ext uri="{909E8E84-426E-40DD-AFC4-6F175D3DCCD1}">
                              <a14:hiddenFill xmlns:a14="http://schemas.microsoft.com/office/drawing/2010/main">
                                <a:noFill/>
                              </a14:hiddenFill>
                            </a:ext>
                          </a:extLst>
                        </wps:spPr>
                        <wps:bodyPr/>
                      </wps:wsp>
                      <wps:wsp>
                        <wps:cNvPr id="79" name="AutoShape 66"/>
                        <wps:cNvSpPr>
                          <a:spLocks/>
                        </wps:cNvSpPr>
                        <wps:spPr bwMode="auto">
                          <a:xfrm>
                            <a:off x="19713" y="6661"/>
                            <a:ext cx="1565" cy="13209"/>
                          </a:xfrm>
                          <a:custGeom>
                            <a:avLst/>
                            <a:gdLst>
                              <a:gd name="T0" fmla="+- 0 20010 19713"/>
                              <a:gd name="T1" fmla="*/ T0 w 1565"/>
                              <a:gd name="T2" fmla="+- 0 15542 6661"/>
                              <a:gd name="T3" fmla="*/ 15542 h 13209"/>
                              <a:gd name="T4" fmla="+- 0 19722 19713"/>
                              <a:gd name="T5" fmla="*/ T4 w 1565"/>
                              <a:gd name="T6" fmla="+- 0 15567 6661"/>
                              <a:gd name="T7" fmla="*/ 15567 h 13209"/>
                              <a:gd name="T8" fmla="+- 0 19765 19713"/>
                              <a:gd name="T9" fmla="*/ T8 w 1565"/>
                              <a:gd name="T10" fmla="+- 0 15885 6661"/>
                              <a:gd name="T11" fmla="*/ 15885 h 13209"/>
                              <a:gd name="T12" fmla="+- 0 20126 19713"/>
                              <a:gd name="T13" fmla="*/ T12 w 1565"/>
                              <a:gd name="T14" fmla="+- 0 15790 6661"/>
                              <a:gd name="T15" fmla="*/ 15790 h 13209"/>
                              <a:gd name="T16" fmla="+- 0 20137 19713"/>
                              <a:gd name="T17" fmla="*/ T16 w 1565"/>
                              <a:gd name="T18" fmla="+- 0 15544 6661"/>
                              <a:gd name="T19" fmla="*/ 15544 h 13209"/>
                              <a:gd name="T20" fmla="+- 0 20420 19713"/>
                              <a:gd name="T21" fmla="*/ T20 w 1565"/>
                              <a:gd name="T22" fmla="+- 0 18830 6661"/>
                              <a:gd name="T23" fmla="*/ 18830 h 13209"/>
                              <a:gd name="T24" fmla="+- 0 20260 19713"/>
                              <a:gd name="T25" fmla="*/ T24 w 1565"/>
                              <a:gd name="T26" fmla="+- 0 18875 6661"/>
                              <a:gd name="T27" fmla="*/ 18875 h 13209"/>
                              <a:gd name="T28" fmla="+- 0 20442 19713"/>
                              <a:gd name="T29" fmla="*/ T28 w 1565"/>
                              <a:gd name="T30" fmla="+- 0 19108 6661"/>
                              <a:gd name="T31" fmla="*/ 19108 h 13209"/>
                              <a:gd name="T32" fmla="+- 0 20739 19713"/>
                              <a:gd name="T33" fmla="*/ T32 w 1565"/>
                              <a:gd name="T34" fmla="+- 0 18856 6661"/>
                              <a:gd name="T35" fmla="*/ 18856 h 13209"/>
                              <a:gd name="T36" fmla="+- 0 20650 19713"/>
                              <a:gd name="T37" fmla="*/ T36 w 1565"/>
                              <a:gd name="T38" fmla="+- 0 19036 6661"/>
                              <a:gd name="T39" fmla="*/ 19036 h 13209"/>
                              <a:gd name="T40" fmla="+- 0 20668 19713"/>
                              <a:gd name="T41" fmla="*/ T40 w 1565"/>
                              <a:gd name="T42" fmla="+- 0 19205 6661"/>
                              <a:gd name="T43" fmla="*/ 19205 h 13209"/>
                              <a:gd name="T44" fmla="+- 0 20721 19713"/>
                              <a:gd name="T45" fmla="*/ T44 w 1565"/>
                              <a:gd name="T46" fmla="+- 0 15597 6661"/>
                              <a:gd name="T47" fmla="*/ 15597 h 13209"/>
                              <a:gd name="T48" fmla="+- 0 20542 19713"/>
                              <a:gd name="T49" fmla="*/ T48 w 1565"/>
                              <a:gd name="T50" fmla="+- 0 15606 6661"/>
                              <a:gd name="T51" fmla="*/ 15606 h 13209"/>
                              <a:gd name="T52" fmla="+- 0 20458 19713"/>
                              <a:gd name="T53" fmla="*/ T52 w 1565"/>
                              <a:gd name="T54" fmla="+- 0 15836 6661"/>
                              <a:gd name="T55" fmla="*/ 15836 h 13209"/>
                              <a:gd name="T56" fmla="+- 0 20781 19713"/>
                              <a:gd name="T57" fmla="*/ T56 w 1565"/>
                              <a:gd name="T58" fmla="+- 0 14679 6661"/>
                              <a:gd name="T59" fmla="*/ 14679 h 13209"/>
                              <a:gd name="T60" fmla="+- 0 20748 19713"/>
                              <a:gd name="T61" fmla="*/ T60 w 1565"/>
                              <a:gd name="T62" fmla="+- 0 14774 6661"/>
                              <a:gd name="T63" fmla="*/ 14774 h 13209"/>
                              <a:gd name="T64" fmla="+- 0 20625 19713"/>
                              <a:gd name="T65" fmla="*/ T64 w 1565"/>
                              <a:gd name="T66" fmla="+- 0 14727 6661"/>
                              <a:gd name="T67" fmla="*/ 14727 h 13209"/>
                              <a:gd name="T68" fmla="+- 0 20172 19713"/>
                              <a:gd name="T69" fmla="*/ T68 w 1565"/>
                              <a:gd name="T70" fmla="+- 0 15034 6661"/>
                              <a:gd name="T71" fmla="*/ 15034 h 13209"/>
                              <a:gd name="T72" fmla="+- 0 20531 19713"/>
                              <a:gd name="T73" fmla="*/ T72 w 1565"/>
                              <a:gd name="T74" fmla="+- 0 14731 6661"/>
                              <a:gd name="T75" fmla="*/ 14731 h 13209"/>
                              <a:gd name="T76" fmla="+- 0 20553 19713"/>
                              <a:gd name="T77" fmla="*/ T76 w 1565"/>
                              <a:gd name="T78" fmla="+- 0 14675 6661"/>
                              <a:gd name="T79" fmla="*/ 14675 h 13209"/>
                              <a:gd name="T80" fmla="+- 0 20089 19713"/>
                              <a:gd name="T81" fmla="*/ T80 w 1565"/>
                              <a:gd name="T82" fmla="+- 0 14994 6661"/>
                              <a:gd name="T83" fmla="*/ 14994 h 13209"/>
                              <a:gd name="T84" fmla="+- 0 20141 19713"/>
                              <a:gd name="T85" fmla="*/ T84 w 1565"/>
                              <a:gd name="T86" fmla="+- 0 15086 6661"/>
                              <a:gd name="T87" fmla="*/ 15086 h 13209"/>
                              <a:gd name="T88" fmla="+- 0 20215 19713"/>
                              <a:gd name="T89" fmla="*/ T88 w 1565"/>
                              <a:gd name="T90" fmla="+- 0 15114 6661"/>
                              <a:gd name="T91" fmla="*/ 15114 h 13209"/>
                              <a:gd name="T92" fmla="+- 0 20651 19713"/>
                              <a:gd name="T93" fmla="*/ T92 w 1565"/>
                              <a:gd name="T94" fmla="+- 0 15014 6661"/>
                              <a:gd name="T95" fmla="*/ 15014 h 13209"/>
                              <a:gd name="T96" fmla="+- 0 20997 19713"/>
                              <a:gd name="T97" fmla="*/ T96 w 1565"/>
                              <a:gd name="T98" fmla="+- 0 6661 6661"/>
                              <a:gd name="T99" fmla="*/ 6661 h 13209"/>
                              <a:gd name="T100" fmla="+- 0 20863 19713"/>
                              <a:gd name="T101" fmla="*/ T100 w 1565"/>
                              <a:gd name="T102" fmla="+- 0 6750 6661"/>
                              <a:gd name="T103" fmla="*/ 6750 h 13209"/>
                              <a:gd name="T104" fmla="+- 0 20952 19713"/>
                              <a:gd name="T105" fmla="*/ T104 w 1565"/>
                              <a:gd name="T106" fmla="+- 0 15053 6661"/>
                              <a:gd name="T107" fmla="*/ 15053 h 13209"/>
                              <a:gd name="T108" fmla="+- 0 20070 19713"/>
                              <a:gd name="T109" fmla="*/ T108 w 1565"/>
                              <a:gd name="T110" fmla="+- 0 15220 6661"/>
                              <a:gd name="T111" fmla="*/ 15220 h 13209"/>
                              <a:gd name="T112" fmla="+- 0 20320 19713"/>
                              <a:gd name="T113" fmla="*/ T112 w 1565"/>
                              <a:gd name="T114" fmla="+- 0 14403 6661"/>
                              <a:gd name="T115" fmla="*/ 14403 h 13209"/>
                              <a:gd name="T116" fmla="+- 0 20976 19713"/>
                              <a:gd name="T117" fmla="*/ T116 w 1565"/>
                              <a:gd name="T118" fmla="+- 0 14638 6661"/>
                              <a:gd name="T119" fmla="*/ 14638 h 13209"/>
                              <a:gd name="T120" fmla="+- 0 20245 19713"/>
                              <a:gd name="T121" fmla="*/ T120 w 1565"/>
                              <a:gd name="T122" fmla="+- 0 14366 6661"/>
                              <a:gd name="T123" fmla="*/ 14366 h 13209"/>
                              <a:gd name="T124" fmla="+- 0 20004 19713"/>
                              <a:gd name="T125" fmla="*/ T124 w 1565"/>
                              <a:gd name="T126" fmla="+- 0 15233 6661"/>
                              <a:gd name="T127" fmla="*/ 15233 h 13209"/>
                              <a:gd name="T128" fmla="+- 0 20720 19713"/>
                              <a:gd name="T129" fmla="*/ T128 w 1565"/>
                              <a:gd name="T130" fmla="+- 0 15404 6661"/>
                              <a:gd name="T131" fmla="*/ 15404 h 13209"/>
                              <a:gd name="T132" fmla="+- 0 21039 19713"/>
                              <a:gd name="T133" fmla="*/ T132 w 1565"/>
                              <a:gd name="T134" fmla="+- 0 18790 6661"/>
                              <a:gd name="T135" fmla="*/ 18790 h 13209"/>
                              <a:gd name="T136" fmla="+- 0 20595 19713"/>
                              <a:gd name="T137" fmla="*/ T136 w 1565"/>
                              <a:gd name="T138" fmla="+- 0 19778 6661"/>
                              <a:gd name="T139" fmla="*/ 19778 h 13209"/>
                              <a:gd name="T140" fmla="+- 0 20011 19713"/>
                              <a:gd name="T141" fmla="*/ T140 w 1565"/>
                              <a:gd name="T142" fmla="+- 0 19339 6661"/>
                              <a:gd name="T143" fmla="*/ 19339 h 13209"/>
                              <a:gd name="T144" fmla="+- 0 20318 19713"/>
                              <a:gd name="T145" fmla="*/ T144 w 1565"/>
                              <a:gd name="T146" fmla="+- 0 18483 6661"/>
                              <a:gd name="T147" fmla="*/ 18483 h 13209"/>
                              <a:gd name="T148" fmla="+- 0 21039 19713"/>
                              <a:gd name="T149" fmla="*/ T148 w 1565"/>
                              <a:gd name="T150" fmla="+- 0 19024 6661"/>
                              <a:gd name="T151" fmla="*/ 19024 h 13209"/>
                              <a:gd name="T152" fmla="+- 0 20229 19713"/>
                              <a:gd name="T153" fmla="*/ T152 w 1565"/>
                              <a:gd name="T154" fmla="+- 0 18467 6661"/>
                              <a:gd name="T155" fmla="*/ 18467 h 13209"/>
                              <a:gd name="T156" fmla="+- 0 19979 19713"/>
                              <a:gd name="T157" fmla="*/ T156 w 1565"/>
                              <a:gd name="T158" fmla="+- 0 19371 6661"/>
                              <a:gd name="T159" fmla="*/ 19371 h 13209"/>
                              <a:gd name="T160" fmla="+- 0 20531 19713"/>
                              <a:gd name="T161" fmla="*/ T160 w 1565"/>
                              <a:gd name="T162" fmla="+- 0 19864 6661"/>
                              <a:gd name="T163" fmla="*/ 19864 h 13209"/>
                              <a:gd name="T164" fmla="+- 0 21078 19713"/>
                              <a:gd name="T165" fmla="*/ T164 w 1565"/>
                              <a:gd name="T166" fmla="+- 0 19109 6661"/>
                              <a:gd name="T167" fmla="*/ 19109 h 13209"/>
                              <a:gd name="T168" fmla="+- 0 21000 19713"/>
                              <a:gd name="T169" fmla="*/ T168 w 1565"/>
                              <a:gd name="T170" fmla="+- 0 7506 6661"/>
                              <a:gd name="T171" fmla="*/ 7506 h 13209"/>
                              <a:gd name="T172" fmla="+- 0 20750 19713"/>
                              <a:gd name="T173" fmla="*/ T172 w 1565"/>
                              <a:gd name="T174" fmla="+- 0 6885 6661"/>
                              <a:gd name="T175" fmla="*/ 6885 h 13209"/>
                              <a:gd name="T176" fmla="+- 0 19842 19713"/>
                              <a:gd name="T177" fmla="*/ T176 w 1565"/>
                              <a:gd name="T178" fmla="+- 0 7270 6661"/>
                              <a:gd name="T179" fmla="*/ 7270 h 13209"/>
                              <a:gd name="T180" fmla="+- 0 21110 19713"/>
                              <a:gd name="T181" fmla="*/ T180 w 1565"/>
                              <a:gd name="T182" fmla="+- 0 7278 6661"/>
                              <a:gd name="T183" fmla="*/ 7278 h 13209"/>
                              <a:gd name="T184" fmla="+- 0 21059 19713"/>
                              <a:gd name="T185" fmla="*/ T184 w 1565"/>
                              <a:gd name="T186" fmla="+- 0 11778 6661"/>
                              <a:gd name="T187" fmla="*/ 11778 h 13209"/>
                              <a:gd name="T188" fmla="+- 0 20994 19713"/>
                              <a:gd name="T189" fmla="*/ T188 w 1565"/>
                              <a:gd name="T190" fmla="+- 0 11911 6661"/>
                              <a:gd name="T191" fmla="*/ 11911 h 13209"/>
                              <a:gd name="T192" fmla="+- 0 20271 19713"/>
                              <a:gd name="T193" fmla="*/ T192 w 1565"/>
                              <a:gd name="T194" fmla="+- 0 11659 6661"/>
                              <a:gd name="T195" fmla="*/ 11659 h 13209"/>
                              <a:gd name="T196" fmla="+- 0 20692 19713"/>
                              <a:gd name="T197" fmla="*/ T196 w 1565"/>
                              <a:gd name="T198" fmla="+- 0 11437 6661"/>
                              <a:gd name="T199" fmla="*/ 11437 h 13209"/>
                              <a:gd name="T200" fmla="+- 0 20561 19713"/>
                              <a:gd name="T201" fmla="*/ T200 w 1565"/>
                              <a:gd name="T202" fmla="+- 0 11163 6661"/>
                              <a:gd name="T203" fmla="*/ 11163 h 13209"/>
                              <a:gd name="T204" fmla="+- 0 20726 19713"/>
                              <a:gd name="T205" fmla="*/ T204 w 1565"/>
                              <a:gd name="T206" fmla="+- 0 10781 6661"/>
                              <a:gd name="T207" fmla="*/ 10781 h 13209"/>
                              <a:gd name="T208" fmla="+- 0 19918 19713"/>
                              <a:gd name="T209" fmla="*/ T208 w 1565"/>
                              <a:gd name="T210" fmla="+- 0 11719 6661"/>
                              <a:gd name="T211" fmla="*/ 11719 h 13209"/>
                              <a:gd name="T212" fmla="+- 0 19914 19713"/>
                              <a:gd name="T213" fmla="*/ T212 w 1565"/>
                              <a:gd name="T214" fmla="+- 0 11506 6661"/>
                              <a:gd name="T215" fmla="*/ 11506 h 13209"/>
                              <a:gd name="T216" fmla="+- 0 20274 19713"/>
                              <a:gd name="T217" fmla="*/ T216 w 1565"/>
                              <a:gd name="T218" fmla="+- 0 10782 6661"/>
                              <a:gd name="T219" fmla="*/ 10782 h 13209"/>
                              <a:gd name="T220" fmla="+- 0 19968 19713"/>
                              <a:gd name="T221" fmla="*/ T220 w 1565"/>
                              <a:gd name="T222" fmla="+- 0 11928 6661"/>
                              <a:gd name="T223" fmla="*/ 11928 h 13209"/>
                              <a:gd name="T224" fmla="+- 0 21029 19713"/>
                              <a:gd name="T225" fmla="*/ T224 w 1565"/>
                              <a:gd name="T226" fmla="+- 0 11989 6661"/>
                              <a:gd name="T227" fmla="*/ 11989 h 13209"/>
                              <a:gd name="T228" fmla="+- 0 21270 19713"/>
                              <a:gd name="T229" fmla="*/ T228 w 1565"/>
                              <a:gd name="T230" fmla="+- 0 15630 6661"/>
                              <a:gd name="T231" fmla="*/ 15630 h 13209"/>
                              <a:gd name="T232" fmla="+- 0 20980 19713"/>
                              <a:gd name="T233" fmla="*/ T232 w 1565"/>
                              <a:gd name="T234" fmla="+- 0 15542 6661"/>
                              <a:gd name="T235" fmla="*/ 15542 h 13209"/>
                              <a:gd name="T236" fmla="+- 0 20862 19713"/>
                              <a:gd name="T237" fmla="*/ T236 w 1565"/>
                              <a:gd name="T238" fmla="+- 0 15634 6661"/>
                              <a:gd name="T239" fmla="*/ 15634 h 13209"/>
                              <a:gd name="T240" fmla="+- 0 21062 19713"/>
                              <a:gd name="T241" fmla="*/ T240 w 1565"/>
                              <a:gd name="T242" fmla="+- 0 15856 6661"/>
                              <a:gd name="T243" fmla="*/ 15856 h 13209"/>
                              <a:gd name="T244" fmla="+- 0 21210 19713"/>
                              <a:gd name="T245" fmla="*/ T244 w 1565"/>
                              <a:gd name="T246" fmla="+- 0 15791 6661"/>
                              <a:gd name="T247" fmla="*/ 15791 h 132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565" h="13209">
                                <a:moveTo>
                                  <a:pt x="343" y="9228"/>
                                </a:moveTo>
                                <a:lnTo>
                                  <a:pt x="340" y="9201"/>
                                </a:lnTo>
                                <a:lnTo>
                                  <a:pt x="328" y="9179"/>
                                </a:lnTo>
                                <a:lnTo>
                                  <a:pt x="309" y="9166"/>
                                </a:lnTo>
                                <a:lnTo>
                                  <a:pt x="283" y="9161"/>
                                </a:lnTo>
                                <a:lnTo>
                                  <a:pt x="114" y="9161"/>
                                </a:lnTo>
                                <a:lnTo>
                                  <a:pt x="173" y="9095"/>
                                </a:lnTo>
                                <a:lnTo>
                                  <a:pt x="192" y="9075"/>
                                </a:lnTo>
                                <a:lnTo>
                                  <a:pt x="321" y="8938"/>
                                </a:lnTo>
                                <a:lnTo>
                                  <a:pt x="322" y="8935"/>
                                </a:lnTo>
                                <a:lnTo>
                                  <a:pt x="324" y="8929"/>
                                </a:lnTo>
                                <a:lnTo>
                                  <a:pt x="320" y="8916"/>
                                </a:lnTo>
                                <a:lnTo>
                                  <a:pt x="311" y="8896"/>
                                </a:lnTo>
                                <a:lnTo>
                                  <a:pt x="297" y="8881"/>
                                </a:lnTo>
                                <a:lnTo>
                                  <a:pt x="279" y="8872"/>
                                </a:lnTo>
                                <a:lnTo>
                                  <a:pt x="278" y="8871"/>
                                </a:lnTo>
                                <a:lnTo>
                                  <a:pt x="259" y="8869"/>
                                </a:lnTo>
                                <a:lnTo>
                                  <a:pt x="255" y="8868"/>
                                </a:lnTo>
                                <a:lnTo>
                                  <a:pt x="219" y="8869"/>
                                </a:lnTo>
                                <a:lnTo>
                                  <a:pt x="183" y="8869"/>
                                </a:lnTo>
                                <a:lnTo>
                                  <a:pt x="146" y="8869"/>
                                </a:lnTo>
                                <a:lnTo>
                                  <a:pt x="101" y="8869"/>
                                </a:lnTo>
                                <a:lnTo>
                                  <a:pt x="92" y="8872"/>
                                </a:lnTo>
                                <a:lnTo>
                                  <a:pt x="66" y="8871"/>
                                </a:lnTo>
                                <a:lnTo>
                                  <a:pt x="3" y="8868"/>
                                </a:lnTo>
                                <a:lnTo>
                                  <a:pt x="0" y="8875"/>
                                </a:lnTo>
                                <a:lnTo>
                                  <a:pt x="2" y="8884"/>
                                </a:lnTo>
                                <a:lnTo>
                                  <a:pt x="9" y="8906"/>
                                </a:lnTo>
                                <a:lnTo>
                                  <a:pt x="22" y="8922"/>
                                </a:lnTo>
                                <a:lnTo>
                                  <a:pt x="40" y="8933"/>
                                </a:lnTo>
                                <a:lnTo>
                                  <a:pt x="61" y="8936"/>
                                </a:lnTo>
                                <a:lnTo>
                                  <a:pt x="100" y="8935"/>
                                </a:lnTo>
                                <a:lnTo>
                                  <a:pt x="154" y="8935"/>
                                </a:lnTo>
                                <a:lnTo>
                                  <a:pt x="221" y="8936"/>
                                </a:lnTo>
                                <a:lnTo>
                                  <a:pt x="219" y="8941"/>
                                </a:lnTo>
                                <a:lnTo>
                                  <a:pt x="218" y="8945"/>
                                </a:lnTo>
                                <a:lnTo>
                                  <a:pt x="17" y="9159"/>
                                </a:lnTo>
                                <a:lnTo>
                                  <a:pt x="12" y="9166"/>
                                </a:lnTo>
                                <a:lnTo>
                                  <a:pt x="13" y="9172"/>
                                </a:lnTo>
                                <a:lnTo>
                                  <a:pt x="19" y="9195"/>
                                </a:lnTo>
                                <a:lnTo>
                                  <a:pt x="33" y="9212"/>
                                </a:lnTo>
                                <a:lnTo>
                                  <a:pt x="52" y="9224"/>
                                </a:lnTo>
                                <a:lnTo>
                                  <a:pt x="75" y="9228"/>
                                </a:lnTo>
                                <a:lnTo>
                                  <a:pt x="343" y="9228"/>
                                </a:lnTo>
                                <a:moveTo>
                                  <a:pt x="671" y="9049"/>
                                </a:moveTo>
                                <a:lnTo>
                                  <a:pt x="657" y="8978"/>
                                </a:lnTo>
                                <a:lnTo>
                                  <a:pt x="630" y="8937"/>
                                </a:lnTo>
                                <a:lnTo>
                                  <a:pt x="620" y="8921"/>
                                </a:lnTo>
                                <a:lnTo>
                                  <a:pt x="604" y="8911"/>
                                </a:lnTo>
                                <a:lnTo>
                                  <a:pt x="604" y="9051"/>
                                </a:lnTo>
                                <a:lnTo>
                                  <a:pt x="596" y="9095"/>
                                </a:lnTo>
                                <a:lnTo>
                                  <a:pt x="571" y="9130"/>
                                </a:lnTo>
                                <a:lnTo>
                                  <a:pt x="535" y="9153"/>
                                </a:lnTo>
                                <a:lnTo>
                                  <a:pt x="491" y="9161"/>
                                </a:lnTo>
                                <a:lnTo>
                                  <a:pt x="447" y="9152"/>
                                </a:lnTo>
                                <a:lnTo>
                                  <a:pt x="413" y="9129"/>
                                </a:lnTo>
                                <a:lnTo>
                                  <a:pt x="390" y="9095"/>
                                </a:lnTo>
                                <a:lnTo>
                                  <a:pt x="381" y="9053"/>
                                </a:lnTo>
                                <a:lnTo>
                                  <a:pt x="387" y="9008"/>
                                </a:lnTo>
                                <a:lnTo>
                                  <a:pt x="410" y="8971"/>
                                </a:lnTo>
                                <a:lnTo>
                                  <a:pt x="446" y="8946"/>
                                </a:lnTo>
                                <a:lnTo>
                                  <a:pt x="493" y="8937"/>
                                </a:lnTo>
                                <a:lnTo>
                                  <a:pt x="537" y="8945"/>
                                </a:lnTo>
                                <a:lnTo>
                                  <a:pt x="572" y="8968"/>
                                </a:lnTo>
                                <a:lnTo>
                                  <a:pt x="595" y="9004"/>
                                </a:lnTo>
                                <a:lnTo>
                                  <a:pt x="604" y="9051"/>
                                </a:lnTo>
                                <a:lnTo>
                                  <a:pt x="604" y="8911"/>
                                </a:lnTo>
                                <a:lnTo>
                                  <a:pt x="564" y="8884"/>
                                </a:lnTo>
                                <a:lnTo>
                                  <a:pt x="494" y="8870"/>
                                </a:lnTo>
                                <a:lnTo>
                                  <a:pt x="424" y="8883"/>
                                </a:lnTo>
                                <a:lnTo>
                                  <a:pt x="368" y="8919"/>
                                </a:lnTo>
                                <a:lnTo>
                                  <a:pt x="330" y="8976"/>
                                </a:lnTo>
                                <a:lnTo>
                                  <a:pt x="315" y="9049"/>
                                </a:lnTo>
                                <a:lnTo>
                                  <a:pt x="329" y="9120"/>
                                </a:lnTo>
                                <a:lnTo>
                                  <a:pt x="367" y="9176"/>
                                </a:lnTo>
                                <a:lnTo>
                                  <a:pt x="422" y="9213"/>
                                </a:lnTo>
                                <a:lnTo>
                                  <a:pt x="487" y="9228"/>
                                </a:lnTo>
                                <a:lnTo>
                                  <a:pt x="559" y="9215"/>
                                </a:lnTo>
                                <a:lnTo>
                                  <a:pt x="618" y="9176"/>
                                </a:lnTo>
                                <a:lnTo>
                                  <a:pt x="628" y="9161"/>
                                </a:lnTo>
                                <a:lnTo>
                                  <a:pt x="657" y="9119"/>
                                </a:lnTo>
                                <a:lnTo>
                                  <a:pt x="671" y="9049"/>
                                </a:lnTo>
                                <a:moveTo>
                                  <a:pt x="752" y="12169"/>
                                </a:moveTo>
                                <a:lnTo>
                                  <a:pt x="707" y="12169"/>
                                </a:lnTo>
                                <a:lnTo>
                                  <a:pt x="707" y="12214"/>
                                </a:lnTo>
                                <a:lnTo>
                                  <a:pt x="707" y="12363"/>
                                </a:lnTo>
                                <a:lnTo>
                                  <a:pt x="707" y="12386"/>
                                </a:lnTo>
                                <a:lnTo>
                                  <a:pt x="707" y="12389"/>
                                </a:lnTo>
                                <a:lnTo>
                                  <a:pt x="706" y="12394"/>
                                </a:lnTo>
                                <a:lnTo>
                                  <a:pt x="690" y="12427"/>
                                </a:lnTo>
                                <a:lnTo>
                                  <a:pt x="675" y="12455"/>
                                </a:lnTo>
                                <a:lnTo>
                                  <a:pt x="661" y="12484"/>
                                </a:lnTo>
                                <a:lnTo>
                                  <a:pt x="647" y="12512"/>
                                </a:lnTo>
                                <a:lnTo>
                                  <a:pt x="633" y="12512"/>
                                </a:lnTo>
                                <a:lnTo>
                                  <a:pt x="593" y="12512"/>
                                </a:lnTo>
                                <a:lnTo>
                                  <a:pt x="662" y="12375"/>
                                </a:lnTo>
                                <a:lnTo>
                                  <a:pt x="547" y="12375"/>
                                </a:lnTo>
                                <a:lnTo>
                                  <a:pt x="547" y="12214"/>
                                </a:lnTo>
                                <a:lnTo>
                                  <a:pt x="707" y="12214"/>
                                </a:lnTo>
                                <a:lnTo>
                                  <a:pt x="707" y="12169"/>
                                </a:lnTo>
                                <a:lnTo>
                                  <a:pt x="502" y="12169"/>
                                </a:lnTo>
                                <a:lnTo>
                                  <a:pt x="502" y="12419"/>
                                </a:lnTo>
                                <a:lnTo>
                                  <a:pt x="590" y="12419"/>
                                </a:lnTo>
                                <a:lnTo>
                                  <a:pt x="521" y="12557"/>
                                </a:lnTo>
                                <a:lnTo>
                                  <a:pt x="605" y="12557"/>
                                </a:lnTo>
                                <a:lnTo>
                                  <a:pt x="641" y="12557"/>
                                </a:lnTo>
                                <a:lnTo>
                                  <a:pt x="667" y="12556"/>
                                </a:lnTo>
                                <a:lnTo>
                                  <a:pt x="680" y="12546"/>
                                </a:lnTo>
                                <a:lnTo>
                                  <a:pt x="696" y="12512"/>
                                </a:lnTo>
                                <a:lnTo>
                                  <a:pt x="700" y="12505"/>
                                </a:lnTo>
                                <a:lnTo>
                                  <a:pt x="715" y="12476"/>
                                </a:lnTo>
                                <a:lnTo>
                                  <a:pt x="729" y="12447"/>
                                </a:lnTo>
                                <a:lnTo>
                                  <a:pt x="744" y="12418"/>
                                </a:lnTo>
                                <a:lnTo>
                                  <a:pt x="749" y="12408"/>
                                </a:lnTo>
                                <a:lnTo>
                                  <a:pt x="751" y="12396"/>
                                </a:lnTo>
                                <a:lnTo>
                                  <a:pt x="751" y="12386"/>
                                </a:lnTo>
                                <a:lnTo>
                                  <a:pt x="752" y="12363"/>
                                </a:lnTo>
                                <a:lnTo>
                                  <a:pt x="752" y="12214"/>
                                </a:lnTo>
                                <a:lnTo>
                                  <a:pt x="752" y="12169"/>
                                </a:lnTo>
                                <a:moveTo>
                                  <a:pt x="903" y="12512"/>
                                </a:moveTo>
                                <a:lnTo>
                                  <a:pt x="897" y="12512"/>
                                </a:lnTo>
                                <a:lnTo>
                                  <a:pt x="879" y="12512"/>
                                </a:lnTo>
                                <a:lnTo>
                                  <a:pt x="869" y="12512"/>
                                </a:lnTo>
                                <a:lnTo>
                                  <a:pt x="903" y="12512"/>
                                </a:lnTo>
                                <a:moveTo>
                                  <a:pt x="1027" y="12202"/>
                                </a:moveTo>
                                <a:lnTo>
                                  <a:pt x="1026" y="12195"/>
                                </a:lnTo>
                                <a:lnTo>
                                  <a:pt x="1025" y="12169"/>
                                </a:lnTo>
                                <a:lnTo>
                                  <a:pt x="982" y="12169"/>
                                </a:lnTo>
                                <a:lnTo>
                                  <a:pt x="982" y="12214"/>
                                </a:lnTo>
                                <a:lnTo>
                                  <a:pt x="982" y="12363"/>
                                </a:lnTo>
                                <a:lnTo>
                                  <a:pt x="982" y="12389"/>
                                </a:lnTo>
                                <a:lnTo>
                                  <a:pt x="981" y="12394"/>
                                </a:lnTo>
                                <a:lnTo>
                                  <a:pt x="972" y="12412"/>
                                </a:lnTo>
                                <a:lnTo>
                                  <a:pt x="965" y="12426"/>
                                </a:lnTo>
                                <a:lnTo>
                                  <a:pt x="937" y="12483"/>
                                </a:lnTo>
                                <a:lnTo>
                                  <a:pt x="929" y="12497"/>
                                </a:lnTo>
                                <a:lnTo>
                                  <a:pt x="922" y="12513"/>
                                </a:lnTo>
                                <a:lnTo>
                                  <a:pt x="909" y="12512"/>
                                </a:lnTo>
                                <a:lnTo>
                                  <a:pt x="869" y="12512"/>
                                </a:lnTo>
                                <a:lnTo>
                                  <a:pt x="937" y="12375"/>
                                </a:lnTo>
                                <a:lnTo>
                                  <a:pt x="822" y="12375"/>
                                </a:lnTo>
                                <a:lnTo>
                                  <a:pt x="822" y="12214"/>
                                </a:lnTo>
                                <a:lnTo>
                                  <a:pt x="982" y="12214"/>
                                </a:lnTo>
                                <a:lnTo>
                                  <a:pt x="982" y="12169"/>
                                </a:lnTo>
                                <a:lnTo>
                                  <a:pt x="777" y="12169"/>
                                </a:lnTo>
                                <a:lnTo>
                                  <a:pt x="777" y="12420"/>
                                </a:lnTo>
                                <a:lnTo>
                                  <a:pt x="865" y="12420"/>
                                </a:lnTo>
                                <a:lnTo>
                                  <a:pt x="797" y="12557"/>
                                </a:lnTo>
                                <a:lnTo>
                                  <a:pt x="894" y="12557"/>
                                </a:lnTo>
                                <a:lnTo>
                                  <a:pt x="924" y="12557"/>
                                </a:lnTo>
                                <a:lnTo>
                                  <a:pt x="926" y="12557"/>
                                </a:lnTo>
                                <a:lnTo>
                                  <a:pt x="936" y="12556"/>
                                </a:lnTo>
                                <a:lnTo>
                                  <a:pt x="946" y="12551"/>
                                </a:lnTo>
                                <a:lnTo>
                                  <a:pt x="955" y="12544"/>
                                </a:lnTo>
                                <a:lnTo>
                                  <a:pt x="962" y="12533"/>
                                </a:lnTo>
                                <a:lnTo>
                                  <a:pt x="969" y="12518"/>
                                </a:lnTo>
                                <a:lnTo>
                                  <a:pt x="972" y="12513"/>
                                </a:lnTo>
                                <a:lnTo>
                                  <a:pt x="976" y="12503"/>
                                </a:lnTo>
                                <a:lnTo>
                                  <a:pt x="1005" y="12446"/>
                                </a:lnTo>
                                <a:lnTo>
                                  <a:pt x="1012" y="12432"/>
                                </a:lnTo>
                                <a:lnTo>
                                  <a:pt x="1024" y="12408"/>
                                </a:lnTo>
                                <a:lnTo>
                                  <a:pt x="1027" y="12396"/>
                                </a:lnTo>
                                <a:lnTo>
                                  <a:pt x="1027" y="12363"/>
                                </a:lnTo>
                                <a:lnTo>
                                  <a:pt x="1027" y="12214"/>
                                </a:lnTo>
                                <a:lnTo>
                                  <a:pt x="1027" y="12202"/>
                                </a:lnTo>
                                <a:moveTo>
                                  <a:pt x="1049" y="9051"/>
                                </a:moveTo>
                                <a:lnTo>
                                  <a:pt x="1035" y="8978"/>
                                </a:lnTo>
                                <a:lnTo>
                                  <a:pt x="1008" y="8936"/>
                                </a:lnTo>
                                <a:lnTo>
                                  <a:pt x="998" y="8921"/>
                                </a:lnTo>
                                <a:lnTo>
                                  <a:pt x="982" y="8910"/>
                                </a:lnTo>
                                <a:lnTo>
                                  <a:pt x="982" y="9050"/>
                                </a:lnTo>
                                <a:lnTo>
                                  <a:pt x="974" y="9093"/>
                                </a:lnTo>
                                <a:lnTo>
                                  <a:pt x="949" y="9129"/>
                                </a:lnTo>
                                <a:lnTo>
                                  <a:pt x="913" y="9153"/>
                                </a:lnTo>
                                <a:lnTo>
                                  <a:pt x="872" y="9161"/>
                                </a:lnTo>
                                <a:lnTo>
                                  <a:pt x="827" y="9152"/>
                                </a:lnTo>
                                <a:lnTo>
                                  <a:pt x="791" y="9127"/>
                                </a:lnTo>
                                <a:lnTo>
                                  <a:pt x="768" y="9091"/>
                                </a:lnTo>
                                <a:lnTo>
                                  <a:pt x="760" y="9048"/>
                                </a:lnTo>
                                <a:lnTo>
                                  <a:pt x="769" y="9003"/>
                                </a:lnTo>
                                <a:lnTo>
                                  <a:pt x="794" y="8968"/>
                                </a:lnTo>
                                <a:lnTo>
                                  <a:pt x="829" y="8945"/>
                                </a:lnTo>
                                <a:lnTo>
                                  <a:pt x="872" y="8936"/>
                                </a:lnTo>
                                <a:lnTo>
                                  <a:pt x="914" y="8945"/>
                                </a:lnTo>
                                <a:lnTo>
                                  <a:pt x="950" y="8969"/>
                                </a:lnTo>
                                <a:lnTo>
                                  <a:pt x="974" y="9005"/>
                                </a:lnTo>
                                <a:lnTo>
                                  <a:pt x="982" y="9050"/>
                                </a:lnTo>
                                <a:lnTo>
                                  <a:pt x="982" y="8910"/>
                                </a:lnTo>
                                <a:lnTo>
                                  <a:pt x="941" y="8883"/>
                                </a:lnTo>
                                <a:lnTo>
                                  <a:pt x="869" y="8870"/>
                                </a:lnTo>
                                <a:lnTo>
                                  <a:pt x="801" y="8883"/>
                                </a:lnTo>
                                <a:lnTo>
                                  <a:pt x="746" y="8920"/>
                                </a:lnTo>
                                <a:lnTo>
                                  <a:pt x="708" y="8976"/>
                                </a:lnTo>
                                <a:lnTo>
                                  <a:pt x="693" y="9045"/>
                                </a:lnTo>
                                <a:lnTo>
                                  <a:pt x="706" y="9117"/>
                                </a:lnTo>
                                <a:lnTo>
                                  <a:pt x="745" y="9175"/>
                                </a:lnTo>
                                <a:lnTo>
                                  <a:pt x="801" y="9214"/>
                                </a:lnTo>
                                <a:lnTo>
                                  <a:pt x="871" y="9228"/>
                                </a:lnTo>
                                <a:lnTo>
                                  <a:pt x="941" y="9214"/>
                                </a:lnTo>
                                <a:lnTo>
                                  <a:pt x="997" y="9176"/>
                                </a:lnTo>
                                <a:lnTo>
                                  <a:pt x="1007" y="9161"/>
                                </a:lnTo>
                                <a:lnTo>
                                  <a:pt x="1035" y="9120"/>
                                </a:lnTo>
                                <a:lnTo>
                                  <a:pt x="1049" y="9051"/>
                                </a:lnTo>
                                <a:moveTo>
                                  <a:pt x="1128" y="8370"/>
                                </a:moveTo>
                                <a:lnTo>
                                  <a:pt x="1128" y="8090"/>
                                </a:lnTo>
                                <a:lnTo>
                                  <a:pt x="1128" y="8052"/>
                                </a:lnTo>
                                <a:lnTo>
                                  <a:pt x="1124" y="8037"/>
                                </a:lnTo>
                                <a:lnTo>
                                  <a:pt x="1116" y="8001"/>
                                </a:lnTo>
                                <a:lnTo>
                                  <a:pt x="1082" y="8014"/>
                                </a:lnTo>
                                <a:lnTo>
                                  <a:pt x="1068" y="8018"/>
                                </a:lnTo>
                                <a:lnTo>
                                  <a:pt x="1068" y="8370"/>
                                </a:lnTo>
                                <a:lnTo>
                                  <a:pt x="1060" y="8365"/>
                                </a:lnTo>
                                <a:lnTo>
                                  <a:pt x="1051" y="8359"/>
                                </a:lnTo>
                                <a:lnTo>
                                  <a:pt x="1042" y="8353"/>
                                </a:lnTo>
                                <a:lnTo>
                                  <a:pt x="997" y="8321"/>
                                </a:lnTo>
                                <a:lnTo>
                                  <a:pt x="977" y="8307"/>
                                </a:lnTo>
                                <a:lnTo>
                                  <a:pt x="958" y="8293"/>
                                </a:lnTo>
                                <a:lnTo>
                                  <a:pt x="958" y="8292"/>
                                </a:lnTo>
                                <a:lnTo>
                                  <a:pt x="957" y="8291"/>
                                </a:lnTo>
                                <a:lnTo>
                                  <a:pt x="956" y="8290"/>
                                </a:lnTo>
                                <a:lnTo>
                                  <a:pt x="956" y="8260"/>
                                </a:lnTo>
                                <a:lnTo>
                                  <a:pt x="956" y="8193"/>
                                </a:lnTo>
                                <a:lnTo>
                                  <a:pt x="956" y="8170"/>
                                </a:lnTo>
                                <a:lnTo>
                                  <a:pt x="1035" y="8113"/>
                                </a:lnTo>
                                <a:lnTo>
                                  <a:pt x="1068" y="8090"/>
                                </a:lnTo>
                                <a:lnTo>
                                  <a:pt x="1068" y="8370"/>
                                </a:lnTo>
                                <a:lnTo>
                                  <a:pt x="1068" y="8018"/>
                                </a:lnTo>
                                <a:lnTo>
                                  <a:pt x="1065" y="8019"/>
                                </a:lnTo>
                                <a:lnTo>
                                  <a:pt x="997" y="8067"/>
                                </a:lnTo>
                                <a:lnTo>
                                  <a:pt x="932" y="8113"/>
                                </a:lnTo>
                                <a:lnTo>
                                  <a:pt x="931" y="8108"/>
                                </a:lnTo>
                                <a:lnTo>
                                  <a:pt x="927" y="8097"/>
                                </a:lnTo>
                                <a:lnTo>
                                  <a:pt x="926" y="8095"/>
                                </a:lnTo>
                                <a:lnTo>
                                  <a:pt x="923" y="8087"/>
                                </a:lnTo>
                                <a:lnTo>
                                  <a:pt x="920" y="8081"/>
                                </a:lnTo>
                                <a:lnTo>
                                  <a:pt x="912" y="8066"/>
                                </a:lnTo>
                                <a:lnTo>
                                  <a:pt x="911" y="8064"/>
                                </a:lnTo>
                                <a:lnTo>
                                  <a:pt x="904" y="8055"/>
                                </a:lnTo>
                                <a:lnTo>
                                  <a:pt x="896" y="8047"/>
                                </a:lnTo>
                                <a:lnTo>
                                  <a:pt x="880" y="8033"/>
                                </a:lnTo>
                                <a:lnTo>
                                  <a:pt x="878" y="8032"/>
                                </a:lnTo>
                                <a:lnTo>
                                  <a:pt x="878" y="8307"/>
                                </a:lnTo>
                                <a:lnTo>
                                  <a:pt x="878" y="8373"/>
                                </a:lnTo>
                                <a:lnTo>
                                  <a:pt x="878" y="8394"/>
                                </a:lnTo>
                                <a:lnTo>
                                  <a:pt x="875" y="8394"/>
                                </a:lnTo>
                                <a:lnTo>
                                  <a:pt x="585" y="8394"/>
                                </a:lnTo>
                                <a:lnTo>
                                  <a:pt x="526" y="8395"/>
                                </a:lnTo>
                                <a:lnTo>
                                  <a:pt x="499" y="8393"/>
                                </a:lnTo>
                                <a:lnTo>
                                  <a:pt x="477" y="8386"/>
                                </a:lnTo>
                                <a:lnTo>
                                  <a:pt x="459" y="8373"/>
                                </a:lnTo>
                                <a:lnTo>
                                  <a:pt x="445" y="8355"/>
                                </a:lnTo>
                                <a:lnTo>
                                  <a:pt x="441" y="8346"/>
                                </a:lnTo>
                                <a:lnTo>
                                  <a:pt x="437" y="8335"/>
                                </a:lnTo>
                                <a:lnTo>
                                  <a:pt x="435" y="8324"/>
                                </a:lnTo>
                                <a:lnTo>
                                  <a:pt x="434" y="8313"/>
                                </a:lnTo>
                                <a:lnTo>
                                  <a:pt x="434" y="8307"/>
                                </a:lnTo>
                                <a:lnTo>
                                  <a:pt x="434" y="8268"/>
                                </a:lnTo>
                                <a:lnTo>
                                  <a:pt x="433" y="8238"/>
                                </a:lnTo>
                                <a:lnTo>
                                  <a:pt x="434" y="8067"/>
                                </a:lnTo>
                                <a:lnTo>
                                  <a:pt x="435" y="8067"/>
                                </a:lnTo>
                                <a:lnTo>
                                  <a:pt x="704" y="8067"/>
                                </a:lnTo>
                                <a:lnTo>
                                  <a:pt x="780" y="8067"/>
                                </a:lnTo>
                                <a:lnTo>
                                  <a:pt x="794" y="8067"/>
                                </a:lnTo>
                                <a:lnTo>
                                  <a:pt x="818" y="8070"/>
                                </a:lnTo>
                                <a:lnTo>
                                  <a:pt x="837" y="8077"/>
                                </a:lnTo>
                                <a:lnTo>
                                  <a:pt x="853" y="8088"/>
                                </a:lnTo>
                                <a:lnTo>
                                  <a:pt x="865" y="8104"/>
                                </a:lnTo>
                                <a:lnTo>
                                  <a:pt x="866" y="8106"/>
                                </a:lnTo>
                                <a:lnTo>
                                  <a:pt x="867" y="8108"/>
                                </a:lnTo>
                                <a:lnTo>
                                  <a:pt x="873" y="8123"/>
                                </a:lnTo>
                                <a:lnTo>
                                  <a:pt x="877" y="8137"/>
                                </a:lnTo>
                                <a:lnTo>
                                  <a:pt x="877" y="8149"/>
                                </a:lnTo>
                                <a:lnTo>
                                  <a:pt x="878" y="8193"/>
                                </a:lnTo>
                                <a:lnTo>
                                  <a:pt x="878" y="8200"/>
                                </a:lnTo>
                                <a:lnTo>
                                  <a:pt x="878" y="8307"/>
                                </a:lnTo>
                                <a:lnTo>
                                  <a:pt x="878" y="8032"/>
                                </a:lnTo>
                                <a:lnTo>
                                  <a:pt x="861" y="8022"/>
                                </a:lnTo>
                                <a:lnTo>
                                  <a:pt x="840" y="8014"/>
                                </a:lnTo>
                                <a:lnTo>
                                  <a:pt x="816" y="8009"/>
                                </a:lnTo>
                                <a:lnTo>
                                  <a:pt x="810" y="8008"/>
                                </a:lnTo>
                                <a:lnTo>
                                  <a:pt x="803" y="8007"/>
                                </a:lnTo>
                                <a:lnTo>
                                  <a:pt x="778" y="8007"/>
                                </a:lnTo>
                                <a:lnTo>
                                  <a:pt x="760" y="8006"/>
                                </a:lnTo>
                                <a:lnTo>
                                  <a:pt x="436" y="8007"/>
                                </a:lnTo>
                                <a:lnTo>
                                  <a:pt x="410" y="8011"/>
                                </a:lnTo>
                                <a:lnTo>
                                  <a:pt x="390" y="8023"/>
                                </a:lnTo>
                                <a:lnTo>
                                  <a:pt x="378" y="8042"/>
                                </a:lnTo>
                                <a:lnTo>
                                  <a:pt x="374" y="8068"/>
                                </a:lnTo>
                                <a:lnTo>
                                  <a:pt x="373" y="8238"/>
                                </a:lnTo>
                                <a:lnTo>
                                  <a:pt x="374" y="8268"/>
                                </a:lnTo>
                                <a:lnTo>
                                  <a:pt x="374" y="8313"/>
                                </a:lnTo>
                                <a:lnTo>
                                  <a:pt x="376" y="8333"/>
                                </a:lnTo>
                                <a:lnTo>
                                  <a:pt x="380" y="8352"/>
                                </a:lnTo>
                                <a:lnTo>
                                  <a:pt x="386" y="8369"/>
                                </a:lnTo>
                                <a:lnTo>
                                  <a:pt x="393" y="8385"/>
                                </a:lnTo>
                                <a:lnTo>
                                  <a:pt x="396" y="8390"/>
                                </a:lnTo>
                                <a:lnTo>
                                  <a:pt x="398" y="8393"/>
                                </a:lnTo>
                                <a:lnTo>
                                  <a:pt x="403" y="8400"/>
                                </a:lnTo>
                                <a:lnTo>
                                  <a:pt x="409" y="8407"/>
                                </a:lnTo>
                                <a:lnTo>
                                  <a:pt x="410" y="8408"/>
                                </a:lnTo>
                                <a:lnTo>
                                  <a:pt x="414" y="8412"/>
                                </a:lnTo>
                                <a:lnTo>
                                  <a:pt x="416" y="8415"/>
                                </a:lnTo>
                                <a:lnTo>
                                  <a:pt x="420" y="8419"/>
                                </a:lnTo>
                                <a:lnTo>
                                  <a:pt x="422" y="8420"/>
                                </a:lnTo>
                                <a:lnTo>
                                  <a:pt x="426" y="8423"/>
                                </a:lnTo>
                                <a:lnTo>
                                  <a:pt x="428" y="8425"/>
                                </a:lnTo>
                                <a:lnTo>
                                  <a:pt x="433" y="8428"/>
                                </a:lnTo>
                                <a:lnTo>
                                  <a:pt x="435" y="8430"/>
                                </a:lnTo>
                                <a:lnTo>
                                  <a:pt x="440" y="8433"/>
                                </a:lnTo>
                                <a:lnTo>
                                  <a:pt x="442" y="8434"/>
                                </a:lnTo>
                                <a:lnTo>
                                  <a:pt x="451" y="8440"/>
                                </a:lnTo>
                                <a:lnTo>
                                  <a:pt x="457" y="8442"/>
                                </a:lnTo>
                                <a:lnTo>
                                  <a:pt x="459" y="8442"/>
                                </a:lnTo>
                                <a:lnTo>
                                  <a:pt x="465" y="8445"/>
                                </a:lnTo>
                                <a:lnTo>
                                  <a:pt x="470" y="8447"/>
                                </a:lnTo>
                                <a:lnTo>
                                  <a:pt x="477" y="8449"/>
                                </a:lnTo>
                                <a:lnTo>
                                  <a:pt x="479" y="8449"/>
                                </a:lnTo>
                                <a:lnTo>
                                  <a:pt x="486" y="8451"/>
                                </a:lnTo>
                                <a:lnTo>
                                  <a:pt x="492" y="8452"/>
                                </a:lnTo>
                                <a:lnTo>
                                  <a:pt x="502" y="8453"/>
                                </a:lnTo>
                                <a:lnTo>
                                  <a:pt x="505" y="8453"/>
                                </a:lnTo>
                                <a:lnTo>
                                  <a:pt x="513" y="8454"/>
                                </a:lnTo>
                                <a:lnTo>
                                  <a:pt x="518" y="8455"/>
                                </a:lnTo>
                                <a:lnTo>
                                  <a:pt x="761" y="8454"/>
                                </a:lnTo>
                                <a:lnTo>
                                  <a:pt x="874" y="8454"/>
                                </a:lnTo>
                                <a:lnTo>
                                  <a:pt x="875" y="8454"/>
                                </a:lnTo>
                                <a:lnTo>
                                  <a:pt x="881" y="8453"/>
                                </a:lnTo>
                                <a:lnTo>
                                  <a:pt x="902" y="8450"/>
                                </a:lnTo>
                                <a:lnTo>
                                  <a:pt x="922" y="8438"/>
                                </a:lnTo>
                                <a:lnTo>
                                  <a:pt x="934" y="8418"/>
                                </a:lnTo>
                                <a:lnTo>
                                  <a:pt x="937" y="8395"/>
                                </a:lnTo>
                                <a:lnTo>
                                  <a:pt x="937" y="8394"/>
                                </a:lnTo>
                                <a:lnTo>
                                  <a:pt x="938" y="8390"/>
                                </a:lnTo>
                                <a:lnTo>
                                  <a:pt x="938" y="8353"/>
                                </a:lnTo>
                                <a:lnTo>
                                  <a:pt x="942" y="8355"/>
                                </a:lnTo>
                                <a:lnTo>
                                  <a:pt x="945" y="8357"/>
                                </a:lnTo>
                                <a:lnTo>
                                  <a:pt x="962" y="8369"/>
                                </a:lnTo>
                                <a:lnTo>
                                  <a:pt x="990" y="8390"/>
                                </a:lnTo>
                                <a:lnTo>
                                  <a:pt x="997" y="8394"/>
                                </a:lnTo>
                                <a:lnTo>
                                  <a:pt x="1020" y="8410"/>
                                </a:lnTo>
                                <a:lnTo>
                                  <a:pt x="1120" y="8477"/>
                                </a:lnTo>
                                <a:lnTo>
                                  <a:pt x="1126" y="8425"/>
                                </a:lnTo>
                                <a:lnTo>
                                  <a:pt x="1128" y="8412"/>
                                </a:lnTo>
                                <a:lnTo>
                                  <a:pt x="1128" y="8407"/>
                                </a:lnTo>
                                <a:lnTo>
                                  <a:pt x="1128" y="8370"/>
                                </a:lnTo>
                                <a:moveTo>
                                  <a:pt x="1287" y="7"/>
                                </a:moveTo>
                                <a:lnTo>
                                  <a:pt x="1285" y="2"/>
                                </a:lnTo>
                                <a:lnTo>
                                  <a:pt x="1284" y="0"/>
                                </a:lnTo>
                                <a:lnTo>
                                  <a:pt x="241" y="0"/>
                                </a:lnTo>
                                <a:lnTo>
                                  <a:pt x="239" y="8"/>
                                </a:lnTo>
                                <a:lnTo>
                                  <a:pt x="288" y="38"/>
                                </a:lnTo>
                                <a:lnTo>
                                  <a:pt x="313" y="54"/>
                                </a:lnTo>
                                <a:lnTo>
                                  <a:pt x="337" y="70"/>
                                </a:lnTo>
                                <a:lnTo>
                                  <a:pt x="356" y="81"/>
                                </a:lnTo>
                                <a:lnTo>
                                  <a:pt x="375" y="89"/>
                                </a:lnTo>
                                <a:lnTo>
                                  <a:pt x="396" y="93"/>
                                </a:lnTo>
                                <a:lnTo>
                                  <a:pt x="418" y="94"/>
                                </a:lnTo>
                                <a:lnTo>
                                  <a:pt x="896" y="93"/>
                                </a:lnTo>
                                <a:lnTo>
                                  <a:pt x="1104" y="94"/>
                                </a:lnTo>
                                <a:lnTo>
                                  <a:pt x="1120" y="93"/>
                                </a:lnTo>
                                <a:lnTo>
                                  <a:pt x="1128" y="93"/>
                                </a:lnTo>
                                <a:lnTo>
                                  <a:pt x="1150" y="89"/>
                                </a:lnTo>
                                <a:lnTo>
                                  <a:pt x="1171" y="81"/>
                                </a:lnTo>
                                <a:lnTo>
                                  <a:pt x="1191" y="69"/>
                                </a:lnTo>
                                <a:lnTo>
                                  <a:pt x="1214" y="53"/>
                                </a:lnTo>
                                <a:lnTo>
                                  <a:pt x="1239" y="38"/>
                                </a:lnTo>
                                <a:lnTo>
                                  <a:pt x="1287" y="7"/>
                                </a:lnTo>
                                <a:moveTo>
                                  <a:pt x="1323" y="8232"/>
                                </a:moveTo>
                                <a:lnTo>
                                  <a:pt x="1318" y="8158"/>
                                </a:lnTo>
                                <a:lnTo>
                                  <a:pt x="1304" y="8085"/>
                                </a:lnTo>
                                <a:lnTo>
                                  <a:pt x="1281" y="8015"/>
                                </a:lnTo>
                                <a:lnTo>
                                  <a:pt x="1263" y="7977"/>
                                </a:lnTo>
                                <a:lnTo>
                                  <a:pt x="1263" y="8232"/>
                                </a:lnTo>
                                <a:lnTo>
                                  <a:pt x="1263" y="8233"/>
                                </a:lnTo>
                                <a:lnTo>
                                  <a:pt x="1257" y="8314"/>
                                </a:lnTo>
                                <a:lnTo>
                                  <a:pt x="1239" y="8392"/>
                                </a:lnTo>
                                <a:lnTo>
                                  <a:pt x="1208" y="8466"/>
                                </a:lnTo>
                                <a:lnTo>
                                  <a:pt x="1166" y="8534"/>
                                </a:lnTo>
                                <a:lnTo>
                                  <a:pt x="1112" y="8596"/>
                                </a:lnTo>
                                <a:lnTo>
                                  <a:pt x="1049" y="8649"/>
                                </a:lnTo>
                                <a:lnTo>
                                  <a:pt x="978" y="8691"/>
                                </a:lnTo>
                                <a:lnTo>
                                  <a:pt x="902" y="8721"/>
                                </a:lnTo>
                                <a:lnTo>
                                  <a:pt x="822" y="8738"/>
                                </a:lnTo>
                                <a:lnTo>
                                  <a:pt x="738" y="8743"/>
                                </a:lnTo>
                                <a:lnTo>
                                  <a:pt x="662" y="8735"/>
                                </a:lnTo>
                                <a:lnTo>
                                  <a:pt x="590" y="8718"/>
                                </a:lnTo>
                                <a:lnTo>
                                  <a:pt x="523" y="8691"/>
                                </a:lnTo>
                                <a:lnTo>
                                  <a:pt x="462" y="8655"/>
                                </a:lnTo>
                                <a:lnTo>
                                  <a:pt x="406" y="8611"/>
                                </a:lnTo>
                                <a:lnTo>
                                  <a:pt x="357" y="8559"/>
                                </a:lnTo>
                                <a:lnTo>
                                  <a:pt x="316" y="8501"/>
                                </a:lnTo>
                                <a:lnTo>
                                  <a:pt x="283" y="8438"/>
                                </a:lnTo>
                                <a:lnTo>
                                  <a:pt x="259" y="8369"/>
                                </a:lnTo>
                                <a:lnTo>
                                  <a:pt x="245" y="8296"/>
                                </a:lnTo>
                                <a:lnTo>
                                  <a:pt x="241" y="8220"/>
                                </a:lnTo>
                                <a:lnTo>
                                  <a:pt x="248" y="8145"/>
                                </a:lnTo>
                                <a:lnTo>
                                  <a:pt x="264" y="8074"/>
                                </a:lnTo>
                                <a:lnTo>
                                  <a:pt x="291" y="8008"/>
                                </a:lnTo>
                                <a:lnTo>
                                  <a:pt x="326" y="7947"/>
                                </a:lnTo>
                                <a:lnTo>
                                  <a:pt x="369" y="7891"/>
                                </a:lnTo>
                                <a:lnTo>
                                  <a:pt x="419" y="7842"/>
                                </a:lnTo>
                                <a:lnTo>
                                  <a:pt x="476" y="7801"/>
                                </a:lnTo>
                                <a:lnTo>
                                  <a:pt x="539" y="7767"/>
                                </a:lnTo>
                                <a:lnTo>
                                  <a:pt x="607" y="7742"/>
                                </a:lnTo>
                                <a:lnTo>
                                  <a:pt x="679" y="7727"/>
                                </a:lnTo>
                                <a:lnTo>
                                  <a:pt x="755" y="7722"/>
                                </a:lnTo>
                                <a:lnTo>
                                  <a:pt x="757" y="7722"/>
                                </a:lnTo>
                                <a:lnTo>
                                  <a:pt x="838" y="7728"/>
                                </a:lnTo>
                                <a:lnTo>
                                  <a:pt x="915" y="7747"/>
                                </a:lnTo>
                                <a:lnTo>
                                  <a:pt x="988" y="7778"/>
                                </a:lnTo>
                                <a:lnTo>
                                  <a:pt x="1056" y="7820"/>
                                </a:lnTo>
                                <a:lnTo>
                                  <a:pt x="1117" y="7874"/>
                                </a:lnTo>
                                <a:lnTo>
                                  <a:pt x="1169" y="7935"/>
                                </a:lnTo>
                                <a:lnTo>
                                  <a:pt x="1210" y="8002"/>
                                </a:lnTo>
                                <a:lnTo>
                                  <a:pt x="1239" y="8075"/>
                                </a:lnTo>
                                <a:lnTo>
                                  <a:pt x="1257" y="8152"/>
                                </a:lnTo>
                                <a:lnTo>
                                  <a:pt x="1263" y="8232"/>
                                </a:lnTo>
                                <a:lnTo>
                                  <a:pt x="1263" y="7977"/>
                                </a:lnTo>
                                <a:lnTo>
                                  <a:pt x="1249" y="7949"/>
                                </a:lnTo>
                                <a:lnTo>
                                  <a:pt x="1209" y="7888"/>
                                </a:lnTo>
                                <a:lnTo>
                                  <a:pt x="1160" y="7831"/>
                                </a:lnTo>
                                <a:lnTo>
                                  <a:pt x="1103" y="7781"/>
                                </a:lnTo>
                                <a:lnTo>
                                  <a:pt x="1042" y="7739"/>
                                </a:lnTo>
                                <a:lnTo>
                                  <a:pt x="1007" y="7722"/>
                                </a:lnTo>
                                <a:lnTo>
                                  <a:pt x="975" y="7706"/>
                                </a:lnTo>
                                <a:lnTo>
                                  <a:pt x="905" y="7682"/>
                                </a:lnTo>
                                <a:lnTo>
                                  <a:pt x="832" y="7667"/>
                                </a:lnTo>
                                <a:lnTo>
                                  <a:pt x="757" y="7662"/>
                                </a:lnTo>
                                <a:lnTo>
                                  <a:pt x="755" y="7662"/>
                                </a:lnTo>
                                <a:lnTo>
                                  <a:pt x="677" y="7667"/>
                                </a:lnTo>
                                <a:lnTo>
                                  <a:pt x="603" y="7681"/>
                                </a:lnTo>
                                <a:lnTo>
                                  <a:pt x="532" y="7705"/>
                                </a:lnTo>
                                <a:lnTo>
                                  <a:pt x="467" y="7737"/>
                                </a:lnTo>
                                <a:lnTo>
                                  <a:pt x="406" y="7776"/>
                                </a:lnTo>
                                <a:lnTo>
                                  <a:pt x="351" y="7823"/>
                                </a:lnTo>
                                <a:lnTo>
                                  <a:pt x="303" y="7876"/>
                                </a:lnTo>
                                <a:lnTo>
                                  <a:pt x="262" y="7935"/>
                                </a:lnTo>
                                <a:lnTo>
                                  <a:pt x="228" y="8000"/>
                                </a:lnTo>
                                <a:lnTo>
                                  <a:pt x="203" y="8069"/>
                                </a:lnTo>
                                <a:lnTo>
                                  <a:pt x="187" y="8142"/>
                                </a:lnTo>
                                <a:lnTo>
                                  <a:pt x="181" y="8219"/>
                                </a:lnTo>
                                <a:lnTo>
                                  <a:pt x="184" y="8297"/>
                                </a:lnTo>
                                <a:lnTo>
                                  <a:pt x="198" y="8372"/>
                                </a:lnTo>
                                <a:lnTo>
                                  <a:pt x="221" y="8444"/>
                                </a:lnTo>
                                <a:lnTo>
                                  <a:pt x="252" y="8510"/>
                                </a:lnTo>
                                <a:lnTo>
                                  <a:pt x="291" y="8572"/>
                                </a:lnTo>
                                <a:lnTo>
                                  <a:pt x="337" y="8627"/>
                                </a:lnTo>
                                <a:lnTo>
                                  <a:pt x="391" y="8677"/>
                                </a:lnTo>
                                <a:lnTo>
                                  <a:pt x="450" y="8719"/>
                                </a:lnTo>
                                <a:lnTo>
                                  <a:pt x="515" y="8753"/>
                                </a:lnTo>
                                <a:lnTo>
                                  <a:pt x="585" y="8779"/>
                                </a:lnTo>
                                <a:lnTo>
                                  <a:pt x="659" y="8796"/>
                                </a:lnTo>
                                <a:lnTo>
                                  <a:pt x="736" y="8803"/>
                                </a:lnTo>
                                <a:lnTo>
                                  <a:pt x="741" y="8803"/>
                                </a:lnTo>
                                <a:lnTo>
                                  <a:pt x="747" y="8803"/>
                                </a:lnTo>
                                <a:lnTo>
                                  <a:pt x="752" y="8803"/>
                                </a:lnTo>
                                <a:lnTo>
                                  <a:pt x="827" y="8798"/>
                                </a:lnTo>
                                <a:lnTo>
                                  <a:pt x="900" y="8784"/>
                                </a:lnTo>
                                <a:lnTo>
                                  <a:pt x="970" y="8761"/>
                                </a:lnTo>
                                <a:lnTo>
                                  <a:pt x="1007" y="8743"/>
                                </a:lnTo>
                                <a:lnTo>
                                  <a:pt x="1036" y="8728"/>
                                </a:lnTo>
                                <a:lnTo>
                                  <a:pt x="1098" y="8688"/>
                                </a:lnTo>
                                <a:lnTo>
                                  <a:pt x="1154" y="8639"/>
                                </a:lnTo>
                                <a:lnTo>
                                  <a:pt x="1205" y="8581"/>
                                </a:lnTo>
                                <a:lnTo>
                                  <a:pt x="1247" y="8519"/>
                                </a:lnTo>
                                <a:lnTo>
                                  <a:pt x="1280" y="8452"/>
                                </a:lnTo>
                                <a:lnTo>
                                  <a:pt x="1304" y="8382"/>
                                </a:lnTo>
                                <a:lnTo>
                                  <a:pt x="1318" y="8308"/>
                                </a:lnTo>
                                <a:lnTo>
                                  <a:pt x="1323" y="8232"/>
                                </a:lnTo>
                                <a:moveTo>
                                  <a:pt x="1371" y="12363"/>
                                </a:moveTo>
                                <a:lnTo>
                                  <a:pt x="1366" y="12282"/>
                                </a:lnTo>
                                <a:lnTo>
                                  <a:pt x="1352" y="12204"/>
                                </a:lnTo>
                                <a:lnTo>
                                  <a:pt x="1327" y="12131"/>
                                </a:lnTo>
                                <a:lnTo>
                                  <a:pt x="1326" y="12129"/>
                                </a:lnTo>
                                <a:lnTo>
                                  <a:pt x="1326" y="12363"/>
                                </a:lnTo>
                                <a:lnTo>
                                  <a:pt x="1326" y="12364"/>
                                </a:lnTo>
                                <a:lnTo>
                                  <a:pt x="1321" y="12442"/>
                                </a:lnTo>
                                <a:lnTo>
                                  <a:pt x="1308" y="12518"/>
                                </a:lnTo>
                                <a:lnTo>
                                  <a:pt x="1289" y="12591"/>
                                </a:lnTo>
                                <a:lnTo>
                                  <a:pt x="1264" y="12662"/>
                                </a:lnTo>
                                <a:lnTo>
                                  <a:pt x="1233" y="12731"/>
                                </a:lnTo>
                                <a:lnTo>
                                  <a:pt x="1195" y="12798"/>
                                </a:lnTo>
                                <a:lnTo>
                                  <a:pt x="1151" y="12863"/>
                                </a:lnTo>
                                <a:lnTo>
                                  <a:pt x="1101" y="12927"/>
                                </a:lnTo>
                                <a:lnTo>
                                  <a:pt x="1044" y="12988"/>
                                </a:lnTo>
                                <a:lnTo>
                                  <a:pt x="994" y="13035"/>
                                </a:lnTo>
                                <a:lnTo>
                                  <a:pt x="940" y="13078"/>
                                </a:lnTo>
                                <a:lnTo>
                                  <a:pt x="882" y="13117"/>
                                </a:lnTo>
                                <a:lnTo>
                                  <a:pt x="821" y="13152"/>
                                </a:lnTo>
                                <a:lnTo>
                                  <a:pt x="821" y="12969"/>
                                </a:lnTo>
                                <a:lnTo>
                                  <a:pt x="821" y="12925"/>
                                </a:lnTo>
                                <a:lnTo>
                                  <a:pt x="821" y="12924"/>
                                </a:lnTo>
                                <a:lnTo>
                                  <a:pt x="792" y="12924"/>
                                </a:lnTo>
                                <a:lnTo>
                                  <a:pt x="754" y="12925"/>
                                </a:lnTo>
                                <a:lnTo>
                                  <a:pt x="742" y="12924"/>
                                </a:lnTo>
                                <a:lnTo>
                                  <a:pt x="665" y="12916"/>
                                </a:lnTo>
                                <a:lnTo>
                                  <a:pt x="593" y="12899"/>
                                </a:lnTo>
                                <a:lnTo>
                                  <a:pt x="525" y="12873"/>
                                </a:lnTo>
                                <a:lnTo>
                                  <a:pt x="461" y="12837"/>
                                </a:lnTo>
                                <a:lnTo>
                                  <a:pt x="402" y="12793"/>
                                </a:lnTo>
                                <a:lnTo>
                                  <a:pt x="347" y="12740"/>
                                </a:lnTo>
                                <a:lnTo>
                                  <a:pt x="298" y="12678"/>
                                </a:lnTo>
                                <a:lnTo>
                                  <a:pt x="259" y="12611"/>
                                </a:lnTo>
                                <a:lnTo>
                                  <a:pt x="229" y="12541"/>
                                </a:lnTo>
                                <a:lnTo>
                                  <a:pt x="210" y="12468"/>
                                </a:lnTo>
                                <a:lnTo>
                                  <a:pt x="201" y="12394"/>
                                </a:lnTo>
                                <a:lnTo>
                                  <a:pt x="202" y="12319"/>
                                </a:lnTo>
                                <a:lnTo>
                                  <a:pt x="213" y="12244"/>
                                </a:lnTo>
                                <a:lnTo>
                                  <a:pt x="235" y="12171"/>
                                </a:lnTo>
                                <a:lnTo>
                                  <a:pt x="267" y="12099"/>
                                </a:lnTo>
                                <a:lnTo>
                                  <a:pt x="309" y="12032"/>
                                </a:lnTo>
                                <a:lnTo>
                                  <a:pt x="356" y="11973"/>
                                </a:lnTo>
                                <a:lnTo>
                                  <a:pt x="410" y="11922"/>
                                </a:lnTo>
                                <a:lnTo>
                                  <a:pt x="469" y="11881"/>
                                </a:lnTo>
                                <a:lnTo>
                                  <a:pt x="534" y="11847"/>
                                </a:lnTo>
                                <a:lnTo>
                                  <a:pt x="605" y="11822"/>
                                </a:lnTo>
                                <a:lnTo>
                                  <a:pt x="682" y="11806"/>
                                </a:lnTo>
                                <a:lnTo>
                                  <a:pt x="760" y="11800"/>
                                </a:lnTo>
                                <a:lnTo>
                                  <a:pt x="834" y="11803"/>
                                </a:lnTo>
                                <a:lnTo>
                                  <a:pt x="906" y="11816"/>
                                </a:lnTo>
                                <a:lnTo>
                                  <a:pt x="975" y="11838"/>
                                </a:lnTo>
                                <a:lnTo>
                                  <a:pt x="1040" y="11871"/>
                                </a:lnTo>
                                <a:lnTo>
                                  <a:pt x="1102" y="11913"/>
                                </a:lnTo>
                                <a:lnTo>
                                  <a:pt x="1161" y="11965"/>
                                </a:lnTo>
                                <a:lnTo>
                                  <a:pt x="1212" y="12022"/>
                                </a:lnTo>
                                <a:lnTo>
                                  <a:pt x="1253" y="12083"/>
                                </a:lnTo>
                                <a:lnTo>
                                  <a:pt x="1286" y="12148"/>
                                </a:lnTo>
                                <a:lnTo>
                                  <a:pt x="1308" y="12216"/>
                                </a:lnTo>
                                <a:lnTo>
                                  <a:pt x="1322" y="12288"/>
                                </a:lnTo>
                                <a:lnTo>
                                  <a:pt x="1326" y="12363"/>
                                </a:lnTo>
                                <a:lnTo>
                                  <a:pt x="1326" y="12129"/>
                                </a:lnTo>
                                <a:lnTo>
                                  <a:pt x="1292" y="12061"/>
                                </a:lnTo>
                                <a:lnTo>
                                  <a:pt x="1247" y="11995"/>
                                </a:lnTo>
                                <a:lnTo>
                                  <a:pt x="1192" y="11933"/>
                                </a:lnTo>
                                <a:lnTo>
                                  <a:pt x="1129" y="11877"/>
                                </a:lnTo>
                                <a:lnTo>
                                  <a:pt x="1062" y="11832"/>
                                </a:lnTo>
                                <a:lnTo>
                                  <a:pt x="998" y="11800"/>
                                </a:lnTo>
                                <a:lnTo>
                                  <a:pt x="992" y="11797"/>
                                </a:lnTo>
                                <a:lnTo>
                                  <a:pt x="918" y="11772"/>
                                </a:lnTo>
                                <a:lnTo>
                                  <a:pt x="840" y="11758"/>
                                </a:lnTo>
                                <a:lnTo>
                                  <a:pt x="759" y="11755"/>
                                </a:lnTo>
                                <a:lnTo>
                                  <a:pt x="675" y="11762"/>
                                </a:lnTo>
                                <a:lnTo>
                                  <a:pt x="593" y="11780"/>
                                </a:lnTo>
                                <a:lnTo>
                                  <a:pt x="516" y="11806"/>
                                </a:lnTo>
                                <a:lnTo>
                                  <a:pt x="446" y="11842"/>
                                </a:lnTo>
                                <a:lnTo>
                                  <a:pt x="382" y="11887"/>
                                </a:lnTo>
                                <a:lnTo>
                                  <a:pt x="324" y="11942"/>
                                </a:lnTo>
                                <a:lnTo>
                                  <a:pt x="273" y="12005"/>
                                </a:lnTo>
                                <a:lnTo>
                                  <a:pt x="228" y="12078"/>
                                </a:lnTo>
                                <a:lnTo>
                                  <a:pt x="196" y="12148"/>
                                </a:lnTo>
                                <a:lnTo>
                                  <a:pt x="173" y="12219"/>
                                </a:lnTo>
                                <a:lnTo>
                                  <a:pt x="160" y="12291"/>
                                </a:lnTo>
                                <a:lnTo>
                                  <a:pt x="155" y="12364"/>
                                </a:lnTo>
                                <a:lnTo>
                                  <a:pt x="160" y="12437"/>
                                </a:lnTo>
                                <a:lnTo>
                                  <a:pt x="173" y="12508"/>
                                </a:lnTo>
                                <a:lnTo>
                                  <a:pt x="195" y="12578"/>
                                </a:lnTo>
                                <a:lnTo>
                                  <a:pt x="226" y="12646"/>
                                </a:lnTo>
                                <a:lnTo>
                                  <a:pt x="266" y="12710"/>
                                </a:lnTo>
                                <a:lnTo>
                                  <a:pt x="314" y="12770"/>
                                </a:lnTo>
                                <a:lnTo>
                                  <a:pt x="373" y="12827"/>
                                </a:lnTo>
                                <a:lnTo>
                                  <a:pt x="437" y="12875"/>
                                </a:lnTo>
                                <a:lnTo>
                                  <a:pt x="506" y="12913"/>
                                </a:lnTo>
                                <a:lnTo>
                                  <a:pt x="579" y="12942"/>
                                </a:lnTo>
                                <a:lnTo>
                                  <a:pt x="657" y="12960"/>
                                </a:lnTo>
                                <a:lnTo>
                                  <a:pt x="740" y="12969"/>
                                </a:lnTo>
                                <a:lnTo>
                                  <a:pt x="752" y="12970"/>
                                </a:lnTo>
                                <a:lnTo>
                                  <a:pt x="776" y="12969"/>
                                </a:lnTo>
                                <a:lnTo>
                                  <a:pt x="776" y="13185"/>
                                </a:lnTo>
                                <a:lnTo>
                                  <a:pt x="777" y="13205"/>
                                </a:lnTo>
                                <a:lnTo>
                                  <a:pt x="805" y="13209"/>
                                </a:lnTo>
                                <a:lnTo>
                                  <a:pt x="815" y="13205"/>
                                </a:lnTo>
                                <a:lnTo>
                                  <a:pt x="818" y="13203"/>
                                </a:lnTo>
                                <a:lnTo>
                                  <a:pt x="821" y="13202"/>
                                </a:lnTo>
                                <a:lnTo>
                                  <a:pt x="891" y="13164"/>
                                </a:lnTo>
                                <a:lnTo>
                                  <a:pt x="909" y="13152"/>
                                </a:lnTo>
                                <a:lnTo>
                                  <a:pt x="957" y="13121"/>
                                </a:lnTo>
                                <a:lnTo>
                                  <a:pt x="1019" y="13072"/>
                                </a:lnTo>
                                <a:lnTo>
                                  <a:pt x="1076" y="13020"/>
                                </a:lnTo>
                                <a:lnTo>
                                  <a:pt x="1135" y="12956"/>
                                </a:lnTo>
                                <a:lnTo>
                                  <a:pt x="1187" y="12890"/>
                                </a:lnTo>
                                <a:lnTo>
                                  <a:pt x="1233" y="12821"/>
                                </a:lnTo>
                                <a:lnTo>
                                  <a:pt x="1272" y="12751"/>
                                </a:lnTo>
                                <a:lnTo>
                                  <a:pt x="1305" y="12678"/>
                                </a:lnTo>
                                <a:lnTo>
                                  <a:pt x="1332" y="12603"/>
                                </a:lnTo>
                                <a:lnTo>
                                  <a:pt x="1352" y="12526"/>
                                </a:lnTo>
                                <a:lnTo>
                                  <a:pt x="1365" y="12448"/>
                                </a:lnTo>
                                <a:lnTo>
                                  <a:pt x="1371" y="12363"/>
                                </a:lnTo>
                                <a:moveTo>
                                  <a:pt x="1397" y="539"/>
                                </a:moveTo>
                                <a:lnTo>
                                  <a:pt x="1397" y="251"/>
                                </a:lnTo>
                                <a:lnTo>
                                  <a:pt x="1397" y="210"/>
                                </a:lnTo>
                                <a:lnTo>
                                  <a:pt x="1397" y="145"/>
                                </a:lnTo>
                                <a:lnTo>
                                  <a:pt x="1393" y="112"/>
                                </a:lnTo>
                                <a:lnTo>
                                  <a:pt x="1383" y="82"/>
                                </a:lnTo>
                                <a:lnTo>
                                  <a:pt x="1366" y="55"/>
                                </a:lnTo>
                                <a:lnTo>
                                  <a:pt x="1342" y="31"/>
                                </a:lnTo>
                                <a:lnTo>
                                  <a:pt x="1336" y="34"/>
                                </a:lnTo>
                                <a:lnTo>
                                  <a:pt x="1332" y="37"/>
                                </a:lnTo>
                                <a:lnTo>
                                  <a:pt x="1287" y="65"/>
                                </a:lnTo>
                                <a:lnTo>
                                  <a:pt x="1287" y="210"/>
                                </a:lnTo>
                                <a:lnTo>
                                  <a:pt x="1287" y="845"/>
                                </a:lnTo>
                                <a:lnTo>
                                  <a:pt x="238" y="845"/>
                                </a:lnTo>
                                <a:lnTo>
                                  <a:pt x="238" y="210"/>
                                </a:lnTo>
                                <a:lnTo>
                                  <a:pt x="250" y="218"/>
                                </a:lnTo>
                                <a:lnTo>
                                  <a:pt x="260" y="224"/>
                                </a:lnTo>
                                <a:lnTo>
                                  <a:pt x="737" y="543"/>
                                </a:lnTo>
                                <a:lnTo>
                                  <a:pt x="751" y="550"/>
                                </a:lnTo>
                                <a:lnTo>
                                  <a:pt x="763" y="553"/>
                                </a:lnTo>
                                <a:lnTo>
                                  <a:pt x="775" y="550"/>
                                </a:lnTo>
                                <a:lnTo>
                                  <a:pt x="789" y="543"/>
                                </a:lnTo>
                                <a:lnTo>
                                  <a:pt x="1016" y="391"/>
                                </a:lnTo>
                                <a:lnTo>
                                  <a:pt x="1255" y="231"/>
                                </a:lnTo>
                                <a:lnTo>
                                  <a:pt x="1287" y="210"/>
                                </a:lnTo>
                                <a:lnTo>
                                  <a:pt x="1287" y="65"/>
                                </a:lnTo>
                                <a:lnTo>
                                  <a:pt x="1037" y="224"/>
                                </a:lnTo>
                                <a:lnTo>
                                  <a:pt x="794" y="379"/>
                                </a:lnTo>
                                <a:lnTo>
                                  <a:pt x="778" y="388"/>
                                </a:lnTo>
                                <a:lnTo>
                                  <a:pt x="762" y="391"/>
                                </a:lnTo>
                                <a:lnTo>
                                  <a:pt x="747" y="388"/>
                                </a:lnTo>
                                <a:lnTo>
                                  <a:pt x="731" y="379"/>
                                </a:lnTo>
                                <a:lnTo>
                                  <a:pt x="675" y="342"/>
                                </a:lnTo>
                                <a:lnTo>
                                  <a:pt x="489" y="224"/>
                                </a:lnTo>
                                <a:lnTo>
                                  <a:pt x="468" y="210"/>
                                </a:lnTo>
                                <a:lnTo>
                                  <a:pt x="185" y="30"/>
                                </a:lnTo>
                                <a:lnTo>
                                  <a:pt x="158" y="56"/>
                                </a:lnTo>
                                <a:lnTo>
                                  <a:pt x="141" y="86"/>
                                </a:lnTo>
                                <a:lnTo>
                                  <a:pt x="132" y="119"/>
                                </a:lnTo>
                                <a:lnTo>
                                  <a:pt x="129" y="155"/>
                                </a:lnTo>
                                <a:lnTo>
                                  <a:pt x="129" y="609"/>
                                </a:lnTo>
                                <a:lnTo>
                                  <a:pt x="129" y="760"/>
                                </a:lnTo>
                                <a:lnTo>
                                  <a:pt x="140" y="829"/>
                                </a:lnTo>
                                <a:lnTo>
                                  <a:pt x="171" y="880"/>
                                </a:lnTo>
                                <a:lnTo>
                                  <a:pt x="222" y="911"/>
                                </a:lnTo>
                                <a:lnTo>
                                  <a:pt x="291" y="922"/>
                                </a:lnTo>
                                <a:lnTo>
                                  <a:pt x="915" y="922"/>
                                </a:lnTo>
                                <a:lnTo>
                                  <a:pt x="1244" y="922"/>
                                </a:lnTo>
                                <a:lnTo>
                                  <a:pt x="1306" y="911"/>
                                </a:lnTo>
                                <a:lnTo>
                                  <a:pt x="1353" y="881"/>
                                </a:lnTo>
                                <a:lnTo>
                                  <a:pt x="1378" y="845"/>
                                </a:lnTo>
                                <a:lnTo>
                                  <a:pt x="1385" y="834"/>
                                </a:lnTo>
                                <a:lnTo>
                                  <a:pt x="1396" y="775"/>
                                </a:lnTo>
                                <a:lnTo>
                                  <a:pt x="1397" y="696"/>
                                </a:lnTo>
                                <a:lnTo>
                                  <a:pt x="1397" y="617"/>
                                </a:lnTo>
                                <a:lnTo>
                                  <a:pt x="1397" y="539"/>
                                </a:lnTo>
                                <a:moveTo>
                                  <a:pt x="1512" y="4938"/>
                                </a:moveTo>
                                <a:lnTo>
                                  <a:pt x="1510" y="4920"/>
                                </a:lnTo>
                                <a:lnTo>
                                  <a:pt x="1510" y="4919"/>
                                </a:lnTo>
                                <a:lnTo>
                                  <a:pt x="1509" y="4916"/>
                                </a:lnTo>
                                <a:lnTo>
                                  <a:pt x="1499" y="4894"/>
                                </a:lnTo>
                                <a:lnTo>
                                  <a:pt x="1434" y="4782"/>
                                </a:lnTo>
                                <a:lnTo>
                                  <a:pt x="1434" y="4919"/>
                                </a:lnTo>
                                <a:lnTo>
                                  <a:pt x="1431" y="4919"/>
                                </a:lnTo>
                                <a:lnTo>
                                  <a:pt x="1418" y="4919"/>
                                </a:lnTo>
                                <a:lnTo>
                                  <a:pt x="1418" y="4989"/>
                                </a:lnTo>
                                <a:lnTo>
                                  <a:pt x="1411" y="5001"/>
                                </a:lnTo>
                                <a:lnTo>
                                  <a:pt x="1368" y="5076"/>
                                </a:lnTo>
                                <a:lnTo>
                                  <a:pt x="1346" y="5117"/>
                                </a:lnTo>
                                <a:lnTo>
                                  <a:pt x="1326" y="5157"/>
                                </a:lnTo>
                                <a:lnTo>
                                  <a:pt x="1308" y="5199"/>
                                </a:lnTo>
                                <a:lnTo>
                                  <a:pt x="1282" y="5250"/>
                                </a:lnTo>
                                <a:lnTo>
                                  <a:pt x="1281" y="5250"/>
                                </a:lnTo>
                                <a:lnTo>
                                  <a:pt x="1281" y="5307"/>
                                </a:lnTo>
                                <a:lnTo>
                                  <a:pt x="1272" y="5325"/>
                                </a:lnTo>
                                <a:lnTo>
                                  <a:pt x="1265" y="5329"/>
                                </a:lnTo>
                                <a:lnTo>
                                  <a:pt x="1245" y="5329"/>
                                </a:lnTo>
                                <a:lnTo>
                                  <a:pt x="1243" y="5329"/>
                                </a:lnTo>
                                <a:lnTo>
                                  <a:pt x="1253" y="5324"/>
                                </a:lnTo>
                                <a:lnTo>
                                  <a:pt x="1263" y="5319"/>
                                </a:lnTo>
                                <a:lnTo>
                                  <a:pt x="1272" y="5314"/>
                                </a:lnTo>
                                <a:lnTo>
                                  <a:pt x="1281" y="5307"/>
                                </a:lnTo>
                                <a:lnTo>
                                  <a:pt x="1281" y="5250"/>
                                </a:lnTo>
                                <a:lnTo>
                                  <a:pt x="1246" y="5282"/>
                                </a:lnTo>
                                <a:lnTo>
                                  <a:pt x="1198" y="5299"/>
                                </a:lnTo>
                                <a:lnTo>
                                  <a:pt x="1134" y="5303"/>
                                </a:lnTo>
                                <a:lnTo>
                                  <a:pt x="1055" y="5301"/>
                                </a:lnTo>
                                <a:lnTo>
                                  <a:pt x="1025" y="5300"/>
                                </a:lnTo>
                                <a:lnTo>
                                  <a:pt x="819" y="5298"/>
                                </a:lnTo>
                                <a:lnTo>
                                  <a:pt x="399" y="5300"/>
                                </a:lnTo>
                                <a:lnTo>
                                  <a:pt x="380" y="5300"/>
                                </a:lnTo>
                                <a:lnTo>
                                  <a:pt x="407" y="5253"/>
                                </a:lnTo>
                                <a:lnTo>
                                  <a:pt x="495" y="5103"/>
                                </a:lnTo>
                                <a:lnTo>
                                  <a:pt x="514" y="5070"/>
                                </a:lnTo>
                                <a:lnTo>
                                  <a:pt x="533" y="5038"/>
                                </a:lnTo>
                                <a:lnTo>
                                  <a:pt x="553" y="5007"/>
                                </a:lnTo>
                                <a:lnTo>
                                  <a:pt x="558" y="4998"/>
                                </a:lnTo>
                                <a:lnTo>
                                  <a:pt x="572" y="4990"/>
                                </a:lnTo>
                                <a:lnTo>
                                  <a:pt x="1395" y="4989"/>
                                </a:lnTo>
                                <a:lnTo>
                                  <a:pt x="1418" y="4989"/>
                                </a:lnTo>
                                <a:lnTo>
                                  <a:pt x="1418" y="4919"/>
                                </a:lnTo>
                                <a:lnTo>
                                  <a:pt x="1373" y="4919"/>
                                </a:lnTo>
                                <a:lnTo>
                                  <a:pt x="1258" y="4919"/>
                                </a:lnTo>
                                <a:lnTo>
                                  <a:pt x="1082" y="4920"/>
                                </a:lnTo>
                                <a:lnTo>
                                  <a:pt x="1070" y="4919"/>
                                </a:lnTo>
                                <a:lnTo>
                                  <a:pt x="1065" y="4918"/>
                                </a:lnTo>
                                <a:lnTo>
                                  <a:pt x="1060" y="4916"/>
                                </a:lnTo>
                                <a:lnTo>
                                  <a:pt x="1053" y="4909"/>
                                </a:lnTo>
                                <a:lnTo>
                                  <a:pt x="1046" y="4899"/>
                                </a:lnTo>
                                <a:lnTo>
                                  <a:pt x="1007" y="4826"/>
                                </a:lnTo>
                                <a:lnTo>
                                  <a:pt x="979" y="4776"/>
                                </a:lnTo>
                                <a:lnTo>
                                  <a:pt x="979" y="4918"/>
                                </a:lnTo>
                                <a:lnTo>
                                  <a:pt x="604" y="4918"/>
                                </a:lnTo>
                                <a:lnTo>
                                  <a:pt x="797" y="4589"/>
                                </a:lnTo>
                                <a:lnTo>
                                  <a:pt x="979" y="4918"/>
                                </a:lnTo>
                                <a:lnTo>
                                  <a:pt x="979" y="4776"/>
                                </a:lnTo>
                                <a:lnTo>
                                  <a:pt x="967" y="4754"/>
                                </a:lnTo>
                                <a:lnTo>
                                  <a:pt x="927" y="4683"/>
                                </a:lnTo>
                                <a:lnTo>
                                  <a:pt x="888" y="4612"/>
                                </a:lnTo>
                                <a:lnTo>
                                  <a:pt x="875" y="4589"/>
                                </a:lnTo>
                                <a:lnTo>
                                  <a:pt x="849" y="4543"/>
                                </a:lnTo>
                                <a:lnTo>
                                  <a:pt x="843" y="4531"/>
                                </a:lnTo>
                                <a:lnTo>
                                  <a:pt x="841" y="4522"/>
                                </a:lnTo>
                                <a:lnTo>
                                  <a:pt x="842" y="4512"/>
                                </a:lnTo>
                                <a:lnTo>
                                  <a:pt x="848" y="4502"/>
                                </a:lnTo>
                                <a:lnTo>
                                  <a:pt x="882" y="4444"/>
                                </a:lnTo>
                                <a:lnTo>
                                  <a:pt x="917" y="4385"/>
                                </a:lnTo>
                                <a:lnTo>
                                  <a:pt x="1022" y="4205"/>
                                </a:lnTo>
                                <a:lnTo>
                                  <a:pt x="1434" y="4919"/>
                                </a:lnTo>
                                <a:lnTo>
                                  <a:pt x="1434" y="4782"/>
                                </a:lnTo>
                                <a:lnTo>
                                  <a:pt x="1271" y="4500"/>
                                </a:lnTo>
                                <a:lnTo>
                                  <a:pt x="1101" y="4205"/>
                                </a:lnTo>
                                <a:lnTo>
                                  <a:pt x="1093" y="4191"/>
                                </a:lnTo>
                                <a:lnTo>
                                  <a:pt x="1092" y="4189"/>
                                </a:lnTo>
                                <a:lnTo>
                                  <a:pt x="1077" y="4163"/>
                                </a:lnTo>
                                <a:lnTo>
                                  <a:pt x="1063" y="4143"/>
                                </a:lnTo>
                                <a:lnTo>
                                  <a:pt x="1046" y="4129"/>
                                </a:lnTo>
                                <a:lnTo>
                                  <a:pt x="1027" y="4121"/>
                                </a:lnTo>
                                <a:lnTo>
                                  <a:pt x="1013" y="4120"/>
                                </a:lnTo>
                                <a:lnTo>
                                  <a:pt x="1003" y="4119"/>
                                </a:lnTo>
                                <a:lnTo>
                                  <a:pt x="951" y="4119"/>
                                </a:lnTo>
                                <a:lnTo>
                                  <a:pt x="951" y="4191"/>
                                </a:lnTo>
                                <a:lnTo>
                                  <a:pt x="550" y="4874"/>
                                </a:lnTo>
                                <a:lnTo>
                                  <a:pt x="550" y="4958"/>
                                </a:lnTo>
                                <a:lnTo>
                                  <a:pt x="547" y="4959"/>
                                </a:lnTo>
                                <a:lnTo>
                                  <a:pt x="546" y="4960"/>
                                </a:lnTo>
                                <a:lnTo>
                                  <a:pt x="547" y="4958"/>
                                </a:lnTo>
                                <a:lnTo>
                                  <a:pt x="550" y="4958"/>
                                </a:lnTo>
                                <a:lnTo>
                                  <a:pt x="550" y="4874"/>
                                </a:lnTo>
                                <a:lnTo>
                                  <a:pt x="327" y="5253"/>
                                </a:lnTo>
                                <a:lnTo>
                                  <a:pt x="234" y="5104"/>
                                </a:lnTo>
                                <a:lnTo>
                                  <a:pt x="211" y="5067"/>
                                </a:lnTo>
                                <a:lnTo>
                                  <a:pt x="205" y="5058"/>
                                </a:lnTo>
                                <a:lnTo>
                                  <a:pt x="199" y="5048"/>
                                </a:lnTo>
                                <a:lnTo>
                                  <a:pt x="192" y="5039"/>
                                </a:lnTo>
                                <a:lnTo>
                                  <a:pt x="185" y="5030"/>
                                </a:lnTo>
                                <a:lnTo>
                                  <a:pt x="171" y="5010"/>
                                </a:lnTo>
                                <a:lnTo>
                                  <a:pt x="158" y="4990"/>
                                </a:lnTo>
                                <a:lnTo>
                                  <a:pt x="149" y="4971"/>
                                </a:lnTo>
                                <a:lnTo>
                                  <a:pt x="145" y="4952"/>
                                </a:lnTo>
                                <a:lnTo>
                                  <a:pt x="148" y="4934"/>
                                </a:lnTo>
                                <a:lnTo>
                                  <a:pt x="156" y="4914"/>
                                </a:lnTo>
                                <a:lnTo>
                                  <a:pt x="169" y="4894"/>
                                </a:lnTo>
                                <a:lnTo>
                                  <a:pt x="182" y="4873"/>
                                </a:lnTo>
                                <a:lnTo>
                                  <a:pt x="189" y="4864"/>
                                </a:lnTo>
                                <a:lnTo>
                                  <a:pt x="195" y="4854"/>
                                </a:lnTo>
                                <a:lnTo>
                                  <a:pt x="201" y="4845"/>
                                </a:lnTo>
                                <a:lnTo>
                                  <a:pt x="207" y="4836"/>
                                </a:lnTo>
                                <a:lnTo>
                                  <a:pt x="523" y="4282"/>
                                </a:lnTo>
                                <a:lnTo>
                                  <a:pt x="562" y="4214"/>
                                </a:lnTo>
                                <a:lnTo>
                                  <a:pt x="570" y="4201"/>
                                </a:lnTo>
                                <a:lnTo>
                                  <a:pt x="579" y="4193"/>
                                </a:lnTo>
                                <a:lnTo>
                                  <a:pt x="591" y="4190"/>
                                </a:lnTo>
                                <a:lnTo>
                                  <a:pt x="607" y="4189"/>
                                </a:lnTo>
                                <a:lnTo>
                                  <a:pt x="665" y="4191"/>
                                </a:lnTo>
                                <a:lnTo>
                                  <a:pt x="782" y="4191"/>
                                </a:lnTo>
                                <a:lnTo>
                                  <a:pt x="951" y="4191"/>
                                </a:lnTo>
                                <a:lnTo>
                                  <a:pt x="951" y="4119"/>
                                </a:lnTo>
                                <a:lnTo>
                                  <a:pt x="762" y="4120"/>
                                </a:lnTo>
                                <a:lnTo>
                                  <a:pt x="582" y="4119"/>
                                </a:lnTo>
                                <a:lnTo>
                                  <a:pt x="561" y="4121"/>
                                </a:lnTo>
                                <a:lnTo>
                                  <a:pt x="543" y="4128"/>
                                </a:lnTo>
                                <a:lnTo>
                                  <a:pt x="528" y="4141"/>
                                </a:lnTo>
                                <a:lnTo>
                                  <a:pt x="515" y="4158"/>
                                </a:lnTo>
                                <a:lnTo>
                                  <a:pt x="496" y="4191"/>
                                </a:lnTo>
                                <a:lnTo>
                                  <a:pt x="309" y="4519"/>
                                </a:lnTo>
                                <a:lnTo>
                                  <a:pt x="83" y="4913"/>
                                </a:lnTo>
                                <a:lnTo>
                                  <a:pt x="73" y="4934"/>
                                </a:lnTo>
                                <a:lnTo>
                                  <a:pt x="71" y="4954"/>
                                </a:lnTo>
                                <a:lnTo>
                                  <a:pt x="74" y="4974"/>
                                </a:lnTo>
                                <a:lnTo>
                                  <a:pt x="85" y="4995"/>
                                </a:lnTo>
                                <a:lnTo>
                                  <a:pt x="130" y="5067"/>
                                </a:lnTo>
                                <a:lnTo>
                                  <a:pt x="174" y="5136"/>
                                </a:lnTo>
                                <a:lnTo>
                                  <a:pt x="215" y="5202"/>
                                </a:lnTo>
                                <a:lnTo>
                                  <a:pt x="255" y="5267"/>
                                </a:lnTo>
                                <a:lnTo>
                                  <a:pt x="293" y="5329"/>
                                </a:lnTo>
                                <a:lnTo>
                                  <a:pt x="307" y="5347"/>
                                </a:lnTo>
                                <a:lnTo>
                                  <a:pt x="322" y="5359"/>
                                </a:lnTo>
                                <a:lnTo>
                                  <a:pt x="341" y="5366"/>
                                </a:lnTo>
                                <a:lnTo>
                                  <a:pt x="364" y="5369"/>
                                </a:lnTo>
                                <a:lnTo>
                                  <a:pt x="1046" y="5368"/>
                                </a:lnTo>
                                <a:lnTo>
                                  <a:pt x="1244" y="5369"/>
                                </a:lnTo>
                                <a:lnTo>
                                  <a:pt x="1255" y="5368"/>
                                </a:lnTo>
                                <a:lnTo>
                                  <a:pt x="1256" y="5368"/>
                                </a:lnTo>
                                <a:lnTo>
                                  <a:pt x="1263" y="5368"/>
                                </a:lnTo>
                                <a:lnTo>
                                  <a:pt x="1282" y="5362"/>
                                </a:lnTo>
                                <a:lnTo>
                                  <a:pt x="1300" y="5349"/>
                                </a:lnTo>
                                <a:lnTo>
                                  <a:pt x="1315" y="5329"/>
                                </a:lnTo>
                                <a:lnTo>
                                  <a:pt x="1316" y="5328"/>
                                </a:lnTo>
                                <a:lnTo>
                                  <a:pt x="1326" y="5307"/>
                                </a:lnTo>
                                <a:lnTo>
                                  <a:pt x="1328" y="5303"/>
                                </a:lnTo>
                                <a:lnTo>
                                  <a:pt x="1350" y="5261"/>
                                </a:lnTo>
                                <a:lnTo>
                                  <a:pt x="1386" y="5194"/>
                                </a:lnTo>
                                <a:lnTo>
                                  <a:pt x="1422" y="5126"/>
                                </a:lnTo>
                                <a:lnTo>
                                  <a:pt x="1460" y="5056"/>
                                </a:lnTo>
                                <a:lnTo>
                                  <a:pt x="1496" y="4989"/>
                                </a:lnTo>
                                <a:lnTo>
                                  <a:pt x="1499" y="4984"/>
                                </a:lnTo>
                                <a:lnTo>
                                  <a:pt x="1509" y="4961"/>
                                </a:lnTo>
                                <a:lnTo>
                                  <a:pt x="1509" y="4960"/>
                                </a:lnTo>
                                <a:lnTo>
                                  <a:pt x="1510" y="4958"/>
                                </a:lnTo>
                                <a:lnTo>
                                  <a:pt x="1512" y="4938"/>
                                </a:lnTo>
                                <a:moveTo>
                                  <a:pt x="1565" y="9017"/>
                                </a:moveTo>
                                <a:lnTo>
                                  <a:pt x="1557" y="8969"/>
                                </a:lnTo>
                                <a:lnTo>
                                  <a:pt x="1538" y="8936"/>
                                </a:lnTo>
                                <a:lnTo>
                                  <a:pt x="1533" y="8925"/>
                                </a:lnTo>
                                <a:lnTo>
                                  <a:pt x="1523" y="8916"/>
                                </a:lnTo>
                                <a:lnTo>
                                  <a:pt x="1497" y="8892"/>
                                </a:lnTo>
                                <a:lnTo>
                                  <a:pt x="1452" y="8874"/>
                                </a:lnTo>
                                <a:lnTo>
                                  <a:pt x="1418" y="8872"/>
                                </a:lnTo>
                                <a:lnTo>
                                  <a:pt x="1385" y="8875"/>
                                </a:lnTo>
                                <a:lnTo>
                                  <a:pt x="1355" y="8886"/>
                                </a:lnTo>
                                <a:lnTo>
                                  <a:pt x="1327" y="8907"/>
                                </a:lnTo>
                                <a:lnTo>
                                  <a:pt x="1317" y="8916"/>
                                </a:lnTo>
                                <a:lnTo>
                                  <a:pt x="1312" y="8915"/>
                                </a:lnTo>
                                <a:lnTo>
                                  <a:pt x="1304" y="8907"/>
                                </a:lnTo>
                                <a:lnTo>
                                  <a:pt x="1281" y="8891"/>
                                </a:lnTo>
                                <a:lnTo>
                                  <a:pt x="1267" y="8881"/>
                                </a:lnTo>
                                <a:lnTo>
                                  <a:pt x="1222" y="8871"/>
                                </a:lnTo>
                                <a:lnTo>
                                  <a:pt x="1176" y="8875"/>
                                </a:lnTo>
                                <a:lnTo>
                                  <a:pt x="1140" y="8891"/>
                                </a:lnTo>
                                <a:lnTo>
                                  <a:pt x="1074" y="8867"/>
                                </a:lnTo>
                                <a:lnTo>
                                  <a:pt x="1074" y="9227"/>
                                </a:lnTo>
                                <a:lnTo>
                                  <a:pt x="1102" y="9224"/>
                                </a:lnTo>
                                <a:lnTo>
                                  <a:pt x="1122" y="9213"/>
                                </a:lnTo>
                                <a:lnTo>
                                  <a:pt x="1134" y="9195"/>
                                </a:lnTo>
                                <a:lnTo>
                                  <a:pt x="1137" y="9169"/>
                                </a:lnTo>
                                <a:lnTo>
                                  <a:pt x="1137" y="9130"/>
                                </a:lnTo>
                                <a:lnTo>
                                  <a:pt x="1137" y="9044"/>
                                </a:lnTo>
                                <a:lnTo>
                                  <a:pt x="1137" y="9015"/>
                                </a:lnTo>
                                <a:lnTo>
                                  <a:pt x="1141" y="8992"/>
                                </a:lnTo>
                                <a:lnTo>
                                  <a:pt x="1149" y="8973"/>
                                </a:lnTo>
                                <a:lnTo>
                                  <a:pt x="1163" y="8956"/>
                                </a:lnTo>
                                <a:lnTo>
                                  <a:pt x="1183" y="8942"/>
                                </a:lnTo>
                                <a:lnTo>
                                  <a:pt x="1217" y="8937"/>
                                </a:lnTo>
                                <a:lnTo>
                                  <a:pt x="1250" y="8950"/>
                                </a:lnTo>
                                <a:lnTo>
                                  <a:pt x="1274" y="8975"/>
                                </a:lnTo>
                                <a:lnTo>
                                  <a:pt x="1283" y="9005"/>
                                </a:lnTo>
                                <a:lnTo>
                                  <a:pt x="1281" y="9044"/>
                                </a:lnTo>
                                <a:lnTo>
                                  <a:pt x="1281" y="9087"/>
                                </a:lnTo>
                                <a:lnTo>
                                  <a:pt x="1282" y="9162"/>
                                </a:lnTo>
                                <a:lnTo>
                                  <a:pt x="1287" y="9192"/>
                                </a:lnTo>
                                <a:lnTo>
                                  <a:pt x="1300" y="9213"/>
                                </a:lnTo>
                                <a:lnTo>
                                  <a:pt x="1321" y="9225"/>
                                </a:lnTo>
                                <a:lnTo>
                                  <a:pt x="1349" y="9226"/>
                                </a:lnTo>
                                <a:lnTo>
                                  <a:pt x="1349" y="9195"/>
                                </a:lnTo>
                                <a:lnTo>
                                  <a:pt x="1351" y="9103"/>
                                </a:lnTo>
                                <a:lnTo>
                                  <a:pt x="1351" y="9051"/>
                                </a:lnTo>
                                <a:lnTo>
                                  <a:pt x="1353" y="9000"/>
                                </a:lnTo>
                                <a:lnTo>
                                  <a:pt x="1360" y="8972"/>
                                </a:lnTo>
                                <a:lnTo>
                                  <a:pt x="1377" y="8952"/>
                                </a:lnTo>
                                <a:lnTo>
                                  <a:pt x="1399" y="8940"/>
                                </a:lnTo>
                                <a:lnTo>
                                  <a:pt x="1417" y="8937"/>
                                </a:lnTo>
                                <a:lnTo>
                                  <a:pt x="1423" y="8936"/>
                                </a:lnTo>
                                <a:lnTo>
                                  <a:pt x="1450" y="8943"/>
                                </a:lnTo>
                                <a:lnTo>
                                  <a:pt x="1474" y="8959"/>
                                </a:lnTo>
                                <a:lnTo>
                                  <a:pt x="1491" y="8982"/>
                                </a:lnTo>
                                <a:lnTo>
                                  <a:pt x="1497" y="9008"/>
                                </a:lnTo>
                                <a:lnTo>
                                  <a:pt x="1497" y="9015"/>
                                </a:lnTo>
                                <a:lnTo>
                                  <a:pt x="1497" y="9130"/>
                                </a:lnTo>
                                <a:lnTo>
                                  <a:pt x="1497" y="9166"/>
                                </a:lnTo>
                                <a:lnTo>
                                  <a:pt x="1499" y="9189"/>
                                </a:lnTo>
                                <a:lnTo>
                                  <a:pt x="1508" y="9207"/>
                                </a:lnTo>
                                <a:lnTo>
                                  <a:pt x="1523" y="9220"/>
                                </a:lnTo>
                                <a:lnTo>
                                  <a:pt x="1545" y="9226"/>
                                </a:lnTo>
                                <a:lnTo>
                                  <a:pt x="1561" y="9228"/>
                                </a:lnTo>
                                <a:lnTo>
                                  <a:pt x="1564" y="9225"/>
                                </a:lnTo>
                                <a:lnTo>
                                  <a:pt x="1564" y="9126"/>
                                </a:lnTo>
                                <a:lnTo>
                                  <a:pt x="1564" y="9065"/>
                                </a:lnTo>
                                <a:lnTo>
                                  <a:pt x="1565" y="9017"/>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5" o:spid="_x0000_s1026" style="position:absolute;margin-left:68.35pt;margin-top:0;width:1011.65pt;height:1252.4pt;z-index:-252034048;mso-position-horizontal-relative:page;mso-position-vertical-relative:page" coordorigin="1367" coordsize="20233,250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">
                <v:shape id="Picture 76" o:spid="_x0000_s1027" type="#_x0000_t75" style="position:absolute;left:19391;width:2209;height:250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hA2DPGAAAA2wAAAA8AAABkcnMvZG93bnJldi54bWxEj91qwkAUhO8LvsNyBG+kbixU2+gqYhFb&#10;FUqtD3DIHpOQ7NmQXfPz9t2C4OUwM98wy3VnStFQ7XLLCqaTCARxYnXOqYLL7+75DYTzyBpLy6Sg&#10;Jwfr1eBpibG2Lf9Qc/apCBB2MSrIvK9iKV2SkUE3sRVx8K62NuiDrFOpa2wD3JTyJYpm0mDOYSHD&#10;irYZJcX5ZhQcvtvX0744jo9fp+JyaD76cT/fKjUadpsFCE+df4Tv7U+tYPYO/1/CD5Cr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EDYM8YAAADbAAAADwAAAAAAAAAAAAAA&#10;AACfAgAAZHJzL2Rvd25yZXYueG1sUEsFBgAAAAAEAAQA9wAAAJIDAAAAAA==&#10;">
                  <v:imagedata r:id="rId25" o:title=""/>
                </v:shape>
                <v:line id="Line 75" o:spid="_x0000_s1028" style="position:absolute;visibility:visible;mso-wrap-style:square" from="1367,4653" to="19392,46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OeDrcIAAADbAAAADwAAAGRycy9kb3ducmV2LnhtbERPy4rCMBTdC/MP4Q6401QRlWoUUXzg&#10;YnA6LnR3p7nTFpub0kStfv1kIbg8nPd03phS3Kh2hWUFvW4Egji1uuBMwfFn3RmDcB5ZY2mZFDzI&#10;wXz20ZpirO2dv+mW+EyEEHYxKsi9r2IpXZqTQde1FXHg/mxt0AdYZ1LXeA/hppT9KBpKgwWHhhwr&#10;WuaUXpKrUdDQ6VCsfsdRdf4aDjbJc+v3j61S7c9mMQHhqfFv8cu90wpGYX34En6AnP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OeDrcIAAADbAAAADwAAAAAAAAAAAAAA&#10;AAChAgAAZHJzL2Rvd25yZXYueG1sUEsFBgAAAAAEAAQA+QAAAJADAAAAAA==&#10;" strokecolor="#221f1f" strokeweight="1pt"/>
                <v:line id="Line 74" o:spid="_x0000_s1029" style="position:absolute;visibility:visible;mso-wrap-style:square" from="1367,9571" to="19392,95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6smNsUAAADbAAAADwAAAGRycy9kb3ducmV2LnhtbESPQWvCQBSE7wX/w/KE3pqNRaxEVxGl&#10;WnooGj3o7Zl9JsHs25DdavTXu4WCx2FmvmHG09ZU4kKNKy0r6EUxCOLM6pJzBbvt59sQhPPIGivL&#10;pOBGDqaTzssYE22vvKFL6nMRIOwSVFB4XydSuqwggy6yNXHwTrYx6INscqkbvAa4qeR7HA+kwZLD&#10;QoE1zQvKzumvUdDSfl0ujsO4PvwM+sv0vvLft5VSr912NgLhqfXP8H/7Syv46MHfl/AD5OQ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6smNsUAAADbAAAADwAAAAAAAAAA&#10;AAAAAAChAgAAZHJzL2Rvd25yZXYueG1sUEsFBgAAAAAEAAQA+QAAAJMDAAAAAA==&#10;" strokecolor="#221f1f" strokeweight="1pt"/>
                <v:line id="Line 73" o:spid="_x0000_s1030" style="position:absolute;visibility:visible;mso-wrap-style:square" from="1367,13535" to="19392,135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3m4QcUAAADbAAAADwAAAGRycy9kb3ducmV2LnhtbESPT2vCQBTE74LfYXmCN91URCW6Sqn4&#10;Bw+isYd6e82+JqHZtyG7auyn7wqCx2FmfsPMFo0pxZVqV1hW8NaPQBCnVhecKfg8rXoTEM4jaywt&#10;k4I7OVjM260Zxtre+EjXxGciQNjFqCD3voqldGlOBl3fVsTB+7G1QR9knUld4y3ATSkHUTSSBgsO&#10;CzlW9JFT+ptcjIKGvg7F8nsSVef9aLhO/jZ+d98o1e0071MQnhr/Cj/bW61gPIDHl/AD5P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3m4QcUAAADbAAAADwAAAAAAAAAA&#10;AAAAAAChAgAAZHJzL2Rvd25yZXYueG1sUEsFBgAAAAAEAAQA+QAAAJMDAAAAAA==&#10;" strokecolor="#221f1f" strokeweight="1pt"/>
                <v:line id="Line 72" o:spid="_x0000_s1031" style="position:absolute;visibility:visible;mso-wrap-style:square" from="1367,16837" to="19392,168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Ud2sYAAADbAAAADwAAAGRycy9kb3ducmV2LnhtbESPT2vCQBTE7wW/w/IEb3VjFSupq4jF&#10;P3gQm3qwt9fsaxLMvg3ZVaOf3hWEHoeZ+Q0znjamFGeqXWFZQa8bgSBOrS44U7D/XryOQDiPrLG0&#10;TAqu5GA6ab2MMdb2wl90TnwmAoRdjApy76tYSpfmZNB1bUUcvD9bG/RB1pnUNV4C3JTyLYqG0mDB&#10;YSHHiuY5pcfkZBQ0dNgVn7+jqPrZDgfL5Lbym+tKqU67mX2A8NT4//CzvdYK3vvw+BJ+gJzc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A1HdrGAAAA2wAAAA8AAAAAAAAA&#10;AAAAAAAAoQIAAGRycy9kb3ducmV2LnhtbFBLBQYAAAAABAAEAPkAAACUAwAAAAA=&#10;" strokecolor="#221f1f" strokeweight="1pt"/>
                <v:shape id="AutoShape 71" o:spid="_x0000_s1032" style="position:absolute;left:19892;top:2116;width:1287;height:1287;visibility:visible;mso-wrap-style:square;v-text-anchor:top" coordsize="1287,12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r2pMUA&#10;AADbAAAADwAAAGRycy9kb3ducmV2LnhtbESPQWsCMRSE74X+h/CE3mrW0lpZjVIKLe2pdSuit8fm&#10;dbN087KbRF399aYgeBxm5htmtuhtI/bkQ+1YwWiYgSAuna65UrD6ebufgAgRWWPjmBQcKcBifnsz&#10;w1y7Ay9pX8RKJAiHHBWYGNtcylAashiGriVO3q/zFmOSvpLa4yHBbSMfsmwsLdacFgy29Gqo/Ct2&#10;VsEnd99fT2y23bpoT/37pvPHHSp1N+hfpiAi9fEavrQ/tILnR/j/kn6AnJ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ivakxQAAANsAAAAPAAAAAAAAAAAAAAAAAJgCAABkcnMv&#10;ZG93bnJldi54bWxQSwUGAAAAAAQABAD1AAAAigMAAAAA&#10;" path="m988,793r-13,-4l872,737,840,722r-15,-6l815,714r-7,5l799,730r-25,31l755,784r-13,15l733,807r-13,-1l704,799,665,781,617,754,572,719,539,684,514,653,496,627,482,608r-9,-12l470,587r3,-8l482,567r5,-5l498,550r13,-15l523,519r7,-12l533,499r-1,-8l527,479r-7,-18l502,418,482,372,469,342,456,331r-20,-6l412,324r-24,2l369,329r-13,9l341,358r-22,38l306,423r-6,32l302,496r10,54l337,614r43,66l436,747r65,67l563,864r72,41l709,936r68,19l830,962r49,-8l918,935r28,-22l964,896r11,-17l982,856r5,-24l988,814r,-7l988,793m1287,643r-4,-75l1270,496r-20,-70l1222,360r-30,-54l1192,643r-5,74l1172,788r-23,68l1117,919r-40,58l1031,1030r-53,46l920,1116r-63,32l789,1171r-71,15l644,1191r-76,-6l493,1169r-71,-26l419,1142r-65,-35l335,1095r-137,47l226,997,213,980,171,919,139,854,115,787,101,716,96,643r5,-74l116,498r23,-68l171,367r39,-59l257,256r52,-46l368,170r63,-32l498,115r72,-15l644,95r74,5l789,115r68,23l920,170r58,40l1031,256r46,52l1117,367r32,63l1172,498r15,71l1192,643r,-337l1187,298r-41,-57l1099,188r-53,-47l989,100r-8,-5l927,65,861,37,791,17,719,4,644,,569,4,497,17,427,37,361,65r-62,35l242,141r-53,47l142,241r-41,57l66,360,38,426,17,496,5,568,,643r6,81l21,803r24,77l80,952r44,69l72,1286r251,-86l399,1237r79,27l560,1281r84,5l719,1282r72,-13l861,1249r66,-28l964,1200r17,-9l989,1186r57,-41l1099,1098r47,-53l1187,988r35,-62l1250,860r20,-70l1283,718r4,-75e" stroked="f">
                  <v:path arrowok="t" o:connecttype="custom" o:connectlocs="872,2854;815,2831;774,2878;733,2924;665,2898;539,2801;482,2725;473,2696;498,2667;530,2624;527,2596;482,2489;436,2442;369,2446;319,2513;302,2613;380,2797;563,2981;777,3072;918,3052;975,2996;988,2931;1287,2760;1250,2543;1192,2760;1149,2973;1031,3147;857,3265;644,3308;422,3260;335,3212;213,3097;115,2904;101,2686;171,2484;309,2327;498,2232;718,2217;920,2287;1077,2425;1172,2615;1192,2423;1099,2305;981,2212;791,2134;569,2121;361,2182;189,2305;66,2477;5,2685;21,2920;124,3138;399,3354;644,3403;861,3366;981,3308;1099,3215;1222,3043;1283,2835" o:connectangles="0,0,0,0,0,0,0,0,0,0,0,0,0,0,0,0,0,0,0,0,0,0,0,0,0,0,0,0,0,0,0,0,0,0,0,0,0,0,0,0,0,0,0,0,0,0,0,0,0,0,0,0,0,0,0,0,0,0,0"/>
                </v:shape>
                <v:line id="Line 70" o:spid="_x0000_s1033" style="position:absolute;visibility:visible;mso-wrap-style:square" from="19392,4653" to="21600,46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6mPE8cAAADbAAAADwAAAGRycy9kb3ducmV2LnhtbESPQWvCQBSE74X+h+UVvBTdWBqV1FW0&#10;tuBJMIq2t0f2dRPMvg3Zrab++m6h4HGYmW+Y6byztThT6yvHCoaDBARx4XTFRsF+996fgPABWWPt&#10;mBT8kIf57P5uipl2F97SOQ9GRAj7DBWUITSZlL4oyaIfuIY4el+utRiibI3ULV4i3NbyKUlG0mLF&#10;caHEhl5LKk75t1VwNYvHTWo+t2/LKj+ky+PzapR+KNV76BYvIAJ14Rb+b6+1gnEKf1/iD5Cz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XqY8TxwAAANsAAAAPAAAAAAAA&#10;AAAAAAAAAKECAABkcnMvZG93bnJldi54bWxQSwUGAAAAAAQABAD5AAAAlQMAAAAA&#10;" strokecolor="white" strokeweight="1pt"/>
                <v:line id="Line 69" o:spid="_x0000_s1034" style="position:absolute;visibility:visible;mso-wrap-style:square" from="19392,9571" to="21600,95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3sRZMcAAADbAAAADwAAAGRycy9kb3ducmV2LnhtbESPQWvCQBSE74X+h+UVvBTdWJoo0VW0&#10;ttCTYFqq3h7Z5yaYfRuyW03767uFQo/DzHzDzJe9bcSFOl87VjAeJSCIS6drNgre316GUxA+IGts&#10;HJOCL/KwXNzezDHX7so7uhTBiAhhn6OCKoQ2l9KXFVn0I9cSR+/kOoshys5I3eE1wm0jH5IkkxZr&#10;jgsVtvRUUXkuPq2Cb7O636bmuHte18VHut4/brL0oNTgrl/NQATqw3/4r/2qFUwy+P0Sf4Bc/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nexFkxwAAANsAAAAPAAAAAAAA&#10;AAAAAAAAAKECAABkcnMvZG93bnJldi54bWxQSwUGAAAAAAQABAD5AAAAlQMAAAAA&#10;" strokecolor="white" strokeweight="1pt"/>
                <v:line id="Line 68" o:spid="_x0000_s1035" style="position:absolute;visibility:visible;mso-wrap-style:square" from="19392,13535" to="21600,135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De0/8cAAADbAAAADwAAAGRycy9kb3ducmV2LnhtbESPT2vCQBTE74V+h+UVvBTdtDQqqato&#10;baGnglH8c3tkXzeh2bchu2raT+8WBI/DzPyGmcw6W4sTtb5yrOBpkIAgLpyu2CjYrD/6YxA+IGus&#10;HZOCX/Iwm97fTTDT7swrOuXBiAhhn6GCMoQmk9IXJVn0A9cQR+/btRZDlK2RusVzhNtaPifJUFqs&#10;OC6U2NBbScVPfrQK/sz88Ss1h9X7osq36WL3shyme6V6D938FUSgLtzC1/anVjAawf+X+APk9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IN7T/xwAAANsAAAAPAAAAAAAA&#10;AAAAAAAAAKECAABkcnMvZG93bnJldi54bWxQSwUGAAAAAAQABAD5AAAAlQMAAAAA&#10;" strokecolor="white" strokeweight="1pt"/>
                <v:line id="Line 67" o:spid="_x0000_s1036" style="position:absolute;visibility:visible;mso-wrap-style:square" from="19392,16837" to="21600,168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ggjcQAAADbAAAADwAAAGRycy9kb3ducmV2LnhtbERPz2vCMBS+D/wfwhO8DE0dVkdnFJ0T&#10;PA3sxG23R/OWFpuX0mRa/evNYbDjx/d7vuxsLc7U+sqxgvEoAUFcOF2xUXD42A6fQfiArLF2TAqu&#10;5GG56D3MMdPuwns658GIGMI+QwVlCE0mpS9KsuhHriGO3I9rLYYIWyN1i5cYbmv5lCRTabHi2FBi&#10;Q68lFaf81yq4mdXje2q+92/rKj+m68/JZpp+KTXod6sXEIG68C/+c++0glkcG7/EHyA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5qCCNxAAAANsAAAAPAAAAAAAAAAAA&#10;AAAAAKECAABkcnMvZG93bnJldi54bWxQSwUGAAAAAAQABAD5AAAAkgMAAAAA&#10;" strokecolor="white" strokeweight="1pt"/>
                <v:shape id="AutoShape 66" o:spid="_x0000_s1037" style="position:absolute;left:19713;top:6661;width:1565;height:13209;visibility:visible;mso-wrap-style:square;v-text-anchor:top" coordsize="1565,132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N/xcIA&#10;AADbAAAADwAAAGRycy9kb3ducmV2LnhtbESPT4vCMBTE7wt+h/AEb2vqn3W1axQRBN2brbDXR/O2&#10;LTYvpYlt/fZGEDwOM/MbZr3tTSVaalxpWcFkHIEgzqwuOVdwSQ+fSxDOI2usLJOCOznYbgYfa4y1&#10;7fhMbeJzESDsYlRQeF/HUrqsIINubGvi4P3bxqAPssmlbrALcFPJaRQtpMGSw0KBNe0Lyq7JzSho&#10;p/aa/s1n884vf9Ho7rRK8Eup0bDf/YDw1Pt3+NU+agXfK3h+CT9Ab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s3/FwgAAANsAAAAPAAAAAAAAAAAAAAAAAJgCAABkcnMvZG93&#10;bnJldi54bWxQSwUGAAAAAAQABAD1AAAAhwMAAAAA&#10;" path="m343,9228r-3,-27l328,9179r-19,-13l283,9161r-169,l173,9095r19,-20l321,8938r1,-3l324,8929r-4,-13l311,8896r-14,-15l279,8872r-1,-1l259,8869r-4,-1l219,8869r-36,l146,8869r-45,l92,8872r-26,-1l3,8868r-3,7l2,8884r7,22l22,8922r18,11l61,8936r39,-1l154,8935r67,1l219,8941r-1,4l17,9159r-5,7l13,9172r6,23l33,9212r19,12l75,9228r268,m671,9049r-14,-71l630,8937r-10,-16l604,8911r,140l596,9095r-25,35l535,9153r-44,8l447,9152r-34,-23l390,9095r-9,-42l387,9008r23,-37l446,8946r47,-9l537,8945r35,23l595,9004r9,47l604,8911r-40,-27l494,8870r-70,13l368,8919r-38,57l315,9049r14,71l367,9176r55,37l487,9228r72,-13l618,9176r10,-15l657,9119r14,-70m752,12169r-45,l707,12214r,149l707,12386r,3l706,12394r-16,33l675,12455r-14,29l647,12512r-14,l593,12512r69,-137l547,12375r,-161l707,12214r,-45l502,12169r,250l590,12419r-69,138l605,12557r36,l667,12556r13,-10l696,12512r4,-7l715,12476r14,-29l744,12418r5,-10l751,12396r,-10l752,12363r,-149l752,12169t151,343l897,12512r-18,l869,12512r34,m1027,12202r-1,-7l1025,12169r-43,l982,12214r,149l982,12389r-1,5l972,12412r-7,14l937,12483r-8,14l922,12513r-13,-1l869,12512r68,-137l822,12375r,-161l982,12214r,-45l777,12169r,251l865,12420r-68,137l894,12557r30,l926,12557r10,-1l946,12551r9,-7l962,12533r7,-15l972,12513r4,-10l1005,12446r7,-14l1024,12408r3,-12l1027,12363r,-149l1027,12202t22,-3151l1035,8978r-27,-42l998,8921r-16,-11l982,9050r-8,43l949,9129r-36,24l872,9161r-45,-9l791,9127r-23,-36l760,9048r9,-45l794,8968r35,-23l872,8936r42,9l950,8969r24,36l982,9050r,-140l941,8883r-72,-13l801,8883r-55,37l708,8976r-15,69l706,9117r39,58l801,9214r70,14l941,9214r56,-38l1007,9161r28,-41l1049,9051t79,-681l1128,8090r,-38l1124,8037r-8,-36l1082,8014r-14,4l1068,8370r-8,-5l1051,8359r-9,-6l997,8321r-20,-14l958,8293r,-1l957,8291r-1,-1l956,8260r,-67l956,8170r79,-57l1068,8090r,280l1068,8018r-3,1l997,8067r-65,46l931,8108r-4,-11l926,8095r-3,-8l920,8081r-8,-15l911,8064r-7,-9l896,8047r-16,-14l878,8032r,275l878,8373r,21l875,8394r-290,l526,8395r-27,-2l477,8386r-18,-13l445,8355r-4,-9l437,8335r-2,-11l434,8313r,-6l434,8268r-1,-30l434,8067r1,l704,8067r76,l794,8067r24,3l837,8077r16,11l865,8104r1,2l867,8108r6,15l877,8137r,12l878,8193r,7l878,8307r,-275l861,8022r-21,-8l816,8009r-6,-1l803,8007r-25,l760,8006r-324,1l410,8011r-20,12l378,8042r-4,26l373,8238r1,30l374,8313r2,20l380,8352r6,17l393,8385r3,5l398,8393r5,7l409,8407r1,1l414,8412r2,3l420,8419r2,1l426,8423r2,2l433,8428r2,2l440,8433r2,1l451,8440r6,2l459,8442r6,3l470,8447r7,2l479,8449r7,2l492,8452r10,1l505,8453r8,1l518,8455r243,-1l874,8454r1,l881,8453r21,-3l922,8438r12,-20l937,8395r,-1l938,8390r,-37l942,8355r3,2l962,8369r28,21l997,8394r23,16l1120,8477r6,-52l1128,8412r,-5l1128,8370m1287,7r-2,-5l1284,,241,r-2,8l288,38r25,16l337,70r19,11l375,89r21,4l418,94,896,93r208,1l1120,93r8,l1150,89r21,-8l1191,69r23,-16l1239,38,1287,7t36,8225l1318,8158r-14,-73l1281,8015r-18,-38l1263,8232r,1l1257,8314r-18,78l1208,8466r-42,68l1112,8596r-63,53l978,8691r-76,30l822,8738r-84,5l662,8735r-72,-17l523,8691r-61,-36l406,8611r-49,-52l316,8501r-33,-63l259,8369r-14,-73l241,8220r7,-75l264,8074r27,-66l326,7947r43,-56l419,7842r57,-41l539,7767r68,-25l679,7727r76,-5l757,7722r81,6l915,7747r73,31l1056,7820r61,54l1169,7935r41,67l1239,8075r18,77l1263,8232r,-255l1249,7949r-40,-61l1160,7831r-57,-50l1042,7739r-35,-17l975,7706r-70,-24l832,7667r-75,-5l755,7662r-78,5l603,7681r-71,24l467,7737r-61,39l351,7823r-48,53l262,7935r-34,65l203,8069r-16,73l181,8219r3,78l198,8372r23,72l252,8510r39,62l337,8627r54,50l450,8719r65,34l585,8779r74,17l736,8803r5,l747,8803r5,l827,8798r73,-14l970,8761r37,-18l1036,8728r62,-40l1154,8639r51,-58l1247,8519r33,-67l1304,8382r14,-74l1323,8232t48,4131l1366,12282r-14,-78l1327,12131r-1,-2l1326,12363r,1l1321,12442r-13,76l1289,12591r-25,71l1233,12731r-38,67l1151,12863r-50,64l1044,12988r-50,47l940,13078r-58,39l821,13152r,-183l821,12925r,-1l792,12924r-38,1l742,12924r-77,-8l593,12899r-68,-26l461,12837r-59,-44l347,12740r-49,-62l259,12611r-30,-70l210,12468r-9,-74l202,12319r11,-75l235,12171r32,-72l309,12032r47,-59l410,11922r59,-41l534,11847r71,-25l682,11806r78,-6l834,11803r72,13l975,11838r65,33l1102,11913r59,52l1212,12022r41,61l1286,12148r22,68l1322,12288r4,75l1326,12129r-34,-68l1247,11995r-55,-62l1129,11877r-67,-45l998,11800r-6,-3l918,11772r-78,-14l759,11755r-84,7l593,11780r-77,26l446,11842r-64,45l324,11942r-51,63l228,12078r-32,70l173,12219r-13,72l155,12364r5,73l173,12508r22,70l226,12646r40,64l314,12770r59,57l437,12875r69,38l579,12942r78,18l740,12969r12,1l776,12969r,216l777,13205r28,4l815,13205r3,-2l821,13202r70,-38l909,13152r48,-31l1019,13072r57,-52l1135,12956r52,-66l1233,12821r39,-70l1305,12678r27,-75l1352,12526r13,-78l1371,12363m1397,539r,-288l1397,210r,-65l1393,112,1383,82,1366,55,1342,31r-6,3l1332,37r-45,28l1287,210r,635l238,845r,-635l250,218r10,6l737,543r14,7l763,553r12,-3l789,543,1016,391,1255,231r32,-21l1287,65,1037,224,794,379r-16,9l762,391r-15,-3l731,379,675,342,489,224,468,210,185,30,158,56,141,86r-9,33l129,155r,454l129,760r11,69l171,880r51,31l291,922r624,l1244,922r62,-11l1353,881r25,-36l1385,834r11,-59l1397,696r,-79l1397,539t115,4399l1510,4920r,-1l1509,4916r-10,-22l1434,4782r,137l1431,4919r-13,l1418,4989r-7,12l1368,5076r-22,41l1326,5157r-18,42l1282,5250r-1,l1281,5307r-9,18l1265,5329r-20,l1243,5329r10,-5l1263,5319r9,-5l1281,5307r,-57l1246,5282r-48,17l1134,5303r-79,-2l1025,5300r-206,-2l399,5300r-19,l407,5253r88,-150l514,5070r19,-32l553,5007r5,-9l572,4990r823,-1l1418,4989r,-70l1373,4919r-115,l1082,4920r-12,-1l1065,4918r-5,-2l1053,4909r-7,-10l1007,4826r-28,-50l979,4918r-375,l797,4589r182,329l979,4776r-12,-22l927,4683r-39,-71l875,4589r-26,-46l843,4531r-2,-9l842,4512r6,-10l882,4444r35,-59l1022,4205r412,714l1434,4782,1271,4500,1101,4205r-8,-14l1092,4189r-15,-26l1063,4143r-17,-14l1027,4121r-14,-1l1003,4119r-52,l951,4191,550,4874r,84l547,4959r-1,1l547,4958r3,l550,4874,327,5253,234,5104r-23,-37l205,5058r-6,-10l192,5039r-7,-9l171,5010r-13,-20l149,4971r-4,-19l148,4934r8,-20l169,4894r13,-21l189,4864r6,-10l201,4845r6,-9l523,4282r39,-68l570,4201r9,-8l591,4190r16,-1l665,4191r117,l951,4191r,-72l762,4120r-180,-1l561,4121r-18,7l528,4141r-13,17l496,4191,309,4519,83,4913r-10,21l71,4954r3,20l85,4995r45,72l174,5136r41,66l255,5267r38,62l307,5347r15,12l341,5366r23,3l1046,5368r198,1l1255,5368r1,l1263,5368r19,-6l1300,5349r15,-20l1316,5328r10,-21l1328,5303r22,-42l1386,5194r36,-68l1460,5056r36,-67l1499,4984r10,-23l1509,4960r1,-2l1512,4938t53,4079l1557,8969r-19,-33l1533,8925r-10,-9l1497,8892r-45,-18l1418,8872r-33,3l1355,8886r-28,21l1317,8916r-5,-1l1304,8907r-23,-16l1267,8881r-45,-10l1176,8875r-36,16l1074,8867r,360l1102,9224r20,-11l1134,9195r3,-26l1137,9130r,-86l1137,9015r4,-23l1149,8973r14,-17l1183,8942r34,-5l1250,8950r24,25l1283,9005r-2,39l1281,9087r1,75l1287,9192r13,21l1321,9225r28,1l1349,9195r2,-92l1351,9051r2,-51l1360,8972r17,-20l1399,8940r18,-3l1423,8936r27,7l1474,8959r17,23l1497,9008r,7l1497,9130r,36l1499,9189r9,18l1523,9220r22,6l1561,9228r3,-3l1564,9126r,-61l1565,9017e" stroked="f">
                  <v:path arrowok="t" o:connecttype="custom" o:connectlocs="297,15542;9,15567;52,15885;413,15790;424,15544;707,18830;547,18875;729,19108;1026,18856;937,19036;955,19205;1008,15597;829,15606;745,15836;1068,14679;1035,14774;912,14727;459,15034;818,14731;840,14675;376,14994;428,15086;502,15114;938,15014;1284,6661;1150,6750;1239,15053;357,15220;607,14403;1263,14638;532,14366;291,15233;1007,15404;1326,18790;882,19778;298,19339;605,18483;1326,19024;516,18467;266,19371;818,19864;1365,19109;1287,7506;1037,6885;129,7270;1397,7278;1346,11778;1281,11911;558,11659;979,11437;848,11163;1013,10781;205,11719;201,11506;561,10782;255,11928;1316,11989;1557,15630;1267,15542;1149,15634;1349,15856;1497,15791" o:connectangles="0,0,0,0,0,0,0,0,0,0,0,0,0,0,0,0,0,0,0,0,0,0,0,0,0,0,0,0,0,0,0,0,0,0,0,0,0,0,0,0,0,0,0,0,0,0,0,0,0,0,0,0,0,0,0,0,0,0,0,0,0,0"/>
                </v:shape>
                <w10:wrap anchorx="page" anchory="page"/>
              </v:group>
            </w:pict>
          </mc:Fallback>
        </mc:AlternateContent>
      </w:r>
      <w:r w:rsidR="00DF79C5">
        <w:rPr>
          <w:rFonts w:ascii="Palatino Linotype"/>
        </w:rPr>
        <w:t>ESTRATEGIAS RECOMENDADAS</w:t>
      </w:r>
    </w:p>
    <w:p w:rsidR="00222068" w:rsidRDefault="00222068">
      <w:pPr>
        <w:pStyle w:val="Textoindependiente"/>
        <w:rPr>
          <w:rFonts w:ascii="Palatino Linotype"/>
          <w:sz w:val="20"/>
        </w:rPr>
      </w:pPr>
    </w:p>
    <w:p w:rsidR="00222068" w:rsidRDefault="00222068">
      <w:pPr>
        <w:pStyle w:val="Textoindependiente"/>
        <w:rPr>
          <w:rFonts w:ascii="Palatino Linotype"/>
          <w:sz w:val="20"/>
        </w:rPr>
      </w:pPr>
    </w:p>
    <w:p w:rsidR="00222068" w:rsidRDefault="00222068">
      <w:pPr>
        <w:pStyle w:val="Textoindependiente"/>
        <w:spacing w:before="7"/>
        <w:rPr>
          <w:rFonts w:ascii="Palatino Linotype"/>
          <w:sz w:val="14"/>
        </w:rPr>
      </w:pPr>
    </w:p>
    <w:p w:rsidR="00222068" w:rsidRPr="00B5220E" w:rsidRDefault="001D3859">
      <w:pPr>
        <w:pStyle w:val="Prrafodelista"/>
        <w:numPr>
          <w:ilvl w:val="0"/>
          <w:numId w:val="2"/>
        </w:numPr>
        <w:tabs>
          <w:tab w:val="left" w:pos="2063"/>
        </w:tabs>
        <w:spacing w:before="99" w:line="331" w:lineRule="auto"/>
        <w:ind w:right="3364" w:firstLine="0"/>
        <w:rPr>
          <w:sz w:val="50"/>
          <w:lang w:val="es-ES"/>
        </w:rPr>
      </w:pPr>
      <w:r w:rsidRPr="00B5220E">
        <w:rPr>
          <w:w w:val="115"/>
          <w:sz w:val="50"/>
          <w:lang w:val="es-ES"/>
        </w:rPr>
        <w:t>Enviar</w:t>
      </w:r>
      <w:r w:rsidRPr="00B5220E">
        <w:rPr>
          <w:spacing w:val="-31"/>
          <w:w w:val="115"/>
          <w:sz w:val="50"/>
          <w:lang w:val="es-ES"/>
        </w:rPr>
        <w:t xml:space="preserve"> </w:t>
      </w:r>
      <w:r w:rsidRPr="00B5220E">
        <w:rPr>
          <w:w w:val="115"/>
          <w:sz w:val="50"/>
          <w:lang w:val="es-ES"/>
        </w:rPr>
        <w:t>la</w:t>
      </w:r>
      <w:r w:rsidRPr="00B5220E">
        <w:rPr>
          <w:spacing w:val="-29"/>
          <w:w w:val="115"/>
          <w:sz w:val="50"/>
          <w:lang w:val="es-ES"/>
        </w:rPr>
        <w:t xml:space="preserve"> </w:t>
      </w:r>
      <w:r w:rsidRPr="00B5220E">
        <w:rPr>
          <w:w w:val="115"/>
          <w:sz w:val="50"/>
          <w:lang w:val="es-ES"/>
        </w:rPr>
        <w:t>Planificación</w:t>
      </w:r>
      <w:r w:rsidRPr="00B5220E">
        <w:rPr>
          <w:spacing w:val="-30"/>
          <w:w w:val="115"/>
          <w:sz w:val="50"/>
          <w:lang w:val="es-ES"/>
        </w:rPr>
        <w:t xml:space="preserve"> </w:t>
      </w:r>
      <w:r w:rsidRPr="00B5220E">
        <w:rPr>
          <w:w w:val="115"/>
          <w:sz w:val="50"/>
          <w:lang w:val="es-ES"/>
        </w:rPr>
        <w:t>de</w:t>
      </w:r>
      <w:r w:rsidRPr="00B5220E">
        <w:rPr>
          <w:spacing w:val="-31"/>
          <w:w w:val="115"/>
          <w:sz w:val="50"/>
          <w:lang w:val="es-ES"/>
        </w:rPr>
        <w:t xml:space="preserve"> </w:t>
      </w:r>
      <w:r w:rsidRPr="00B5220E">
        <w:rPr>
          <w:w w:val="115"/>
          <w:sz w:val="50"/>
          <w:lang w:val="es-ES"/>
        </w:rPr>
        <w:t>clases,</w:t>
      </w:r>
      <w:r w:rsidRPr="00B5220E">
        <w:rPr>
          <w:spacing w:val="-29"/>
          <w:w w:val="115"/>
          <w:sz w:val="50"/>
          <w:lang w:val="es-ES"/>
        </w:rPr>
        <w:t xml:space="preserve"> </w:t>
      </w:r>
      <w:r w:rsidRPr="00B5220E">
        <w:rPr>
          <w:w w:val="115"/>
          <w:sz w:val="50"/>
          <w:lang w:val="es-ES"/>
        </w:rPr>
        <w:t>actividades</w:t>
      </w:r>
      <w:r w:rsidRPr="00B5220E">
        <w:rPr>
          <w:spacing w:val="-30"/>
          <w:w w:val="115"/>
          <w:sz w:val="50"/>
          <w:lang w:val="es-ES"/>
        </w:rPr>
        <w:t xml:space="preserve"> </w:t>
      </w:r>
      <w:r w:rsidRPr="00B5220E">
        <w:rPr>
          <w:w w:val="115"/>
          <w:sz w:val="50"/>
          <w:lang w:val="es-ES"/>
        </w:rPr>
        <w:t>o</w:t>
      </w:r>
      <w:r w:rsidRPr="00B5220E">
        <w:rPr>
          <w:spacing w:val="-30"/>
          <w:w w:val="115"/>
          <w:sz w:val="50"/>
          <w:lang w:val="es-ES"/>
        </w:rPr>
        <w:t xml:space="preserve"> </w:t>
      </w:r>
      <w:r w:rsidRPr="00B5220E">
        <w:rPr>
          <w:w w:val="115"/>
          <w:sz w:val="50"/>
          <w:lang w:val="es-ES"/>
        </w:rPr>
        <w:t>asignaciones</w:t>
      </w:r>
      <w:r w:rsidRPr="00B5220E">
        <w:rPr>
          <w:spacing w:val="-31"/>
          <w:w w:val="115"/>
          <w:sz w:val="50"/>
          <w:lang w:val="es-ES"/>
        </w:rPr>
        <w:t xml:space="preserve"> </w:t>
      </w:r>
      <w:r w:rsidRPr="00B5220E">
        <w:rPr>
          <w:w w:val="115"/>
          <w:sz w:val="50"/>
          <w:lang w:val="es-ES"/>
        </w:rPr>
        <w:t>de</w:t>
      </w:r>
      <w:r w:rsidRPr="00B5220E">
        <w:rPr>
          <w:spacing w:val="-29"/>
          <w:w w:val="115"/>
          <w:sz w:val="50"/>
          <w:lang w:val="es-ES"/>
        </w:rPr>
        <w:t xml:space="preserve"> </w:t>
      </w:r>
      <w:r w:rsidRPr="00B5220E">
        <w:rPr>
          <w:w w:val="115"/>
          <w:sz w:val="50"/>
          <w:lang w:val="es-ES"/>
        </w:rPr>
        <w:t>alumnos, mediante</w:t>
      </w:r>
      <w:r w:rsidRPr="00B5220E">
        <w:rPr>
          <w:spacing w:val="-43"/>
          <w:w w:val="115"/>
          <w:sz w:val="50"/>
          <w:lang w:val="es-ES"/>
        </w:rPr>
        <w:t xml:space="preserve"> </w:t>
      </w:r>
      <w:r w:rsidRPr="00B5220E">
        <w:rPr>
          <w:w w:val="115"/>
          <w:sz w:val="50"/>
          <w:lang w:val="es-ES"/>
        </w:rPr>
        <w:t>la</w:t>
      </w:r>
      <w:r w:rsidRPr="00B5220E">
        <w:rPr>
          <w:spacing w:val="-43"/>
          <w:w w:val="115"/>
          <w:sz w:val="50"/>
          <w:lang w:val="es-ES"/>
        </w:rPr>
        <w:t xml:space="preserve"> </w:t>
      </w:r>
      <w:r w:rsidRPr="00B5220E">
        <w:rPr>
          <w:w w:val="115"/>
          <w:sz w:val="50"/>
          <w:lang w:val="es-ES"/>
        </w:rPr>
        <w:t>creación</w:t>
      </w:r>
      <w:r w:rsidRPr="00B5220E">
        <w:rPr>
          <w:spacing w:val="-43"/>
          <w:w w:val="115"/>
          <w:sz w:val="50"/>
          <w:lang w:val="es-ES"/>
        </w:rPr>
        <w:t xml:space="preserve"> </w:t>
      </w:r>
      <w:r w:rsidRPr="00B5220E">
        <w:rPr>
          <w:w w:val="115"/>
          <w:sz w:val="50"/>
          <w:lang w:val="es-ES"/>
        </w:rPr>
        <w:t>de</w:t>
      </w:r>
      <w:r w:rsidRPr="00B5220E">
        <w:rPr>
          <w:spacing w:val="-43"/>
          <w:w w:val="115"/>
          <w:sz w:val="50"/>
          <w:lang w:val="es-ES"/>
        </w:rPr>
        <w:t xml:space="preserve"> </w:t>
      </w:r>
      <w:r w:rsidRPr="00B5220E">
        <w:rPr>
          <w:w w:val="115"/>
          <w:sz w:val="50"/>
          <w:lang w:val="es-ES"/>
        </w:rPr>
        <w:t>grupos</w:t>
      </w:r>
      <w:r w:rsidRPr="00B5220E">
        <w:rPr>
          <w:spacing w:val="-43"/>
          <w:w w:val="115"/>
          <w:sz w:val="50"/>
          <w:lang w:val="es-ES"/>
        </w:rPr>
        <w:t xml:space="preserve"> </w:t>
      </w:r>
      <w:r w:rsidRPr="00B5220E">
        <w:rPr>
          <w:w w:val="115"/>
          <w:sz w:val="50"/>
          <w:lang w:val="es-ES"/>
        </w:rPr>
        <w:t>de</w:t>
      </w:r>
      <w:r w:rsidRPr="00B5220E">
        <w:rPr>
          <w:spacing w:val="-43"/>
          <w:w w:val="115"/>
          <w:sz w:val="50"/>
          <w:lang w:val="es-ES"/>
        </w:rPr>
        <w:t xml:space="preserve"> </w:t>
      </w:r>
      <w:r w:rsidRPr="00C76DD6">
        <w:rPr>
          <w:b/>
          <w:w w:val="115"/>
          <w:sz w:val="50"/>
          <w:lang w:val="es-ES"/>
        </w:rPr>
        <w:t>WhatsApp.</w:t>
      </w:r>
    </w:p>
    <w:p w:rsidR="00222068" w:rsidRPr="00B5220E" w:rsidRDefault="00222068">
      <w:pPr>
        <w:pStyle w:val="Textoindependiente"/>
        <w:rPr>
          <w:sz w:val="69"/>
          <w:lang w:val="es-ES"/>
        </w:rPr>
      </w:pPr>
    </w:p>
    <w:p w:rsidR="00222068" w:rsidRPr="00C76DD6" w:rsidRDefault="001D3859">
      <w:pPr>
        <w:pStyle w:val="Prrafodelista"/>
        <w:numPr>
          <w:ilvl w:val="0"/>
          <w:numId w:val="2"/>
        </w:numPr>
        <w:tabs>
          <w:tab w:val="left" w:pos="2063"/>
        </w:tabs>
        <w:spacing w:line="331" w:lineRule="auto"/>
        <w:ind w:right="3418" w:firstLine="0"/>
        <w:rPr>
          <w:sz w:val="50"/>
          <w:lang w:val="es-ES"/>
        </w:rPr>
      </w:pPr>
      <w:r w:rsidRPr="00B5220E">
        <w:rPr>
          <w:w w:val="115"/>
          <w:sz w:val="50"/>
          <w:lang w:val="es-ES"/>
        </w:rPr>
        <w:t>Promover</w:t>
      </w:r>
      <w:r w:rsidRPr="00B5220E">
        <w:rPr>
          <w:spacing w:val="-81"/>
          <w:w w:val="115"/>
          <w:sz w:val="50"/>
          <w:lang w:val="es-ES"/>
        </w:rPr>
        <w:t xml:space="preserve"> </w:t>
      </w:r>
      <w:r w:rsidRPr="00B5220E">
        <w:rPr>
          <w:w w:val="115"/>
          <w:sz w:val="50"/>
          <w:lang w:val="es-ES"/>
        </w:rPr>
        <w:t>que</w:t>
      </w:r>
      <w:r w:rsidRPr="00B5220E">
        <w:rPr>
          <w:spacing w:val="-80"/>
          <w:w w:val="115"/>
          <w:sz w:val="50"/>
          <w:lang w:val="es-ES"/>
        </w:rPr>
        <w:t xml:space="preserve"> </w:t>
      </w:r>
      <w:r w:rsidRPr="00B5220E">
        <w:rPr>
          <w:w w:val="115"/>
          <w:sz w:val="50"/>
          <w:lang w:val="es-ES"/>
        </w:rPr>
        <w:t>estudiantes,</w:t>
      </w:r>
      <w:r w:rsidRPr="00B5220E">
        <w:rPr>
          <w:spacing w:val="-80"/>
          <w:w w:val="115"/>
          <w:sz w:val="50"/>
          <w:lang w:val="es-ES"/>
        </w:rPr>
        <w:t xml:space="preserve"> </w:t>
      </w:r>
      <w:r w:rsidRPr="00B5220E">
        <w:rPr>
          <w:w w:val="115"/>
          <w:sz w:val="50"/>
          <w:lang w:val="es-ES"/>
        </w:rPr>
        <w:t>familias</w:t>
      </w:r>
      <w:r w:rsidRPr="00B5220E">
        <w:rPr>
          <w:spacing w:val="-81"/>
          <w:w w:val="115"/>
          <w:sz w:val="50"/>
          <w:lang w:val="es-ES"/>
        </w:rPr>
        <w:t xml:space="preserve"> </w:t>
      </w:r>
      <w:r w:rsidRPr="00B5220E">
        <w:rPr>
          <w:w w:val="115"/>
          <w:sz w:val="50"/>
          <w:lang w:val="es-ES"/>
        </w:rPr>
        <w:t>y</w:t>
      </w:r>
      <w:r w:rsidRPr="00B5220E">
        <w:rPr>
          <w:spacing w:val="-81"/>
          <w:w w:val="115"/>
          <w:sz w:val="50"/>
          <w:lang w:val="es-ES"/>
        </w:rPr>
        <w:t xml:space="preserve"> </w:t>
      </w:r>
      <w:r w:rsidRPr="00B5220E">
        <w:rPr>
          <w:w w:val="115"/>
          <w:sz w:val="50"/>
          <w:lang w:val="es-ES"/>
        </w:rPr>
        <w:t>docentes</w:t>
      </w:r>
      <w:r w:rsidRPr="00B5220E">
        <w:rPr>
          <w:spacing w:val="-81"/>
          <w:w w:val="115"/>
          <w:sz w:val="50"/>
          <w:lang w:val="es-ES"/>
        </w:rPr>
        <w:t xml:space="preserve"> </w:t>
      </w:r>
      <w:r w:rsidRPr="00B5220E">
        <w:rPr>
          <w:w w:val="115"/>
          <w:sz w:val="50"/>
          <w:lang w:val="es-ES"/>
        </w:rPr>
        <w:t>obtengan</w:t>
      </w:r>
      <w:r w:rsidRPr="00B5220E">
        <w:rPr>
          <w:spacing w:val="-81"/>
          <w:w w:val="115"/>
          <w:sz w:val="50"/>
          <w:lang w:val="es-ES"/>
        </w:rPr>
        <w:t xml:space="preserve"> </w:t>
      </w:r>
      <w:r w:rsidRPr="00B5220E">
        <w:rPr>
          <w:w w:val="115"/>
          <w:sz w:val="50"/>
          <w:lang w:val="es-ES"/>
        </w:rPr>
        <w:t>gratuitamente una</w:t>
      </w:r>
      <w:r w:rsidRPr="00B5220E">
        <w:rPr>
          <w:spacing w:val="-84"/>
          <w:w w:val="115"/>
          <w:sz w:val="50"/>
          <w:lang w:val="es-ES"/>
        </w:rPr>
        <w:t xml:space="preserve"> </w:t>
      </w:r>
      <w:r w:rsidRPr="00B5220E">
        <w:rPr>
          <w:w w:val="115"/>
          <w:sz w:val="50"/>
          <w:lang w:val="es-ES"/>
        </w:rPr>
        <w:t>cuenta</w:t>
      </w:r>
      <w:r w:rsidRPr="00B5220E">
        <w:rPr>
          <w:spacing w:val="-84"/>
          <w:w w:val="115"/>
          <w:sz w:val="50"/>
          <w:lang w:val="es-ES"/>
        </w:rPr>
        <w:t xml:space="preserve"> </w:t>
      </w:r>
      <w:r w:rsidRPr="00B5220E">
        <w:rPr>
          <w:w w:val="115"/>
          <w:sz w:val="50"/>
          <w:lang w:val="es-ES"/>
        </w:rPr>
        <w:t>de</w:t>
      </w:r>
      <w:r w:rsidRPr="00B5220E">
        <w:rPr>
          <w:spacing w:val="-84"/>
          <w:w w:val="115"/>
          <w:sz w:val="50"/>
          <w:lang w:val="es-ES"/>
        </w:rPr>
        <w:t xml:space="preserve"> </w:t>
      </w:r>
      <w:r w:rsidRPr="00B5220E">
        <w:rPr>
          <w:w w:val="115"/>
          <w:sz w:val="50"/>
          <w:lang w:val="es-ES"/>
        </w:rPr>
        <w:t>correo</w:t>
      </w:r>
      <w:r w:rsidRPr="00B5220E">
        <w:rPr>
          <w:spacing w:val="-83"/>
          <w:w w:val="115"/>
          <w:sz w:val="50"/>
          <w:lang w:val="es-ES"/>
        </w:rPr>
        <w:t xml:space="preserve"> </w:t>
      </w:r>
      <w:r w:rsidRPr="00B5220E">
        <w:rPr>
          <w:w w:val="115"/>
          <w:sz w:val="50"/>
          <w:lang w:val="es-ES"/>
        </w:rPr>
        <w:t>electrónico</w:t>
      </w:r>
      <w:r w:rsidR="00C76DD6">
        <w:rPr>
          <w:spacing w:val="-84"/>
          <w:w w:val="115"/>
          <w:sz w:val="50"/>
          <w:lang w:val="es-ES"/>
        </w:rPr>
        <w:t xml:space="preserve"> </w:t>
      </w:r>
      <w:r w:rsidR="00C76DD6">
        <w:rPr>
          <w:w w:val="115"/>
          <w:sz w:val="50"/>
          <w:lang w:val="es-ES"/>
        </w:rPr>
        <w:t xml:space="preserve">de </w:t>
      </w:r>
      <w:r w:rsidR="00C76DD6" w:rsidRPr="00C76DD6">
        <w:rPr>
          <w:b/>
          <w:w w:val="115"/>
          <w:sz w:val="50"/>
          <w:lang w:val="es-ES"/>
        </w:rPr>
        <w:t>Gmail</w:t>
      </w:r>
      <w:r w:rsidR="00C76DD6">
        <w:rPr>
          <w:spacing w:val="-84"/>
          <w:w w:val="115"/>
          <w:sz w:val="50"/>
          <w:lang w:val="es-ES"/>
        </w:rPr>
        <w:t xml:space="preserve"> </w:t>
      </w:r>
      <w:r w:rsidRPr="00B5220E">
        <w:rPr>
          <w:w w:val="115"/>
          <w:sz w:val="50"/>
          <w:lang w:val="es-ES"/>
        </w:rPr>
        <w:t>ofrece una serie de alternativas y soluciones adicionales que puede utilizar con fines</w:t>
      </w:r>
      <w:r w:rsidRPr="00B5220E">
        <w:rPr>
          <w:spacing w:val="-75"/>
          <w:w w:val="115"/>
          <w:sz w:val="50"/>
          <w:lang w:val="es-ES"/>
        </w:rPr>
        <w:t xml:space="preserve"> </w:t>
      </w:r>
      <w:r w:rsidRPr="00B5220E">
        <w:rPr>
          <w:w w:val="115"/>
          <w:sz w:val="50"/>
          <w:lang w:val="es-ES"/>
        </w:rPr>
        <w:t>de</w:t>
      </w:r>
      <w:r w:rsidRPr="00B5220E">
        <w:rPr>
          <w:spacing w:val="-75"/>
          <w:w w:val="115"/>
          <w:sz w:val="50"/>
          <w:lang w:val="es-ES"/>
        </w:rPr>
        <w:t xml:space="preserve"> </w:t>
      </w:r>
      <w:r w:rsidRPr="00B5220E">
        <w:rPr>
          <w:w w:val="115"/>
          <w:sz w:val="50"/>
          <w:lang w:val="es-ES"/>
        </w:rPr>
        <w:t>apoyar</w:t>
      </w:r>
      <w:r w:rsidRPr="00B5220E">
        <w:rPr>
          <w:spacing w:val="-74"/>
          <w:w w:val="115"/>
          <w:sz w:val="50"/>
          <w:lang w:val="es-ES"/>
        </w:rPr>
        <w:t xml:space="preserve"> </w:t>
      </w:r>
      <w:r w:rsidRPr="00B5220E">
        <w:rPr>
          <w:w w:val="115"/>
          <w:sz w:val="50"/>
          <w:lang w:val="es-ES"/>
        </w:rPr>
        <w:t>el</w:t>
      </w:r>
      <w:r w:rsidRPr="00B5220E">
        <w:rPr>
          <w:spacing w:val="-74"/>
          <w:w w:val="115"/>
          <w:sz w:val="50"/>
          <w:lang w:val="es-ES"/>
        </w:rPr>
        <w:t xml:space="preserve"> </w:t>
      </w:r>
      <w:r w:rsidRPr="00B5220E">
        <w:rPr>
          <w:w w:val="115"/>
          <w:sz w:val="50"/>
          <w:lang w:val="es-ES"/>
        </w:rPr>
        <w:t>proceso</w:t>
      </w:r>
      <w:r w:rsidRPr="00B5220E">
        <w:rPr>
          <w:spacing w:val="-75"/>
          <w:w w:val="115"/>
          <w:sz w:val="50"/>
          <w:lang w:val="es-ES"/>
        </w:rPr>
        <w:t xml:space="preserve"> </w:t>
      </w:r>
      <w:r w:rsidRPr="00B5220E">
        <w:rPr>
          <w:w w:val="115"/>
          <w:sz w:val="50"/>
          <w:lang w:val="es-ES"/>
        </w:rPr>
        <w:t>de</w:t>
      </w:r>
      <w:r w:rsidRPr="00B5220E">
        <w:rPr>
          <w:spacing w:val="-74"/>
          <w:w w:val="115"/>
          <w:sz w:val="50"/>
          <w:lang w:val="es-ES"/>
        </w:rPr>
        <w:t xml:space="preserve"> </w:t>
      </w:r>
      <w:r w:rsidRPr="00B5220E">
        <w:rPr>
          <w:w w:val="115"/>
          <w:sz w:val="50"/>
          <w:lang w:val="es-ES"/>
        </w:rPr>
        <w:t>enseñanza</w:t>
      </w:r>
      <w:r w:rsidRPr="00B5220E">
        <w:rPr>
          <w:spacing w:val="-75"/>
          <w:w w:val="115"/>
          <w:sz w:val="50"/>
          <w:lang w:val="es-ES"/>
        </w:rPr>
        <w:t xml:space="preserve"> </w:t>
      </w:r>
      <w:r w:rsidRPr="00B5220E">
        <w:rPr>
          <w:w w:val="115"/>
          <w:sz w:val="50"/>
          <w:lang w:val="es-ES"/>
        </w:rPr>
        <w:t>aprendizaje</w:t>
      </w:r>
      <w:r w:rsidRPr="00B5220E">
        <w:rPr>
          <w:spacing w:val="-75"/>
          <w:w w:val="115"/>
          <w:sz w:val="50"/>
          <w:lang w:val="es-ES"/>
        </w:rPr>
        <w:t xml:space="preserve"> </w:t>
      </w:r>
      <w:r w:rsidRPr="00B5220E">
        <w:rPr>
          <w:w w:val="115"/>
          <w:sz w:val="50"/>
          <w:lang w:val="es-ES"/>
        </w:rPr>
        <w:t>de</w:t>
      </w:r>
      <w:r w:rsidRPr="00B5220E">
        <w:rPr>
          <w:spacing w:val="-74"/>
          <w:w w:val="115"/>
          <w:sz w:val="50"/>
          <w:lang w:val="es-ES"/>
        </w:rPr>
        <w:t xml:space="preserve"> </w:t>
      </w:r>
      <w:r w:rsidRPr="00B5220E">
        <w:rPr>
          <w:spacing w:val="-3"/>
          <w:w w:val="115"/>
          <w:sz w:val="50"/>
          <w:lang w:val="es-ES"/>
        </w:rPr>
        <w:t>manera</w:t>
      </w:r>
      <w:r w:rsidRPr="00B5220E">
        <w:rPr>
          <w:spacing w:val="-74"/>
          <w:w w:val="115"/>
          <w:sz w:val="50"/>
          <w:lang w:val="es-ES"/>
        </w:rPr>
        <w:t xml:space="preserve"> </w:t>
      </w:r>
      <w:r w:rsidRPr="00B5220E">
        <w:rPr>
          <w:w w:val="115"/>
          <w:sz w:val="50"/>
          <w:lang w:val="es-ES"/>
        </w:rPr>
        <w:t>no</w:t>
      </w:r>
      <w:r w:rsidRPr="00B5220E">
        <w:rPr>
          <w:spacing w:val="-74"/>
          <w:w w:val="115"/>
          <w:sz w:val="50"/>
          <w:lang w:val="es-ES"/>
        </w:rPr>
        <w:t xml:space="preserve"> </w:t>
      </w:r>
      <w:r w:rsidR="00C76DD6">
        <w:rPr>
          <w:w w:val="115"/>
          <w:sz w:val="50"/>
          <w:lang w:val="es-ES"/>
        </w:rPr>
        <w:t>presencial.</w:t>
      </w:r>
    </w:p>
    <w:p w:rsidR="00C76DD6" w:rsidRPr="00C76DD6" w:rsidRDefault="00C76DD6" w:rsidP="00C76DD6">
      <w:pPr>
        <w:pStyle w:val="Prrafodelista"/>
        <w:rPr>
          <w:sz w:val="50"/>
          <w:lang w:val="es-ES"/>
        </w:rPr>
      </w:pPr>
    </w:p>
    <w:p w:rsidR="00C76DD6" w:rsidRPr="00B5220E" w:rsidRDefault="00C76DD6" w:rsidP="00C76DD6">
      <w:pPr>
        <w:pStyle w:val="Prrafodelista"/>
        <w:tabs>
          <w:tab w:val="left" w:pos="2063"/>
        </w:tabs>
        <w:spacing w:line="331" w:lineRule="auto"/>
        <w:ind w:left="1525" w:right="3418"/>
        <w:rPr>
          <w:sz w:val="50"/>
          <w:lang w:val="es-ES"/>
        </w:rPr>
      </w:pPr>
    </w:p>
    <w:p w:rsidR="00222068" w:rsidRPr="00B5220E" w:rsidRDefault="00222068">
      <w:pPr>
        <w:pStyle w:val="Textoindependiente"/>
        <w:spacing w:before="10"/>
        <w:rPr>
          <w:sz w:val="68"/>
          <w:lang w:val="es-ES"/>
        </w:rPr>
      </w:pPr>
    </w:p>
    <w:p w:rsidR="00222068" w:rsidRPr="00B5220E" w:rsidRDefault="001D3859">
      <w:pPr>
        <w:pStyle w:val="Prrafodelista"/>
        <w:numPr>
          <w:ilvl w:val="0"/>
          <w:numId w:val="2"/>
        </w:numPr>
        <w:tabs>
          <w:tab w:val="left" w:pos="2063"/>
        </w:tabs>
        <w:spacing w:line="331" w:lineRule="auto"/>
        <w:ind w:right="3570" w:firstLine="0"/>
        <w:rPr>
          <w:sz w:val="50"/>
          <w:lang w:val="es-ES"/>
        </w:rPr>
      </w:pPr>
      <w:r w:rsidRPr="00B5220E">
        <w:rPr>
          <w:w w:val="110"/>
          <w:sz w:val="50"/>
          <w:lang w:val="es-ES"/>
        </w:rPr>
        <w:t xml:space="preserve">Compartir documentos, literaturas, cuentos, novelas entre otros en </w:t>
      </w:r>
      <w:r w:rsidRPr="00C76DD6">
        <w:rPr>
          <w:b/>
          <w:w w:val="110"/>
          <w:sz w:val="50"/>
          <w:lang w:val="es-ES"/>
        </w:rPr>
        <w:t>Google</w:t>
      </w:r>
      <w:r w:rsidRPr="00C76DD6">
        <w:rPr>
          <w:b/>
          <w:spacing w:val="-41"/>
          <w:w w:val="110"/>
          <w:sz w:val="50"/>
          <w:lang w:val="es-ES"/>
        </w:rPr>
        <w:t xml:space="preserve"> </w:t>
      </w:r>
      <w:r w:rsidRPr="00C76DD6">
        <w:rPr>
          <w:b/>
          <w:w w:val="110"/>
          <w:sz w:val="50"/>
          <w:lang w:val="es-ES"/>
        </w:rPr>
        <w:t>Drive</w:t>
      </w:r>
      <w:r w:rsidRPr="00B5220E">
        <w:rPr>
          <w:w w:val="110"/>
          <w:sz w:val="50"/>
          <w:lang w:val="es-ES"/>
        </w:rPr>
        <w:t>,</w:t>
      </w:r>
      <w:r w:rsidRPr="00B5220E">
        <w:rPr>
          <w:spacing w:val="-41"/>
          <w:w w:val="110"/>
          <w:sz w:val="50"/>
          <w:lang w:val="es-ES"/>
        </w:rPr>
        <w:t xml:space="preserve"> </w:t>
      </w:r>
      <w:r w:rsidRPr="00B5220E">
        <w:rPr>
          <w:spacing w:val="-3"/>
          <w:w w:val="110"/>
          <w:sz w:val="50"/>
          <w:lang w:val="es-ES"/>
        </w:rPr>
        <w:t>para</w:t>
      </w:r>
      <w:r w:rsidRPr="00B5220E">
        <w:rPr>
          <w:spacing w:val="-41"/>
          <w:w w:val="110"/>
          <w:sz w:val="50"/>
          <w:lang w:val="es-ES"/>
        </w:rPr>
        <w:t xml:space="preserve"> </w:t>
      </w:r>
      <w:r w:rsidRPr="00B5220E">
        <w:rPr>
          <w:spacing w:val="-6"/>
          <w:w w:val="110"/>
          <w:sz w:val="50"/>
          <w:lang w:val="es-ES"/>
        </w:rPr>
        <w:t>crear,</w:t>
      </w:r>
      <w:r w:rsidRPr="00B5220E">
        <w:rPr>
          <w:spacing w:val="-42"/>
          <w:w w:val="110"/>
          <w:sz w:val="50"/>
          <w:lang w:val="es-ES"/>
        </w:rPr>
        <w:t xml:space="preserve"> </w:t>
      </w:r>
      <w:r w:rsidRPr="00B5220E">
        <w:rPr>
          <w:w w:val="110"/>
          <w:sz w:val="50"/>
          <w:lang w:val="es-ES"/>
        </w:rPr>
        <w:t>análisis</w:t>
      </w:r>
      <w:r w:rsidRPr="00B5220E">
        <w:rPr>
          <w:spacing w:val="-41"/>
          <w:w w:val="110"/>
          <w:sz w:val="50"/>
          <w:lang w:val="es-ES"/>
        </w:rPr>
        <w:t xml:space="preserve"> </w:t>
      </w:r>
      <w:r w:rsidRPr="00B5220E">
        <w:rPr>
          <w:w w:val="110"/>
          <w:sz w:val="50"/>
          <w:lang w:val="es-ES"/>
        </w:rPr>
        <w:t>de</w:t>
      </w:r>
      <w:r w:rsidRPr="00B5220E">
        <w:rPr>
          <w:spacing w:val="-40"/>
          <w:w w:val="110"/>
          <w:sz w:val="50"/>
          <w:lang w:val="es-ES"/>
        </w:rPr>
        <w:t xml:space="preserve"> </w:t>
      </w:r>
      <w:r w:rsidRPr="00B5220E">
        <w:rPr>
          <w:w w:val="110"/>
          <w:sz w:val="50"/>
          <w:lang w:val="es-ES"/>
        </w:rPr>
        <w:t>lectura,</w:t>
      </w:r>
      <w:r w:rsidRPr="00B5220E">
        <w:rPr>
          <w:spacing w:val="-41"/>
          <w:w w:val="110"/>
          <w:sz w:val="50"/>
          <w:lang w:val="es-ES"/>
        </w:rPr>
        <w:t xml:space="preserve"> </w:t>
      </w:r>
      <w:r w:rsidRPr="00B5220E">
        <w:rPr>
          <w:w w:val="110"/>
          <w:sz w:val="50"/>
          <w:lang w:val="es-ES"/>
        </w:rPr>
        <w:t>portafolios,</w:t>
      </w:r>
      <w:r w:rsidRPr="00B5220E">
        <w:rPr>
          <w:spacing w:val="-41"/>
          <w:w w:val="110"/>
          <w:sz w:val="50"/>
          <w:lang w:val="es-ES"/>
        </w:rPr>
        <w:t xml:space="preserve"> </w:t>
      </w:r>
      <w:r w:rsidRPr="00B5220E">
        <w:rPr>
          <w:w w:val="110"/>
          <w:sz w:val="50"/>
          <w:lang w:val="es-ES"/>
        </w:rPr>
        <w:t>diarios</w:t>
      </w:r>
      <w:r w:rsidRPr="00B5220E">
        <w:rPr>
          <w:spacing w:val="-41"/>
          <w:w w:val="110"/>
          <w:sz w:val="50"/>
          <w:lang w:val="es-ES"/>
        </w:rPr>
        <w:t xml:space="preserve"> </w:t>
      </w:r>
      <w:r w:rsidRPr="00B5220E">
        <w:rPr>
          <w:w w:val="110"/>
          <w:sz w:val="50"/>
          <w:lang w:val="es-ES"/>
        </w:rPr>
        <w:t>reflexivos</w:t>
      </w:r>
      <w:r w:rsidRPr="00B5220E">
        <w:rPr>
          <w:spacing w:val="-42"/>
          <w:w w:val="110"/>
          <w:sz w:val="50"/>
          <w:lang w:val="es-ES"/>
        </w:rPr>
        <w:t xml:space="preserve"> </w:t>
      </w:r>
      <w:r w:rsidRPr="00B5220E">
        <w:rPr>
          <w:w w:val="110"/>
          <w:sz w:val="50"/>
          <w:lang w:val="es-ES"/>
        </w:rPr>
        <w:t xml:space="preserve">y redacciones de cartas </w:t>
      </w:r>
      <w:r w:rsidRPr="00B5220E">
        <w:rPr>
          <w:spacing w:val="-3"/>
          <w:w w:val="110"/>
          <w:sz w:val="50"/>
          <w:lang w:val="es-ES"/>
        </w:rPr>
        <w:t xml:space="preserve">para </w:t>
      </w:r>
      <w:r w:rsidRPr="00B5220E">
        <w:rPr>
          <w:w w:val="110"/>
          <w:sz w:val="50"/>
          <w:lang w:val="es-ES"/>
        </w:rPr>
        <w:t>que los estudiantes lo puedan realizar en línea en su</w:t>
      </w:r>
      <w:r w:rsidRPr="00B5220E">
        <w:rPr>
          <w:spacing w:val="-56"/>
          <w:w w:val="110"/>
          <w:sz w:val="50"/>
          <w:lang w:val="es-ES"/>
        </w:rPr>
        <w:t xml:space="preserve"> </w:t>
      </w:r>
      <w:r w:rsidRPr="00B5220E">
        <w:rPr>
          <w:w w:val="110"/>
          <w:sz w:val="50"/>
          <w:lang w:val="es-ES"/>
        </w:rPr>
        <w:t>casa.</w:t>
      </w:r>
    </w:p>
    <w:p w:rsidR="00222068" w:rsidRPr="00B5220E" w:rsidRDefault="00222068">
      <w:pPr>
        <w:pStyle w:val="Textoindependiente"/>
        <w:spacing w:before="11"/>
        <w:rPr>
          <w:sz w:val="68"/>
          <w:lang w:val="es-ES"/>
        </w:rPr>
      </w:pPr>
    </w:p>
    <w:p w:rsidR="00222068" w:rsidRPr="00B5220E" w:rsidRDefault="001D3859">
      <w:pPr>
        <w:pStyle w:val="Prrafodelista"/>
        <w:numPr>
          <w:ilvl w:val="0"/>
          <w:numId w:val="2"/>
        </w:numPr>
        <w:tabs>
          <w:tab w:val="left" w:pos="2063"/>
        </w:tabs>
        <w:spacing w:line="331" w:lineRule="auto"/>
        <w:ind w:right="3618" w:firstLine="0"/>
        <w:jc w:val="both"/>
        <w:rPr>
          <w:sz w:val="50"/>
          <w:lang w:val="es-ES"/>
        </w:rPr>
      </w:pPr>
      <w:r w:rsidRPr="00B5220E">
        <w:rPr>
          <w:w w:val="115"/>
          <w:sz w:val="50"/>
          <w:lang w:val="es-ES"/>
        </w:rPr>
        <w:t>Con</w:t>
      </w:r>
      <w:r w:rsidRPr="00B5220E">
        <w:rPr>
          <w:spacing w:val="-35"/>
          <w:w w:val="115"/>
          <w:sz w:val="50"/>
          <w:lang w:val="es-ES"/>
        </w:rPr>
        <w:t xml:space="preserve"> </w:t>
      </w:r>
      <w:r w:rsidRPr="00B5220E">
        <w:rPr>
          <w:w w:val="115"/>
          <w:sz w:val="50"/>
          <w:lang w:val="es-ES"/>
        </w:rPr>
        <w:t>las</w:t>
      </w:r>
      <w:r w:rsidRPr="00B5220E">
        <w:rPr>
          <w:spacing w:val="-36"/>
          <w:w w:val="115"/>
          <w:sz w:val="50"/>
          <w:lang w:val="es-ES"/>
        </w:rPr>
        <w:t xml:space="preserve"> </w:t>
      </w:r>
      <w:r w:rsidRPr="00B5220E">
        <w:rPr>
          <w:w w:val="115"/>
          <w:sz w:val="50"/>
          <w:lang w:val="es-ES"/>
        </w:rPr>
        <w:t>asignaciones</w:t>
      </w:r>
      <w:r w:rsidRPr="00B5220E">
        <w:rPr>
          <w:spacing w:val="-36"/>
          <w:w w:val="115"/>
          <w:sz w:val="50"/>
          <w:lang w:val="es-ES"/>
        </w:rPr>
        <w:t xml:space="preserve"> </w:t>
      </w:r>
      <w:r w:rsidRPr="00B5220E">
        <w:rPr>
          <w:w w:val="115"/>
          <w:sz w:val="50"/>
          <w:lang w:val="es-ES"/>
        </w:rPr>
        <w:t>semanales</w:t>
      </w:r>
      <w:r w:rsidRPr="00B5220E">
        <w:rPr>
          <w:spacing w:val="-36"/>
          <w:w w:val="115"/>
          <w:sz w:val="50"/>
          <w:lang w:val="es-ES"/>
        </w:rPr>
        <w:t xml:space="preserve"> </w:t>
      </w:r>
      <w:r w:rsidRPr="00B5220E">
        <w:rPr>
          <w:w w:val="115"/>
          <w:sz w:val="50"/>
          <w:lang w:val="es-ES"/>
        </w:rPr>
        <w:t>de</w:t>
      </w:r>
      <w:r w:rsidRPr="00B5220E">
        <w:rPr>
          <w:spacing w:val="-35"/>
          <w:w w:val="115"/>
          <w:sz w:val="50"/>
          <w:lang w:val="es-ES"/>
        </w:rPr>
        <w:t xml:space="preserve"> </w:t>
      </w:r>
      <w:r w:rsidRPr="00B5220E">
        <w:rPr>
          <w:w w:val="115"/>
          <w:sz w:val="50"/>
          <w:lang w:val="es-ES"/>
        </w:rPr>
        <w:t>acuerdo</w:t>
      </w:r>
      <w:r w:rsidRPr="00B5220E">
        <w:rPr>
          <w:spacing w:val="-35"/>
          <w:w w:val="115"/>
          <w:sz w:val="50"/>
          <w:lang w:val="es-ES"/>
        </w:rPr>
        <w:t xml:space="preserve"> </w:t>
      </w:r>
      <w:r w:rsidRPr="00B5220E">
        <w:rPr>
          <w:w w:val="115"/>
          <w:sz w:val="50"/>
          <w:lang w:val="es-ES"/>
        </w:rPr>
        <w:t>a</w:t>
      </w:r>
      <w:r w:rsidRPr="00B5220E">
        <w:rPr>
          <w:spacing w:val="-36"/>
          <w:w w:val="115"/>
          <w:sz w:val="50"/>
          <w:lang w:val="es-ES"/>
        </w:rPr>
        <w:t xml:space="preserve"> </w:t>
      </w:r>
      <w:r w:rsidRPr="00B5220E">
        <w:rPr>
          <w:w w:val="115"/>
          <w:sz w:val="50"/>
          <w:lang w:val="es-ES"/>
        </w:rPr>
        <w:t>los</w:t>
      </w:r>
      <w:r w:rsidRPr="00B5220E">
        <w:rPr>
          <w:spacing w:val="-35"/>
          <w:w w:val="115"/>
          <w:sz w:val="50"/>
          <w:lang w:val="es-ES"/>
        </w:rPr>
        <w:t xml:space="preserve"> </w:t>
      </w:r>
      <w:r w:rsidRPr="00B5220E">
        <w:rPr>
          <w:w w:val="115"/>
          <w:sz w:val="50"/>
          <w:lang w:val="es-ES"/>
        </w:rPr>
        <w:t>grados</w:t>
      </w:r>
      <w:r w:rsidRPr="00B5220E">
        <w:rPr>
          <w:spacing w:val="-36"/>
          <w:w w:val="115"/>
          <w:sz w:val="50"/>
          <w:lang w:val="es-ES"/>
        </w:rPr>
        <w:t xml:space="preserve"> </w:t>
      </w:r>
      <w:r w:rsidRPr="00B5220E">
        <w:rPr>
          <w:w w:val="115"/>
          <w:sz w:val="50"/>
          <w:lang w:val="es-ES"/>
        </w:rPr>
        <w:t>y</w:t>
      </w:r>
      <w:r w:rsidRPr="00B5220E">
        <w:rPr>
          <w:spacing w:val="-36"/>
          <w:w w:val="115"/>
          <w:sz w:val="50"/>
          <w:lang w:val="es-ES"/>
        </w:rPr>
        <w:t xml:space="preserve"> </w:t>
      </w:r>
      <w:r w:rsidRPr="00B5220E">
        <w:rPr>
          <w:w w:val="115"/>
          <w:sz w:val="50"/>
          <w:lang w:val="es-ES"/>
        </w:rPr>
        <w:t>asignaturas, realizar</w:t>
      </w:r>
      <w:r w:rsidRPr="00B5220E">
        <w:rPr>
          <w:spacing w:val="-84"/>
          <w:w w:val="115"/>
          <w:sz w:val="50"/>
          <w:lang w:val="es-ES"/>
        </w:rPr>
        <w:t xml:space="preserve"> </w:t>
      </w:r>
      <w:r w:rsidRPr="00B5220E">
        <w:rPr>
          <w:w w:val="115"/>
          <w:sz w:val="50"/>
          <w:lang w:val="es-ES"/>
        </w:rPr>
        <w:t>conferencias</w:t>
      </w:r>
      <w:r w:rsidRPr="00B5220E">
        <w:rPr>
          <w:spacing w:val="-85"/>
          <w:w w:val="115"/>
          <w:sz w:val="50"/>
          <w:lang w:val="es-ES"/>
        </w:rPr>
        <w:t xml:space="preserve"> </w:t>
      </w:r>
      <w:r w:rsidRPr="00B5220E">
        <w:rPr>
          <w:w w:val="115"/>
          <w:sz w:val="50"/>
          <w:lang w:val="es-ES"/>
        </w:rPr>
        <w:t>en</w:t>
      </w:r>
      <w:r w:rsidRPr="00B5220E">
        <w:rPr>
          <w:spacing w:val="-84"/>
          <w:w w:val="115"/>
          <w:sz w:val="50"/>
          <w:lang w:val="es-ES"/>
        </w:rPr>
        <w:t xml:space="preserve"> </w:t>
      </w:r>
      <w:r w:rsidRPr="00B5220E">
        <w:rPr>
          <w:w w:val="115"/>
          <w:sz w:val="50"/>
          <w:lang w:val="es-ES"/>
        </w:rPr>
        <w:t>grupos</w:t>
      </w:r>
      <w:r w:rsidRPr="00B5220E">
        <w:rPr>
          <w:spacing w:val="-84"/>
          <w:w w:val="115"/>
          <w:sz w:val="50"/>
          <w:lang w:val="es-ES"/>
        </w:rPr>
        <w:t xml:space="preserve"> </w:t>
      </w:r>
      <w:r w:rsidRPr="00B5220E">
        <w:rPr>
          <w:w w:val="115"/>
          <w:sz w:val="50"/>
          <w:lang w:val="es-ES"/>
        </w:rPr>
        <w:t>utilizando</w:t>
      </w:r>
      <w:r w:rsidRPr="00B5220E">
        <w:rPr>
          <w:spacing w:val="-85"/>
          <w:w w:val="115"/>
          <w:sz w:val="50"/>
          <w:lang w:val="es-ES"/>
        </w:rPr>
        <w:t xml:space="preserve"> </w:t>
      </w:r>
      <w:r w:rsidRPr="00B5220E">
        <w:rPr>
          <w:w w:val="115"/>
          <w:sz w:val="50"/>
          <w:lang w:val="es-ES"/>
        </w:rPr>
        <w:t>la</w:t>
      </w:r>
      <w:r w:rsidRPr="00B5220E">
        <w:rPr>
          <w:spacing w:val="-83"/>
          <w:w w:val="115"/>
          <w:sz w:val="50"/>
          <w:lang w:val="es-ES"/>
        </w:rPr>
        <w:t xml:space="preserve"> </w:t>
      </w:r>
      <w:r w:rsidRPr="00B5220E">
        <w:rPr>
          <w:w w:val="115"/>
          <w:sz w:val="50"/>
          <w:lang w:val="es-ES"/>
        </w:rPr>
        <w:t>aplicación</w:t>
      </w:r>
      <w:r w:rsidRPr="00B5220E">
        <w:rPr>
          <w:spacing w:val="-84"/>
          <w:w w:val="115"/>
          <w:sz w:val="50"/>
          <w:lang w:val="es-ES"/>
        </w:rPr>
        <w:t xml:space="preserve"> </w:t>
      </w:r>
      <w:r w:rsidRPr="00C76DD6">
        <w:rPr>
          <w:b/>
          <w:w w:val="115"/>
          <w:sz w:val="50"/>
          <w:lang w:val="es-ES"/>
        </w:rPr>
        <w:t>Zoom</w:t>
      </w:r>
      <w:r w:rsidRPr="00B5220E">
        <w:rPr>
          <w:w w:val="115"/>
          <w:sz w:val="50"/>
          <w:lang w:val="es-ES"/>
        </w:rPr>
        <w:t>,</w:t>
      </w:r>
      <w:r w:rsidRPr="00B5220E">
        <w:rPr>
          <w:spacing w:val="-84"/>
          <w:w w:val="115"/>
          <w:sz w:val="50"/>
          <w:lang w:val="es-ES"/>
        </w:rPr>
        <w:t xml:space="preserve"> </w:t>
      </w:r>
      <w:r w:rsidRPr="00B5220E">
        <w:rPr>
          <w:spacing w:val="-3"/>
          <w:w w:val="115"/>
          <w:sz w:val="50"/>
          <w:lang w:val="es-ES"/>
        </w:rPr>
        <w:t>para</w:t>
      </w:r>
      <w:r w:rsidRPr="00B5220E">
        <w:rPr>
          <w:spacing w:val="-85"/>
          <w:w w:val="115"/>
          <w:sz w:val="50"/>
          <w:lang w:val="es-ES"/>
        </w:rPr>
        <w:t xml:space="preserve"> </w:t>
      </w:r>
      <w:r w:rsidRPr="00B5220E">
        <w:rPr>
          <w:w w:val="115"/>
          <w:sz w:val="50"/>
          <w:lang w:val="es-ES"/>
        </w:rPr>
        <w:t>dar</w:t>
      </w:r>
      <w:r w:rsidRPr="00B5220E">
        <w:rPr>
          <w:spacing w:val="-83"/>
          <w:w w:val="115"/>
          <w:sz w:val="50"/>
          <w:lang w:val="es-ES"/>
        </w:rPr>
        <w:t xml:space="preserve"> </w:t>
      </w:r>
      <w:r w:rsidR="00B41C94">
        <w:rPr>
          <w:w w:val="115"/>
          <w:sz w:val="50"/>
          <w:lang w:val="es-ES"/>
        </w:rPr>
        <w:t>se</w:t>
      </w:r>
      <w:r w:rsidRPr="00B5220E">
        <w:rPr>
          <w:w w:val="115"/>
          <w:sz w:val="50"/>
          <w:lang w:val="es-ES"/>
        </w:rPr>
        <w:t>guimiento</w:t>
      </w:r>
      <w:r w:rsidRPr="00B5220E">
        <w:rPr>
          <w:spacing w:val="-35"/>
          <w:w w:val="115"/>
          <w:sz w:val="50"/>
          <w:lang w:val="es-ES"/>
        </w:rPr>
        <w:t xml:space="preserve"> </w:t>
      </w:r>
      <w:r w:rsidRPr="00B5220E">
        <w:rPr>
          <w:w w:val="115"/>
          <w:sz w:val="50"/>
          <w:lang w:val="es-ES"/>
        </w:rPr>
        <w:t>a</w:t>
      </w:r>
      <w:r w:rsidRPr="00B5220E">
        <w:rPr>
          <w:spacing w:val="-35"/>
          <w:w w:val="115"/>
          <w:sz w:val="50"/>
          <w:lang w:val="es-ES"/>
        </w:rPr>
        <w:t xml:space="preserve"> </w:t>
      </w:r>
      <w:r w:rsidRPr="00B5220E">
        <w:rPr>
          <w:w w:val="115"/>
          <w:sz w:val="50"/>
          <w:lang w:val="es-ES"/>
        </w:rPr>
        <w:t>los</w:t>
      </w:r>
      <w:r w:rsidRPr="00B5220E">
        <w:rPr>
          <w:spacing w:val="-33"/>
          <w:w w:val="115"/>
          <w:sz w:val="50"/>
          <w:lang w:val="es-ES"/>
        </w:rPr>
        <w:t xml:space="preserve"> </w:t>
      </w:r>
      <w:r w:rsidRPr="00B5220E">
        <w:rPr>
          <w:w w:val="115"/>
          <w:sz w:val="50"/>
          <w:lang w:val="es-ES"/>
        </w:rPr>
        <w:t>alumnos</w:t>
      </w:r>
      <w:r w:rsidRPr="00B5220E">
        <w:rPr>
          <w:spacing w:val="-35"/>
          <w:w w:val="115"/>
          <w:sz w:val="50"/>
          <w:lang w:val="es-ES"/>
        </w:rPr>
        <w:t xml:space="preserve"> </w:t>
      </w:r>
      <w:r w:rsidRPr="00B5220E">
        <w:rPr>
          <w:w w:val="115"/>
          <w:sz w:val="50"/>
          <w:lang w:val="es-ES"/>
        </w:rPr>
        <w:t>y</w:t>
      </w:r>
      <w:r w:rsidRPr="00B5220E">
        <w:rPr>
          <w:spacing w:val="-34"/>
          <w:w w:val="115"/>
          <w:sz w:val="50"/>
          <w:lang w:val="es-ES"/>
        </w:rPr>
        <w:t xml:space="preserve"> </w:t>
      </w:r>
      <w:r w:rsidRPr="00B5220E">
        <w:rPr>
          <w:w w:val="115"/>
          <w:sz w:val="50"/>
          <w:lang w:val="es-ES"/>
        </w:rPr>
        <w:t>las</w:t>
      </w:r>
      <w:r w:rsidRPr="00B5220E">
        <w:rPr>
          <w:spacing w:val="-35"/>
          <w:w w:val="115"/>
          <w:sz w:val="50"/>
          <w:lang w:val="es-ES"/>
        </w:rPr>
        <w:t xml:space="preserve"> </w:t>
      </w:r>
      <w:r w:rsidRPr="00B5220E">
        <w:rPr>
          <w:w w:val="115"/>
          <w:sz w:val="50"/>
          <w:lang w:val="es-ES"/>
        </w:rPr>
        <w:t>tareas</w:t>
      </w:r>
      <w:r w:rsidRPr="00B5220E">
        <w:rPr>
          <w:spacing w:val="-34"/>
          <w:w w:val="115"/>
          <w:sz w:val="50"/>
          <w:lang w:val="es-ES"/>
        </w:rPr>
        <w:t xml:space="preserve"> </w:t>
      </w:r>
      <w:r w:rsidRPr="00B5220E">
        <w:rPr>
          <w:w w:val="115"/>
          <w:sz w:val="50"/>
          <w:lang w:val="es-ES"/>
        </w:rPr>
        <w:t>asignadas.</w:t>
      </w:r>
    </w:p>
    <w:p w:rsidR="00222068" w:rsidRPr="00B5220E" w:rsidRDefault="00222068">
      <w:pPr>
        <w:pStyle w:val="Textoindependiente"/>
        <w:spacing w:before="2"/>
        <w:rPr>
          <w:sz w:val="86"/>
          <w:lang w:val="es-ES"/>
        </w:rPr>
      </w:pPr>
    </w:p>
    <w:p w:rsidR="00222068" w:rsidRPr="00B5220E" w:rsidRDefault="001D3859">
      <w:pPr>
        <w:pStyle w:val="Prrafodelista"/>
        <w:numPr>
          <w:ilvl w:val="0"/>
          <w:numId w:val="2"/>
        </w:numPr>
        <w:tabs>
          <w:tab w:val="left" w:pos="2063"/>
        </w:tabs>
        <w:spacing w:line="331" w:lineRule="auto"/>
        <w:ind w:right="3346" w:firstLine="0"/>
        <w:rPr>
          <w:sz w:val="50"/>
          <w:lang w:val="es-ES"/>
        </w:rPr>
      </w:pPr>
      <w:r w:rsidRPr="00B5220E">
        <w:rPr>
          <w:w w:val="115"/>
          <w:sz w:val="50"/>
          <w:lang w:val="es-ES"/>
        </w:rPr>
        <w:t>Realizar</w:t>
      </w:r>
      <w:r w:rsidRPr="00B5220E">
        <w:rPr>
          <w:spacing w:val="-95"/>
          <w:w w:val="115"/>
          <w:sz w:val="50"/>
          <w:lang w:val="es-ES"/>
        </w:rPr>
        <w:t xml:space="preserve"> </w:t>
      </w:r>
      <w:r w:rsidRPr="00B5220E">
        <w:rPr>
          <w:w w:val="115"/>
          <w:sz w:val="50"/>
          <w:lang w:val="es-ES"/>
        </w:rPr>
        <w:t>Chat</w:t>
      </w:r>
      <w:r w:rsidRPr="00B5220E">
        <w:rPr>
          <w:spacing w:val="-96"/>
          <w:w w:val="115"/>
          <w:sz w:val="50"/>
          <w:lang w:val="es-ES"/>
        </w:rPr>
        <w:t xml:space="preserve"> </w:t>
      </w:r>
      <w:r w:rsidRPr="00B5220E">
        <w:rPr>
          <w:w w:val="115"/>
          <w:sz w:val="50"/>
          <w:lang w:val="es-ES"/>
        </w:rPr>
        <w:t>utilizando</w:t>
      </w:r>
      <w:r w:rsidRPr="00B5220E">
        <w:rPr>
          <w:spacing w:val="-95"/>
          <w:w w:val="115"/>
          <w:sz w:val="50"/>
          <w:lang w:val="es-ES"/>
        </w:rPr>
        <w:t xml:space="preserve"> </w:t>
      </w:r>
      <w:r w:rsidRPr="00C76DD6">
        <w:rPr>
          <w:b/>
          <w:w w:val="115"/>
          <w:sz w:val="50"/>
          <w:lang w:val="es-ES"/>
        </w:rPr>
        <w:t>Hangouts</w:t>
      </w:r>
      <w:r w:rsidR="00C76DD6" w:rsidRPr="00C76DD6">
        <w:rPr>
          <w:b/>
          <w:w w:val="115"/>
          <w:sz w:val="50"/>
          <w:lang w:val="es-ES"/>
        </w:rPr>
        <w:t xml:space="preserve"> Meet</w:t>
      </w:r>
      <w:r w:rsidRPr="00B5220E">
        <w:rPr>
          <w:spacing w:val="-95"/>
          <w:w w:val="115"/>
          <w:sz w:val="50"/>
          <w:lang w:val="es-ES"/>
        </w:rPr>
        <w:t xml:space="preserve"> </w:t>
      </w:r>
      <w:r w:rsidRPr="00B5220E">
        <w:rPr>
          <w:spacing w:val="-3"/>
          <w:w w:val="115"/>
          <w:sz w:val="50"/>
          <w:lang w:val="es-ES"/>
        </w:rPr>
        <w:t>para</w:t>
      </w:r>
      <w:r w:rsidRPr="00B5220E">
        <w:rPr>
          <w:spacing w:val="-95"/>
          <w:w w:val="115"/>
          <w:sz w:val="50"/>
          <w:lang w:val="es-ES"/>
        </w:rPr>
        <w:t xml:space="preserve"> </w:t>
      </w:r>
      <w:r w:rsidRPr="00B5220E">
        <w:rPr>
          <w:w w:val="115"/>
          <w:sz w:val="50"/>
          <w:lang w:val="es-ES"/>
        </w:rPr>
        <w:t>efectuar</w:t>
      </w:r>
      <w:r w:rsidRPr="00B5220E">
        <w:rPr>
          <w:spacing w:val="-95"/>
          <w:w w:val="115"/>
          <w:sz w:val="50"/>
          <w:lang w:val="es-ES"/>
        </w:rPr>
        <w:t xml:space="preserve"> </w:t>
      </w:r>
      <w:r w:rsidRPr="00B5220E">
        <w:rPr>
          <w:w w:val="115"/>
          <w:sz w:val="50"/>
          <w:lang w:val="es-ES"/>
        </w:rPr>
        <w:t>planteamientos</w:t>
      </w:r>
      <w:r w:rsidRPr="00B5220E">
        <w:rPr>
          <w:spacing w:val="-95"/>
          <w:w w:val="115"/>
          <w:sz w:val="50"/>
          <w:lang w:val="es-ES"/>
        </w:rPr>
        <w:t xml:space="preserve"> </w:t>
      </w:r>
      <w:r w:rsidRPr="00B5220E">
        <w:rPr>
          <w:w w:val="115"/>
          <w:sz w:val="50"/>
          <w:lang w:val="es-ES"/>
        </w:rPr>
        <w:t>de</w:t>
      </w:r>
      <w:r w:rsidRPr="00B5220E">
        <w:rPr>
          <w:spacing w:val="-95"/>
          <w:w w:val="115"/>
          <w:sz w:val="50"/>
          <w:lang w:val="es-ES"/>
        </w:rPr>
        <w:t xml:space="preserve"> </w:t>
      </w:r>
      <w:r w:rsidR="004B0D62">
        <w:rPr>
          <w:w w:val="115"/>
          <w:sz w:val="50"/>
          <w:lang w:val="es-ES"/>
        </w:rPr>
        <w:t>situa</w:t>
      </w:r>
      <w:r w:rsidRPr="00B5220E">
        <w:rPr>
          <w:w w:val="115"/>
          <w:sz w:val="50"/>
          <w:lang w:val="es-ES"/>
        </w:rPr>
        <w:t>ciones de aprendizajes de noticias actuales y compartir links de páginas web,</w:t>
      </w:r>
      <w:r w:rsidRPr="00B5220E">
        <w:rPr>
          <w:spacing w:val="-56"/>
          <w:w w:val="115"/>
          <w:sz w:val="50"/>
          <w:lang w:val="es-ES"/>
        </w:rPr>
        <w:t xml:space="preserve"> </w:t>
      </w:r>
      <w:r w:rsidRPr="00B5220E">
        <w:rPr>
          <w:spacing w:val="-3"/>
          <w:w w:val="115"/>
          <w:sz w:val="50"/>
          <w:lang w:val="es-ES"/>
        </w:rPr>
        <w:t>para</w:t>
      </w:r>
      <w:r w:rsidRPr="00B5220E">
        <w:rPr>
          <w:spacing w:val="-56"/>
          <w:w w:val="115"/>
          <w:sz w:val="50"/>
          <w:lang w:val="es-ES"/>
        </w:rPr>
        <w:t xml:space="preserve"> </w:t>
      </w:r>
      <w:r w:rsidRPr="00B5220E">
        <w:rPr>
          <w:w w:val="115"/>
          <w:sz w:val="50"/>
          <w:lang w:val="es-ES"/>
        </w:rPr>
        <w:t>análisis</w:t>
      </w:r>
      <w:r w:rsidRPr="00B5220E">
        <w:rPr>
          <w:spacing w:val="-55"/>
          <w:w w:val="115"/>
          <w:sz w:val="50"/>
          <w:lang w:val="es-ES"/>
        </w:rPr>
        <w:t xml:space="preserve"> </w:t>
      </w:r>
      <w:r w:rsidRPr="00B5220E">
        <w:rPr>
          <w:w w:val="115"/>
          <w:sz w:val="50"/>
          <w:lang w:val="es-ES"/>
        </w:rPr>
        <w:t>de</w:t>
      </w:r>
      <w:r w:rsidRPr="00B5220E">
        <w:rPr>
          <w:spacing w:val="-54"/>
          <w:w w:val="115"/>
          <w:sz w:val="50"/>
          <w:lang w:val="es-ES"/>
        </w:rPr>
        <w:t xml:space="preserve"> </w:t>
      </w:r>
      <w:r w:rsidRPr="00B5220E">
        <w:rPr>
          <w:w w:val="115"/>
          <w:sz w:val="50"/>
          <w:lang w:val="es-ES"/>
        </w:rPr>
        <w:t>información</w:t>
      </w:r>
      <w:r w:rsidRPr="00B5220E">
        <w:rPr>
          <w:spacing w:val="-56"/>
          <w:w w:val="115"/>
          <w:sz w:val="50"/>
          <w:lang w:val="es-ES"/>
        </w:rPr>
        <w:t xml:space="preserve"> </w:t>
      </w:r>
      <w:r w:rsidRPr="00B5220E">
        <w:rPr>
          <w:w w:val="115"/>
          <w:sz w:val="50"/>
          <w:lang w:val="es-ES"/>
        </w:rPr>
        <w:t>y</w:t>
      </w:r>
      <w:r w:rsidRPr="00B5220E">
        <w:rPr>
          <w:spacing w:val="-56"/>
          <w:w w:val="115"/>
          <w:sz w:val="50"/>
          <w:lang w:val="es-ES"/>
        </w:rPr>
        <w:t xml:space="preserve"> </w:t>
      </w:r>
      <w:r w:rsidRPr="00B5220E">
        <w:rPr>
          <w:w w:val="115"/>
          <w:sz w:val="50"/>
          <w:lang w:val="es-ES"/>
        </w:rPr>
        <w:t>retroalimentación</w:t>
      </w:r>
      <w:r w:rsidRPr="00B5220E">
        <w:rPr>
          <w:spacing w:val="-55"/>
          <w:w w:val="115"/>
          <w:sz w:val="50"/>
          <w:lang w:val="es-ES"/>
        </w:rPr>
        <w:t xml:space="preserve"> </w:t>
      </w:r>
      <w:r w:rsidRPr="00B5220E">
        <w:rPr>
          <w:w w:val="115"/>
          <w:sz w:val="50"/>
          <w:lang w:val="es-ES"/>
        </w:rPr>
        <w:t>al</w:t>
      </w:r>
      <w:r w:rsidRPr="00B5220E">
        <w:rPr>
          <w:spacing w:val="-55"/>
          <w:w w:val="115"/>
          <w:sz w:val="50"/>
          <w:lang w:val="es-ES"/>
        </w:rPr>
        <w:t xml:space="preserve"> </w:t>
      </w:r>
      <w:r w:rsidRPr="00B5220E">
        <w:rPr>
          <w:w w:val="115"/>
          <w:sz w:val="50"/>
          <w:lang w:val="es-ES"/>
        </w:rPr>
        <w:t>estudiante.</w:t>
      </w:r>
    </w:p>
    <w:p w:rsidR="00222068" w:rsidRPr="00B5220E" w:rsidRDefault="00222068">
      <w:pPr>
        <w:spacing w:line="331" w:lineRule="auto"/>
        <w:rPr>
          <w:sz w:val="50"/>
          <w:lang w:val="es-ES"/>
        </w:rPr>
        <w:sectPr w:rsidR="00222068" w:rsidRPr="00B5220E">
          <w:pgSz w:w="21600" w:h="25050"/>
          <w:pgMar w:top="1260" w:right="0" w:bottom="280" w:left="0" w:header="720" w:footer="720" w:gutter="0"/>
          <w:cols w:space="720"/>
        </w:sectPr>
      </w:pPr>
    </w:p>
    <w:p w:rsidR="00222068" w:rsidRPr="00B5220E" w:rsidRDefault="008B4407">
      <w:pPr>
        <w:pStyle w:val="Textoindependiente"/>
        <w:tabs>
          <w:tab w:val="left" w:pos="6821"/>
        </w:tabs>
        <w:spacing w:before="51" w:line="326" w:lineRule="auto"/>
        <w:ind w:left="1442" w:right="3395"/>
        <w:rPr>
          <w:rFonts w:ascii="Lucida Sans"/>
          <w:lang w:val="es-ES"/>
        </w:rPr>
      </w:pPr>
      <w:r>
        <w:rPr>
          <w:noProof/>
        </w:rPr>
        <w:lastRenderedPageBreak/>
        <mc:AlternateContent>
          <mc:Choice Requires="wpg">
            <w:drawing>
              <wp:anchor distT="0" distB="0" distL="114300" distR="114300" simplePos="0" relativeHeight="251283456" behindDoc="1" locked="0" layoutInCell="1" allowOverlap="1">
                <wp:simplePos x="0" y="0"/>
                <wp:positionH relativeFrom="page">
                  <wp:posOffset>842645</wp:posOffset>
                </wp:positionH>
                <wp:positionV relativeFrom="page">
                  <wp:posOffset>0</wp:posOffset>
                </wp:positionV>
                <wp:extent cx="12873355" cy="15905480"/>
                <wp:effectExtent l="0" t="0" r="0" b="0"/>
                <wp:wrapNone/>
                <wp:docPr id="42"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73355" cy="15905480"/>
                          <a:chOff x="1327" y="0"/>
                          <a:chExt cx="20273" cy="25048"/>
                        </a:xfrm>
                      </wpg:grpSpPr>
                      <pic:pic xmlns:pic="http://schemas.openxmlformats.org/drawingml/2006/picture">
                        <pic:nvPicPr>
                          <pic:cNvPr id="43" name="Picture 6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9391" y="0"/>
                            <a:ext cx="2209" cy="25048"/>
                          </a:xfrm>
                          <a:prstGeom prst="rect">
                            <a:avLst/>
                          </a:prstGeom>
                          <a:noFill/>
                          <a:extLst>
                            <a:ext uri="{909E8E84-426E-40DD-AFC4-6F175D3DCCD1}">
                              <a14:hiddenFill xmlns:a14="http://schemas.microsoft.com/office/drawing/2010/main">
                                <a:solidFill>
                                  <a:srgbClr val="FFFFFF"/>
                                </a:solidFill>
                              </a14:hiddenFill>
                            </a:ext>
                          </a:extLst>
                        </pic:spPr>
                      </pic:pic>
                      <wps:wsp>
                        <wps:cNvPr id="44" name="Line 63"/>
                        <wps:cNvCnPr/>
                        <wps:spPr bwMode="auto">
                          <a:xfrm>
                            <a:off x="1327" y="4953"/>
                            <a:ext cx="18025" cy="0"/>
                          </a:xfrm>
                          <a:prstGeom prst="line">
                            <a:avLst/>
                          </a:prstGeom>
                          <a:noFill/>
                          <a:ln w="12700">
                            <a:solidFill>
                              <a:srgbClr val="221F1F"/>
                            </a:solidFill>
                            <a:round/>
                            <a:headEnd/>
                            <a:tailEnd/>
                          </a:ln>
                          <a:extLst>
                            <a:ext uri="{909E8E84-426E-40DD-AFC4-6F175D3DCCD1}">
                              <a14:hiddenFill xmlns:a14="http://schemas.microsoft.com/office/drawing/2010/main">
                                <a:noFill/>
                              </a14:hiddenFill>
                            </a:ext>
                          </a:extLst>
                        </wps:spPr>
                        <wps:bodyPr/>
                      </wps:wsp>
                      <wps:wsp>
                        <wps:cNvPr id="45" name="Line 62"/>
                        <wps:cNvCnPr/>
                        <wps:spPr bwMode="auto">
                          <a:xfrm>
                            <a:off x="19352" y="4953"/>
                            <a:ext cx="2208" cy="0"/>
                          </a:xfrm>
                          <a:prstGeom prst="line">
                            <a:avLst/>
                          </a:prstGeom>
                          <a:noFill/>
                          <a:ln w="12700">
                            <a:solidFill>
                              <a:srgbClr val="FFFFFF"/>
                            </a:solidFill>
                            <a:round/>
                            <a:headEnd/>
                            <a:tailEnd/>
                          </a:ln>
                          <a:extLst>
                            <a:ext uri="{909E8E84-426E-40DD-AFC4-6F175D3DCCD1}">
                              <a14:hiddenFill xmlns:a14="http://schemas.microsoft.com/office/drawing/2010/main">
                                <a:noFill/>
                              </a14:hiddenFill>
                            </a:ext>
                          </a:extLst>
                        </wps:spPr>
                        <wps:bodyPr/>
                      </wps:wsp>
                      <wps:wsp>
                        <wps:cNvPr id="46" name="Line 61"/>
                        <wps:cNvCnPr/>
                        <wps:spPr bwMode="auto">
                          <a:xfrm>
                            <a:off x="1327" y="8998"/>
                            <a:ext cx="18025" cy="0"/>
                          </a:xfrm>
                          <a:prstGeom prst="line">
                            <a:avLst/>
                          </a:prstGeom>
                          <a:noFill/>
                          <a:ln w="12700">
                            <a:solidFill>
                              <a:srgbClr val="221F1F"/>
                            </a:solidFill>
                            <a:round/>
                            <a:headEnd/>
                            <a:tailEnd/>
                          </a:ln>
                          <a:extLst>
                            <a:ext uri="{909E8E84-426E-40DD-AFC4-6F175D3DCCD1}">
                              <a14:hiddenFill xmlns:a14="http://schemas.microsoft.com/office/drawing/2010/main">
                                <a:noFill/>
                              </a14:hiddenFill>
                            </a:ext>
                          </a:extLst>
                        </wps:spPr>
                        <wps:bodyPr/>
                      </wps:wsp>
                      <wps:wsp>
                        <wps:cNvPr id="47" name="Line 60"/>
                        <wps:cNvCnPr/>
                        <wps:spPr bwMode="auto">
                          <a:xfrm>
                            <a:off x="19352" y="8998"/>
                            <a:ext cx="2208" cy="0"/>
                          </a:xfrm>
                          <a:prstGeom prst="line">
                            <a:avLst/>
                          </a:prstGeom>
                          <a:noFill/>
                          <a:ln w="12700">
                            <a:solidFill>
                              <a:srgbClr val="FFFFFF"/>
                            </a:solidFill>
                            <a:round/>
                            <a:headEnd/>
                            <a:tailEnd/>
                          </a:ln>
                          <a:extLst>
                            <a:ext uri="{909E8E84-426E-40DD-AFC4-6F175D3DCCD1}">
                              <a14:hiddenFill xmlns:a14="http://schemas.microsoft.com/office/drawing/2010/main">
                                <a:noFill/>
                              </a14:hiddenFill>
                            </a:ext>
                          </a:extLst>
                        </wps:spPr>
                        <wps:bodyPr/>
                      </wps:wsp>
                      <wps:wsp>
                        <wps:cNvPr id="48" name="Line 59"/>
                        <wps:cNvCnPr/>
                        <wps:spPr bwMode="auto">
                          <a:xfrm>
                            <a:off x="1327" y="12195"/>
                            <a:ext cx="18025" cy="0"/>
                          </a:xfrm>
                          <a:prstGeom prst="line">
                            <a:avLst/>
                          </a:prstGeom>
                          <a:noFill/>
                          <a:ln w="12700">
                            <a:solidFill>
                              <a:srgbClr val="221F1F"/>
                            </a:solidFill>
                            <a:round/>
                            <a:headEnd/>
                            <a:tailEnd/>
                          </a:ln>
                          <a:extLst>
                            <a:ext uri="{909E8E84-426E-40DD-AFC4-6F175D3DCCD1}">
                              <a14:hiddenFill xmlns:a14="http://schemas.microsoft.com/office/drawing/2010/main">
                                <a:noFill/>
                              </a14:hiddenFill>
                            </a:ext>
                          </a:extLst>
                        </wps:spPr>
                        <wps:bodyPr/>
                      </wps:wsp>
                      <wps:wsp>
                        <wps:cNvPr id="49" name="Line 58"/>
                        <wps:cNvCnPr/>
                        <wps:spPr bwMode="auto">
                          <a:xfrm>
                            <a:off x="19352" y="12195"/>
                            <a:ext cx="2208" cy="0"/>
                          </a:xfrm>
                          <a:prstGeom prst="line">
                            <a:avLst/>
                          </a:prstGeom>
                          <a:noFill/>
                          <a:ln w="12700">
                            <a:solidFill>
                              <a:srgbClr val="FFFFFF"/>
                            </a:solidFill>
                            <a:round/>
                            <a:headEnd/>
                            <a:tailEnd/>
                          </a:ln>
                          <a:extLst>
                            <a:ext uri="{909E8E84-426E-40DD-AFC4-6F175D3DCCD1}">
                              <a14:hiddenFill xmlns:a14="http://schemas.microsoft.com/office/drawing/2010/main">
                                <a:noFill/>
                              </a14:hiddenFill>
                            </a:ext>
                          </a:extLst>
                        </wps:spPr>
                        <wps:bodyPr/>
                      </wps:wsp>
                      <wps:wsp>
                        <wps:cNvPr id="50" name="Line 57"/>
                        <wps:cNvCnPr/>
                        <wps:spPr bwMode="auto">
                          <a:xfrm>
                            <a:off x="1327" y="15404"/>
                            <a:ext cx="18025" cy="0"/>
                          </a:xfrm>
                          <a:prstGeom prst="line">
                            <a:avLst/>
                          </a:prstGeom>
                          <a:noFill/>
                          <a:ln w="12700">
                            <a:solidFill>
                              <a:srgbClr val="221F1F"/>
                            </a:solidFill>
                            <a:round/>
                            <a:headEnd/>
                            <a:tailEnd/>
                          </a:ln>
                          <a:extLst>
                            <a:ext uri="{909E8E84-426E-40DD-AFC4-6F175D3DCCD1}">
                              <a14:hiddenFill xmlns:a14="http://schemas.microsoft.com/office/drawing/2010/main">
                                <a:noFill/>
                              </a14:hiddenFill>
                            </a:ext>
                          </a:extLst>
                        </wps:spPr>
                        <wps:bodyPr/>
                      </wps:wsp>
                      <wps:wsp>
                        <wps:cNvPr id="51" name="Line 56"/>
                        <wps:cNvCnPr/>
                        <wps:spPr bwMode="auto">
                          <a:xfrm>
                            <a:off x="19352" y="15404"/>
                            <a:ext cx="2208" cy="0"/>
                          </a:xfrm>
                          <a:prstGeom prst="line">
                            <a:avLst/>
                          </a:prstGeom>
                          <a:noFill/>
                          <a:ln w="12700">
                            <a:solidFill>
                              <a:srgbClr val="FFFFFF"/>
                            </a:solidFill>
                            <a:round/>
                            <a:headEnd/>
                            <a:tailEnd/>
                          </a:ln>
                          <a:extLst>
                            <a:ext uri="{909E8E84-426E-40DD-AFC4-6F175D3DCCD1}">
                              <a14:hiddenFill xmlns:a14="http://schemas.microsoft.com/office/drawing/2010/main">
                                <a:noFill/>
                              </a14:hiddenFill>
                            </a:ext>
                          </a:extLst>
                        </wps:spPr>
                        <wps:bodyPr/>
                      </wps:wsp>
                      <wps:wsp>
                        <wps:cNvPr id="52" name="Line 55"/>
                        <wps:cNvCnPr/>
                        <wps:spPr bwMode="auto">
                          <a:xfrm>
                            <a:off x="1327" y="18613"/>
                            <a:ext cx="18025" cy="0"/>
                          </a:xfrm>
                          <a:prstGeom prst="line">
                            <a:avLst/>
                          </a:prstGeom>
                          <a:noFill/>
                          <a:ln w="12700">
                            <a:solidFill>
                              <a:srgbClr val="221F1F"/>
                            </a:solidFill>
                            <a:round/>
                            <a:headEnd/>
                            <a:tailEnd/>
                          </a:ln>
                          <a:extLst>
                            <a:ext uri="{909E8E84-426E-40DD-AFC4-6F175D3DCCD1}">
                              <a14:hiddenFill xmlns:a14="http://schemas.microsoft.com/office/drawing/2010/main">
                                <a:noFill/>
                              </a14:hiddenFill>
                            </a:ext>
                          </a:extLst>
                        </wps:spPr>
                        <wps:bodyPr/>
                      </wps:wsp>
                      <wps:wsp>
                        <wps:cNvPr id="53" name="Line 54"/>
                        <wps:cNvCnPr/>
                        <wps:spPr bwMode="auto">
                          <a:xfrm>
                            <a:off x="19352" y="18613"/>
                            <a:ext cx="2208" cy="0"/>
                          </a:xfrm>
                          <a:prstGeom prst="line">
                            <a:avLst/>
                          </a:prstGeom>
                          <a:noFill/>
                          <a:ln w="12700">
                            <a:solidFill>
                              <a:srgbClr val="FFFFFF"/>
                            </a:solidFill>
                            <a:round/>
                            <a:headEnd/>
                            <a:tailEnd/>
                          </a:ln>
                          <a:extLst>
                            <a:ext uri="{909E8E84-426E-40DD-AFC4-6F175D3DCCD1}">
                              <a14:hiddenFill xmlns:a14="http://schemas.microsoft.com/office/drawing/2010/main">
                                <a:noFill/>
                              </a14:hiddenFill>
                            </a:ext>
                          </a:extLst>
                        </wps:spPr>
                        <wps:bodyPr/>
                      </wps:wsp>
                      <wps:wsp>
                        <wps:cNvPr id="54" name="Line 53"/>
                        <wps:cNvCnPr/>
                        <wps:spPr bwMode="auto">
                          <a:xfrm>
                            <a:off x="1327" y="21821"/>
                            <a:ext cx="18025" cy="0"/>
                          </a:xfrm>
                          <a:prstGeom prst="line">
                            <a:avLst/>
                          </a:prstGeom>
                          <a:noFill/>
                          <a:ln w="12700">
                            <a:solidFill>
                              <a:srgbClr val="221F1F"/>
                            </a:solidFill>
                            <a:round/>
                            <a:headEnd/>
                            <a:tailEnd/>
                          </a:ln>
                          <a:extLst>
                            <a:ext uri="{909E8E84-426E-40DD-AFC4-6F175D3DCCD1}">
                              <a14:hiddenFill xmlns:a14="http://schemas.microsoft.com/office/drawing/2010/main">
                                <a:noFill/>
                              </a14:hiddenFill>
                            </a:ext>
                          </a:extLst>
                        </wps:spPr>
                        <wps:bodyPr/>
                      </wps:wsp>
                      <wps:wsp>
                        <wps:cNvPr id="55" name="Line 52"/>
                        <wps:cNvCnPr/>
                        <wps:spPr bwMode="auto">
                          <a:xfrm>
                            <a:off x="19352" y="21821"/>
                            <a:ext cx="2208" cy="0"/>
                          </a:xfrm>
                          <a:prstGeom prst="line">
                            <a:avLst/>
                          </a:prstGeom>
                          <a:noFill/>
                          <a:ln w="12700">
                            <a:solidFill>
                              <a:srgbClr val="FFFFFF"/>
                            </a:solidFill>
                            <a:round/>
                            <a:headEnd/>
                            <a:tailEnd/>
                          </a:ln>
                          <a:extLst>
                            <a:ext uri="{909E8E84-426E-40DD-AFC4-6F175D3DCCD1}">
                              <a14:hiddenFill xmlns:a14="http://schemas.microsoft.com/office/drawing/2010/main">
                                <a:noFill/>
                              </a14:hiddenFill>
                            </a:ext>
                          </a:extLst>
                        </wps:spPr>
                        <wps:bodyPr/>
                      </wps:wsp>
                      <wps:wsp>
                        <wps:cNvPr id="56" name="AutoShape 51"/>
                        <wps:cNvSpPr>
                          <a:spLocks/>
                        </wps:cNvSpPr>
                        <wps:spPr bwMode="auto">
                          <a:xfrm>
                            <a:off x="19751" y="2102"/>
                            <a:ext cx="1490" cy="1296"/>
                          </a:xfrm>
                          <a:custGeom>
                            <a:avLst/>
                            <a:gdLst>
                              <a:gd name="T0" fmla="+- 0 19870 19751"/>
                              <a:gd name="T1" fmla="*/ T0 w 1490"/>
                              <a:gd name="T2" fmla="+- 0 2103 2102"/>
                              <a:gd name="T3" fmla="*/ 2103 h 1296"/>
                              <a:gd name="T4" fmla="+- 0 19840 19751"/>
                              <a:gd name="T5" fmla="*/ T4 w 1490"/>
                              <a:gd name="T6" fmla="+- 0 2109 2102"/>
                              <a:gd name="T7" fmla="*/ 2109 h 1296"/>
                              <a:gd name="T8" fmla="+- 0 19794 19751"/>
                              <a:gd name="T9" fmla="*/ T8 w 1490"/>
                              <a:gd name="T10" fmla="+- 0 2136 2102"/>
                              <a:gd name="T11" fmla="*/ 2136 h 1296"/>
                              <a:gd name="T12" fmla="+- 0 19756 19751"/>
                              <a:gd name="T13" fmla="*/ T12 w 1490"/>
                              <a:gd name="T14" fmla="+- 0 2197 2102"/>
                              <a:gd name="T15" fmla="*/ 2197 h 1296"/>
                              <a:gd name="T16" fmla="+- 0 19751 19751"/>
                              <a:gd name="T17" fmla="*/ T16 w 1490"/>
                              <a:gd name="T18" fmla="+- 0 3113 2102"/>
                              <a:gd name="T19" fmla="*/ 3113 h 1296"/>
                              <a:gd name="T20" fmla="+- 0 19752 19751"/>
                              <a:gd name="T21" fmla="*/ T20 w 1490"/>
                              <a:gd name="T22" fmla="+- 0 3268 2102"/>
                              <a:gd name="T23" fmla="*/ 3268 h 1296"/>
                              <a:gd name="T24" fmla="+- 0 19754 19751"/>
                              <a:gd name="T25" fmla="*/ T24 w 1490"/>
                              <a:gd name="T26" fmla="+- 0 3288 2102"/>
                              <a:gd name="T27" fmla="*/ 3288 h 1296"/>
                              <a:gd name="T28" fmla="+- 0 19759 19751"/>
                              <a:gd name="T29" fmla="*/ T28 w 1490"/>
                              <a:gd name="T30" fmla="+- 0 3311 2102"/>
                              <a:gd name="T31" fmla="*/ 3311 h 1296"/>
                              <a:gd name="T32" fmla="+- 0 19807 19751"/>
                              <a:gd name="T33" fmla="*/ T32 w 1490"/>
                              <a:gd name="T34" fmla="+- 0 3374 2102"/>
                              <a:gd name="T35" fmla="*/ 3374 h 1296"/>
                              <a:gd name="T36" fmla="+- 0 19885 19751"/>
                              <a:gd name="T37" fmla="*/ T36 w 1490"/>
                              <a:gd name="T38" fmla="+- 0 3397 2102"/>
                              <a:gd name="T39" fmla="*/ 3397 h 1296"/>
                              <a:gd name="T40" fmla="+- 0 21110 19751"/>
                              <a:gd name="T41" fmla="*/ T40 w 1490"/>
                              <a:gd name="T42" fmla="+- 0 3397 2102"/>
                              <a:gd name="T43" fmla="*/ 3397 h 1296"/>
                              <a:gd name="T44" fmla="+- 0 21138 19751"/>
                              <a:gd name="T45" fmla="*/ T44 w 1490"/>
                              <a:gd name="T46" fmla="+- 0 3395 2102"/>
                              <a:gd name="T47" fmla="*/ 3395 h 1296"/>
                              <a:gd name="T48" fmla="+- 0 21164 19751"/>
                              <a:gd name="T49" fmla="*/ T48 w 1490"/>
                              <a:gd name="T50" fmla="+- 0 3386 2102"/>
                              <a:gd name="T51" fmla="*/ 3386 h 1296"/>
                              <a:gd name="T52" fmla="+- 0 21221 19751"/>
                              <a:gd name="T53" fmla="*/ T52 w 1490"/>
                              <a:gd name="T54" fmla="+- 0 3336 2102"/>
                              <a:gd name="T55" fmla="*/ 3336 h 1296"/>
                              <a:gd name="T56" fmla="+- 0 21240 19751"/>
                              <a:gd name="T57" fmla="*/ T56 w 1490"/>
                              <a:gd name="T58" fmla="+- 0 3268 2102"/>
                              <a:gd name="T59" fmla="*/ 3268 h 1296"/>
                              <a:gd name="T60" fmla="+- 0 19902 19751"/>
                              <a:gd name="T61" fmla="*/ T60 w 1490"/>
                              <a:gd name="T62" fmla="+- 0 3265 2102"/>
                              <a:gd name="T63" fmla="*/ 3265 h 1296"/>
                              <a:gd name="T64" fmla="+- 0 19883 19751"/>
                              <a:gd name="T65" fmla="*/ T64 w 1490"/>
                              <a:gd name="T66" fmla="+- 0 3246 2102"/>
                              <a:gd name="T67" fmla="*/ 3246 h 1296"/>
                              <a:gd name="T68" fmla="+- 0 19881 19751"/>
                              <a:gd name="T69" fmla="*/ T68 w 1490"/>
                              <a:gd name="T70" fmla="+- 0 2259 2102"/>
                              <a:gd name="T71" fmla="*/ 2259 h 1296"/>
                              <a:gd name="T72" fmla="+- 0 19899 19751"/>
                              <a:gd name="T73" fmla="*/ T72 w 1490"/>
                              <a:gd name="T74" fmla="+- 0 2236 2102"/>
                              <a:gd name="T75" fmla="*/ 2236 h 1296"/>
                              <a:gd name="T76" fmla="+- 0 21240 19751"/>
                              <a:gd name="T77" fmla="*/ T76 w 1490"/>
                              <a:gd name="T78" fmla="+- 0 2232 2102"/>
                              <a:gd name="T79" fmla="*/ 2232 h 1296"/>
                              <a:gd name="T80" fmla="+- 0 21238 19751"/>
                              <a:gd name="T81" fmla="*/ T80 w 1490"/>
                              <a:gd name="T82" fmla="+- 0 2211 2102"/>
                              <a:gd name="T83" fmla="*/ 2211 h 1296"/>
                              <a:gd name="T84" fmla="+- 0 21233 19751"/>
                              <a:gd name="T85" fmla="*/ T84 w 1490"/>
                              <a:gd name="T86" fmla="+- 0 2189 2102"/>
                              <a:gd name="T87" fmla="*/ 2189 h 1296"/>
                              <a:gd name="T88" fmla="+- 0 21185 19751"/>
                              <a:gd name="T89" fmla="*/ T88 w 1490"/>
                              <a:gd name="T90" fmla="+- 0 2125 2102"/>
                              <a:gd name="T91" fmla="*/ 2125 h 1296"/>
                              <a:gd name="T92" fmla="+- 0 21109 19751"/>
                              <a:gd name="T93" fmla="*/ T92 w 1490"/>
                              <a:gd name="T94" fmla="+- 0 2102 2102"/>
                              <a:gd name="T95" fmla="*/ 2102 h 1296"/>
                              <a:gd name="T96" fmla="+- 0 19885 19751"/>
                              <a:gd name="T97" fmla="*/ T96 w 1490"/>
                              <a:gd name="T98" fmla="+- 0 2102 2102"/>
                              <a:gd name="T99" fmla="*/ 2102 h 1296"/>
                              <a:gd name="T100" fmla="+- 0 20071 19751"/>
                              <a:gd name="T101" fmla="*/ T100 w 1490"/>
                              <a:gd name="T102" fmla="+- 0 2232 2102"/>
                              <a:gd name="T103" fmla="*/ 2232 h 1296"/>
                              <a:gd name="T104" fmla="+- 0 21071 19751"/>
                              <a:gd name="T105" fmla="*/ T104 w 1490"/>
                              <a:gd name="T106" fmla="+- 0 2232 2102"/>
                              <a:gd name="T107" fmla="*/ 2232 h 1296"/>
                              <a:gd name="T108" fmla="+- 0 21102 19751"/>
                              <a:gd name="T109" fmla="*/ T108 w 1490"/>
                              <a:gd name="T110" fmla="+- 0 2241 2102"/>
                              <a:gd name="T111" fmla="*/ 2241 h 1296"/>
                              <a:gd name="T112" fmla="+- 0 21111 19751"/>
                              <a:gd name="T113" fmla="*/ T112 w 1490"/>
                              <a:gd name="T114" fmla="+- 0 2272 2102"/>
                              <a:gd name="T115" fmla="*/ 2272 h 1296"/>
                              <a:gd name="T116" fmla="+- 0 21109 19751"/>
                              <a:gd name="T117" fmla="*/ T116 w 1490"/>
                              <a:gd name="T118" fmla="+- 0 3246 2102"/>
                              <a:gd name="T119" fmla="*/ 3246 h 1296"/>
                              <a:gd name="T120" fmla="+- 0 21089 19751"/>
                              <a:gd name="T121" fmla="*/ T120 w 1490"/>
                              <a:gd name="T122" fmla="+- 0 3265 2102"/>
                              <a:gd name="T123" fmla="*/ 3265 h 1296"/>
                              <a:gd name="T124" fmla="+- 0 21240 19751"/>
                              <a:gd name="T125" fmla="*/ T124 w 1490"/>
                              <a:gd name="T126" fmla="+- 0 3268 2102"/>
                              <a:gd name="T127" fmla="*/ 3268 h 1296"/>
                              <a:gd name="T128" fmla="+- 0 21241 19751"/>
                              <a:gd name="T129" fmla="*/ T128 w 1490"/>
                              <a:gd name="T130" fmla="+- 0 3246 2102"/>
                              <a:gd name="T131" fmla="*/ 3246 h 1296"/>
                              <a:gd name="T132" fmla="+- 0 21240 19751"/>
                              <a:gd name="T133" fmla="*/ T132 w 1490"/>
                              <a:gd name="T134" fmla="+- 0 2232 2102"/>
                              <a:gd name="T135" fmla="*/ 2232 h 1296"/>
                              <a:gd name="T136" fmla="+- 0 20890 19751"/>
                              <a:gd name="T137" fmla="*/ T136 w 1490"/>
                              <a:gd name="T138" fmla="+- 0 2102 2102"/>
                              <a:gd name="T139" fmla="*/ 2102 h 1296"/>
                              <a:gd name="T140" fmla="+- 0 20999 19751"/>
                              <a:gd name="T141" fmla="*/ T140 w 1490"/>
                              <a:gd name="T142" fmla="+- 0 2102 2102"/>
                              <a:gd name="T143" fmla="*/ 2102 h 12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490" h="1296">
                                <a:moveTo>
                                  <a:pt x="134" y="0"/>
                                </a:moveTo>
                                <a:lnTo>
                                  <a:pt x="119" y="1"/>
                                </a:lnTo>
                                <a:lnTo>
                                  <a:pt x="104" y="3"/>
                                </a:lnTo>
                                <a:lnTo>
                                  <a:pt x="89" y="7"/>
                                </a:lnTo>
                                <a:lnTo>
                                  <a:pt x="75" y="12"/>
                                </a:lnTo>
                                <a:lnTo>
                                  <a:pt x="43" y="34"/>
                                </a:lnTo>
                                <a:lnTo>
                                  <a:pt x="19" y="62"/>
                                </a:lnTo>
                                <a:lnTo>
                                  <a:pt x="5" y="95"/>
                                </a:lnTo>
                                <a:lnTo>
                                  <a:pt x="1" y="132"/>
                                </a:lnTo>
                                <a:lnTo>
                                  <a:pt x="0" y="1011"/>
                                </a:lnTo>
                                <a:lnTo>
                                  <a:pt x="1" y="1144"/>
                                </a:lnTo>
                                <a:lnTo>
                                  <a:pt x="1" y="1166"/>
                                </a:lnTo>
                                <a:lnTo>
                                  <a:pt x="1" y="1174"/>
                                </a:lnTo>
                                <a:lnTo>
                                  <a:pt x="3" y="1186"/>
                                </a:lnTo>
                                <a:lnTo>
                                  <a:pt x="5" y="1198"/>
                                </a:lnTo>
                                <a:lnTo>
                                  <a:pt x="8" y="1209"/>
                                </a:lnTo>
                                <a:lnTo>
                                  <a:pt x="28" y="1245"/>
                                </a:lnTo>
                                <a:lnTo>
                                  <a:pt x="56" y="1272"/>
                                </a:lnTo>
                                <a:lnTo>
                                  <a:pt x="92" y="1289"/>
                                </a:lnTo>
                                <a:lnTo>
                                  <a:pt x="134" y="1295"/>
                                </a:lnTo>
                                <a:lnTo>
                                  <a:pt x="210" y="1295"/>
                                </a:lnTo>
                                <a:lnTo>
                                  <a:pt x="1359" y="1295"/>
                                </a:lnTo>
                                <a:lnTo>
                                  <a:pt x="1373" y="1295"/>
                                </a:lnTo>
                                <a:lnTo>
                                  <a:pt x="1387" y="1293"/>
                                </a:lnTo>
                                <a:lnTo>
                                  <a:pt x="1400" y="1289"/>
                                </a:lnTo>
                                <a:lnTo>
                                  <a:pt x="1413" y="1284"/>
                                </a:lnTo>
                                <a:lnTo>
                                  <a:pt x="1447" y="1262"/>
                                </a:lnTo>
                                <a:lnTo>
                                  <a:pt x="1470" y="1234"/>
                                </a:lnTo>
                                <a:lnTo>
                                  <a:pt x="1485" y="1201"/>
                                </a:lnTo>
                                <a:lnTo>
                                  <a:pt x="1489" y="1166"/>
                                </a:lnTo>
                                <a:lnTo>
                                  <a:pt x="167" y="1166"/>
                                </a:lnTo>
                                <a:lnTo>
                                  <a:pt x="151" y="1163"/>
                                </a:lnTo>
                                <a:lnTo>
                                  <a:pt x="139" y="1156"/>
                                </a:lnTo>
                                <a:lnTo>
                                  <a:pt x="132" y="1144"/>
                                </a:lnTo>
                                <a:lnTo>
                                  <a:pt x="130" y="1128"/>
                                </a:lnTo>
                                <a:lnTo>
                                  <a:pt x="130" y="157"/>
                                </a:lnTo>
                                <a:lnTo>
                                  <a:pt x="131" y="145"/>
                                </a:lnTo>
                                <a:lnTo>
                                  <a:pt x="148" y="134"/>
                                </a:lnTo>
                                <a:lnTo>
                                  <a:pt x="157" y="130"/>
                                </a:lnTo>
                                <a:lnTo>
                                  <a:pt x="1489" y="130"/>
                                </a:lnTo>
                                <a:lnTo>
                                  <a:pt x="1489" y="121"/>
                                </a:lnTo>
                                <a:lnTo>
                                  <a:pt x="1487" y="109"/>
                                </a:lnTo>
                                <a:lnTo>
                                  <a:pt x="1485" y="98"/>
                                </a:lnTo>
                                <a:lnTo>
                                  <a:pt x="1482" y="87"/>
                                </a:lnTo>
                                <a:lnTo>
                                  <a:pt x="1462" y="51"/>
                                </a:lnTo>
                                <a:lnTo>
                                  <a:pt x="1434" y="23"/>
                                </a:lnTo>
                                <a:lnTo>
                                  <a:pt x="1399" y="6"/>
                                </a:lnTo>
                                <a:lnTo>
                                  <a:pt x="1358" y="0"/>
                                </a:lnTo>
                                <a:lnTo>
                                  <a:pt x="1139" y="0"/>
                                </a:lnTo>
                                <a:lnTo>
                                  <a:pt x="134" y="0"/>
                                </a:lnTo>
                                <a:close/>
                                <a:moveTo>
                                  <a:pt x="1489" y="130"/>
                                </a:moveTo>
                                <a:lnTo>
                                  <a:pt x="320" y="130"/>
                                </a:lnTo>
                                <a:lnTo>
                                  <a:pt x="746" y="130"/>
                                </a:lnTo>
                                <a:lnTo>
                                  <a:pt x="1320" y="130"/>
                                </a:lnTo>
                                <a:lnTo>
                                  <a:pt x="1338" y="132"/>
                                </a:lnTo>
                                <a:lnTo>
                                  <a:pt x="1351" y="139"/>
                                </a:lnTo>
                                <a:lnTo>
                                  <a:pt x="1358" y="152"/>
                                </a:lnTo>
                                <a:lnTo>
                                  <a:pt x="1360" y="170"/>
                                </a:lnTo>
                                <a:lnTo>
                                  <a:pt x="1360" y="1126"/>
                                </a:lnTo>
                                <a:lnTo>
                                  <a:pt x="1358" y="1144"/>
                                </a:lnTo>
                                <a:lnTo>
                                  <a:pt x="1351" y="1156"/>
                                </a:lnTo>
                                <a:lnTo>
                                  <a:pt x="1338" y="1163"/>
                                </a:lnTo>
                                <a:lnTo>
                                  <a:pt x="1320" y="1166"/>
                                </a:lnTo>
                                <a:lnTo>
                                  <a:pt x="1489" y="1166"/>
                                </a:lnTo>
                                <a:lnTo>
                                  <a:pt x="1489" y="1162"/>
                                </a:lnTo>
                                <a:lnTo>
                                  <a:pt x="1490" y="1144"/>
                                </a:lnTo>
                                <a:lnTo>
                                  <a:pt x="1489" y="157"/>
                                </a:lnTo>
                                <a:lnTo>
                                  <a:pt x="1489" y="130"/>
                                </a:lnTo>
                                <a:close/>
                                <a:moveTo>
                                  <a:pt x="1248" y="0"/>
                                </a:moveTo>
                                <a:lnTo>
                                  <a:pt x="1139" y="0"/>
                                </a:lnTo>
                                <a:lnTo>
                                  <a:pt x="1335" y="0"/>
                                </a:lnTo>
                                <a:lnTo>
                                  <a:pt x="124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 name="AutoShape 50"/>
                        <wps:cNvSpPr>
                          <a:spLocks/>
                        </wps:cNvSpPr>
                        <wps:spPr bwMode="auto">
                          <a:xfrm>
                            <a:off x="-648" y="25048"/>
                            <a:ext cx="777" cy="324"/>
                          </a:xfrm>
                          <a:custGeom>
                            <a:avLst/>
                            <a:gdLst>
                              <a:gd name="T0" fmla="+- 0 20729 -647"/>
                              <a:gd name="T1" fmla="*/ T0 w 777"/>
                              <a:gd name="T2" fmla="+- 0 2658 25048"/>
                              <a:gd name="T3" fmla="*/ 2658 h 324"/>
                              <a:gd name="T4" fmla="+- 0 20695 -647"/>
                              <a:gd name="T5" fmla="*/ T4 w 777"/>
                              <a:gd name="T6" fmla="+- 0 2693 25048"/>
                              <a:gd name="T7" fmla="*/ 2693 h 324"/>
                              <a:gd name="T8" fmla="+- 0 20695 -647"/>
                              <a:gd name="T9" fmla="*/ T8 w 777"/>
                              <a:gd name="T10" fmla="+- 0 2743 25048"/>
                              <a:gd name="T11" fmla="*/ 2743 h 324"/>
                              <a:gd name="T12" fmla="+- 0 20730 -647"/>
                              <a:gd name="T13" fmla="*/ T12 w 777"/>
                              <a:gd name="T14" fmla="+- 0 2777 25048"/>
                              <a:gd name="T15" fmla="*/ 2777 h 324"/>
                              <a:gd name="T16" fmla="+- 0 20780 -647"/>
                              <a:gd name="T17" fmla="*/ T16 w 777"/>
                              <a:gd name="T18" fmla="+- 0 2777 25048"/>
                              <a:gd name="T19" fmla="*/ 2777 h 324"/>
                              <a:gd name="T20" fmla="+- 0 20815 -647"/>
                              <a:gd name="T21" fmla="*/ T20 w 777"/>
                              <a:gd name="T22" fmla="+- 0 2742 25048"/>
                              <a:gd name="T23" fmla="*/ 2742 h 324"/>
                              <a:gd name="T24" fmla="+- 0 20814 -647"/>
                              <a:gd name="T25" fmla="*/ T24 w 777"/>
                              <a:gd name="T26" fmla="+- 0 2692 25048"/>
                              <a:gd name="T27" fmla="*/ 2692 h 324"/>
                              <a:gd name="T28" fmla="+- 0 20780 -647"/>
                              <a:gd name="T29" fmla="*/ T28 w 777"/>
                              <a:gd name="T30" fmla="+- 0 2658 25048"/>
                              <a:gd name="T31" fmla="*/ 2658 h 324"/>
                              <a:gd name="T32" fmla="+- 0 20237 -647"/>
                              <a:gd name="T33" fmla="*/ T32 w 777"/>
                              <a:gd name="T34" fmla="+- 0 2782 25048"/>
                              <a:gd name="T35" fmla="*/ 2782 h 324"/>
                              <a:gd name="T36" fmla="+- 0 20283 -647"/>
                              <a:gd name="T37" fmla="*/ T36 w 777"/>
                              <a:gd name="T38" fmla="+- 0 2763 25048"/>
                              <a:gd name="T39" fmla="*/ 2763 h 324"/>
                              <a:gd name="T40" fmla="+- 0 20302 -647"/>
                              <a:gd name="T41" fmla="*/ T40 w 777"/>
                              <a:gd name="T42" fmla="+- 0 2717 25048"/>
                              <a:gd name="T43" fmla="*/ 2717 h 324"/>
                              <a:gd name="T44" fmla="+- 0 20283 -647"/>
                              <a:gd name="T45" fmla="*/ T44 w 777"/>
                              <a:gd name="T46" fmla="+- 0 2671 25048"/>
                              <a:gd name="T47" fmla="*/ 2671 h 324"/>
                              <a:gd name="T48" fmla="+- 0 20237 -647"/>
                              <a:gd name="T49" fmla="*/ T48 w 777"/>
                              <a:gd name="T50" fmla="+- 0 2653 25048"/>
                              <a:gd name="T51" fmla="*/ 2653 h 324"/>
                              <a:gd name="T52" fmla="+- 0 20191 -647"/>
                              <a:gd name="T53" fmla="*/ T52 w 777"/>
                              <a:gd name="T54" fmla="+- 0 2672 25048"/>
                              <a:gd name="T55" fmla="*/ 2672 h 324"/>
                              <a:gd name="T56" fmla="+- 0 20172 -647"/>
                              <a:gd name="T57" fmla="*/ T56 w 777"/>
                              <a:gd name="T58" fmla="+- 0 2718 25048"/>
                              <a:gd name="T59" fmla="*/ 2718 h 324"/>
                              <a:gd name="T60" fmla="+- 0 20191 -647"/>
                              <a:gd name="T61" fmla="*/ T60 w 777"/>
                              <a:gd name="T62" fmla="+- 0 2763 25048"/>
                              <a:gd name="T63" fmla="*/ 2763 h 324"/>
                              <a:gd name="T64" fmla="+- 0 20237 -647"/>
                              <a:gd name="T65" fmla="*/ T64 w 777"/>
                              <a:gd name="T66" fmla="+- 0 2782 25048"/>
                              <a:gd name="T67" fmla="*/ 2782 h 324"/>
                              <a:gd name="T68" fmla="+- 0 20269 -647"/>
                              <a:gd name="T69" fmla="*/ T68 w 777"/>
                              <a:gd name="T70" fmla="+- 0 2976 25048"/>
                              <a:gd name="T71" fmla="*/ 2976 h 324"/>
                              <a:gd name="T72" fmla="+- 0 20265 -647"/>
                              <a:gd name="T73" fmla="*/ T72 w 777"/>
                              <a:gd name="T74" fmla="+- 0 2872 25048"/>
                              <a:gd name="T75" fmla="*/ 2872 h 324"/>
                              <a:gd name="T76" fmla="+- 0 20259 -647"/>
                              <a:gd name="T77" fmla="*/ T76 w 777"/>
                              <a:gd name="T78" fmla="+- 0 2870 25048"/>
                              <a:gd name="T79" fmla="*/ 2870 h 324"/>
                              <a:gd name="T80" fmla="+- 0 20181 -647"/>
                              <a:gd name="T81" fmla="*/ T80 w 777"/>
                              <a:gd name="T82" fmla="+- 0 2878 25048"/>
                              <a:gd name="T83" fmla="*/ 2878 h 324"/>
                              <a:gd name="T84" fmla="+- 0 20111 -647"/>
                              <a:gd name="T85" fmla="*/ T84 w 777"/>
                              <a:gd name="T86" fmla="+- 0 2915 25048"/>
                              <a:gd name="T87" fmla="*/ 2915 h 324"/>
                              <a:gd name="T88" fmla="+- 0 20108 -647"/>
                              <a:gd name="T89" fmla="*/ T88 w 777"/>
                              <a:gd name="T90" fmla="+- 0 2920 25048"/>
                              <a:gd name="T91" fmla="*/ 2920 h 324"/>
                              <a:gd name="T92" fmla="+- 0 20107 -647"/>
                              <a:gd name="T93" fmla="*/ T92 w 777"/>
                              <a:gd name="T94" fmla="+- 0 2935 25048"/>
                              <a:gd name="T95" fmla="*/ 2935 h 324"/>
                              <a:gd name="T96" fmla="+- 0 20107 -647"/>
                              <a:gd name="T97" fmla="*/ T96 w 777"/>
                              <a:gd name="T98" fmla="+- 0 2962 25048"/>
                              <a:gd name="T99" fmla="*/ 2962 h 324"/>
                              <a:gd name="T100" fmla="+- 0 20884 -647"/>
                              <a:gd name="T101" fmla="*/ T100 w 777"/>
                              <a:gd name="T102" fmla="+- 0 2976 25048"/>
                              <a:gd name="T103" fmla="*/ 2976 h 324"/>
                              <a:gd name="T104" fmla="+- 0 20884 -647"/>
                              <a:gd name="T105" fmla="*/ T104 w 777"/>
                              <a:gd name="T106" fmla="+- 0 2948 25048"/>
                              <a:gd name="T107" fmla="*/ 2948 h 324"/>
                              <a:gd name="T108" fmla="+- 0 20884 -647"/>
                              <a:gd name="T109" fmla="*/ T108 w 777"/>
                              <a:gd name="T110" fmla="+- 0 2921 25048"/>
                              <a:gd name="T111" fmla="*/ 2921 h 324"/>
                              <a:gd name="T112" fmla="+- 0 20882 -647"/>
                              <a:gd name="T113" fmla="*/ T112 w 777"/>
                              <a:gd name="T114" fmla="+- 0 2916 25048"/>
                              <a:gd name="T115" fmla="*/ 2916 h 324"/>
                              <a:gd name="T116" fmla="+- 0 20854 -647"/>
                              <a:gd name="T117" fmla="*/ T116 w 777"/>
                              <a:gd name="T118" fmla="+- 0 2897 25048"/>
                              <a:gd name="T119" fmla="*/ 2897 h 324"/>
                              <a:gd name="T120" fmla="+- 0 20797 -647"/>
                              <a:gd name="T121" fmla="*/ T120 w 777"/>
                              <a:gd name="T122" fmla="+- 0 2874 25048"/>
                              <a:gd name="T123" fmla="*/ 2874 h 324"/>
                              <a:gd name="T124" fmla="+- 0 20756 -647"/>
                              <a:gd name="T125" fmla="*/ T124 w 777"/>
                              <a:gd name="T126" fmla="+- 0 2869 25048"/>
                              <a:gd name="T127" fmla="*/ 2869 h 324"/>
                              <a:gd name="T128" fmla="+- 0 20734 -647"/>
                              <a:gd name="T129" fmla="*/ T128 w 777"/>
                              <a:gd name="T130" fmla="+- 0 2870 25048"/>
                              <a:gd name="T131" fmla="*/ 2870 h 324"/>
                              <a:gd name="T132" fmla="+- 0 20723 -647"/>
                              <a:gd name="T133" fmla="*/ T132 w 777"/>
                              <a:gd name="T134" fmla="+- 0 2976 25048"/>
                              <a:gd name="T135" fmla="*/ 2976 h 3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777" h="324">
                                <a:moveTo>
                                  <a:pt x="21401" y="-22395"/>
                                </a:moveTo>
                                <a:lnTo>
                                  <a:pt x="21376" y="-22390"/>
                                </a:lnTo>
                                <a:lnTo>
                                  <a:pt x="21356" y="-22376"/>
                                </a:lnTo>
                                <a:lnTo>
                                  <a:pt x="21342" y="-22355"/>
                                </a:lnTo>
                                <a:lnTo>
                                  <a:pt x="21337" y="-22330"/>
                                </a:lnTo>
                                <a:lnTo>
                                  <a:pt x="21342" y="-22305"/>
                                </a:lnTo>
                                <a:lnTo>
                                  <a:pt x="21357" y="-22285"/>
                                </a:lnTo>
                                <a:lnTo>
                                  <a:pt x="21377" y="-22271"/>
                                </a:lnTo>
                                <a:lnTo>
                                  <a:pt x="21402" y="-22266"/>
                                </a:lnTo>
                                <a:lnTo>
                                  <a:pt x="21427" y="-22271"/>
                                </a:lnTo>
                                <a:lnTo>
                                  <a:pt x="21448" y="-22285"/>
                                </a:lnTo>
                                <a:lnTo>
                                  <a:pt x="21462" y="-22306"/>
                                </a:lnTo>
                                <a:lnTo>
                                  <a:pt x="21467" y="-22331"/>
                                </a:lnTo>
                                <a:lnTo>
                                  <a:pt x="21461" y="-22356"/>
                                </a:lnTo>
                                <a:lnTo>
                                  <a:pt x="21447" y="-22377"/>
                                </a:lnTo>
                                <a:lnTo>
                                  <a:pt x="21427" y="-22390"/>
                                </a:lnTo>
                                <a:lnTo>
                                  <a:pt x="21401" y="-22395"/>
                                </a:lnTo>
                                <a:close/>
                                <a:moveTo>
                                  <a:pt x="20884" y="-22266"/>
                                </a:moveTo>
                                <a:lnTo>
                                  <a:pt x="20909" y="-22271"/>
                                </a:lnTo>
                                <a:lnTo>
                                  <a:pt x="20930" y="-22285"/>
                                </a:lnTo>
                                <a:lnTo>
                                  <a:pt x="20944" y="-22306"/>
                                </a:lnTo>
                                <a:lnTo>
                                  <a:pt x="20949" y="-22331"/>
                                </a:lnTo>
                                <a:lnTo>
                                  <a:pt x="20943" y="-22356"/>
                                </a:lnTo>
                                <a:lnTo>
                                  <a:pt x="20930" y="-22377"/>
                                </a:lnTo>
                                <a:lnTo>
                                  <a:pt x="20909" y="-22390"/>
                                </a:lnTo>
                                <a:lnTo>
                                  <a:pt x="20884" y="-22395"/>
                                </a:lnTo>
                                <a:lnTo>
                                  <a:pt x="20859" y="-22390"/>
                                </a:lnTo>
                                <a:lnTo>
                                  <a:pt x="20838" y="-22376"/>
                                </a:lnTo>
                                <a:lnTo>
                                  <a:pt x="20824" y="-22356"/>
                                </a:lnTo>
                                <a:lnTo>
                                  <a:pt x="20819" y="-22330"/>
                                </a:lnTo>
                                <a:lnTo>
                                  <a:pt x="20824" y="-22305"/>
                                </a:lnTo>
                                <a:lnTo>
                                  <a:pt x="20838" y="-22285"/>
                                </a:lnTo>
                                <a:lnTo>
                                  <a:pt x="20859" y="-22271"/>
                                </a:lnTo>
                                <a:lnTo>
                                  <a:pt x="20884" y="-22266"/>
                                </a:lnTo>
                                <a:close/>
                                <a:moveTo>
                                  <a:pt x="20754" y="-22072"/>
                                </a:moveTo>
                                <a:lnTo>
                                  <a:pt x="20916" y="-22072"/>
                                </a:lnTo>
                                <a:lnTo>
                                  <a:pt x="20916" y="-22176"/>
                                </a:lnTo>
                                <a:lnTo>
                                  <a:pt x="20912" y="-22176"/>
                                </a:lnTo>
                                <a:lnTo>
                                  <a:pt x="20909" y="-22177"/>
                                </a:lnTo>
                                <a:lnTo>
                                  <a:pt x="20906" y="-22178"/>
                                </a:lnTo>
                                <a:lnTo>
                                  <a:pt x="20866" y="-22178"/>
                                </a:lnTo>
                                <a:lnTo>
                                  <a:pt x="20828" y="-22170"/>
                                </a:lnTo>
                                <a:lnTo>
                                  <a:pt x="20792" y="-22155"/>
                                </a:lnTo>
                                <a:lnTo>
                                  <a:pt x="20758" y="-22133"/>
                                </a:lnTo>
                                <a:lnTo>
                                  <a:pt x="20756" y="-22131"/>
                                </a:lnTo>
                                <a:lnTo>
                                  <a:pt x="20755" y="-22128"/>
                                </a:lnTo>
                                <a:lnTo>
                                  <a:pt x="20755" y="-22126"/>
                                </a:lnTo>
                                <a:lnTo>
                                  <a:pt x="20754" y="-22113"/>
                                </a:lnTo>
                                <a:lnTo>
                                  <a:pt x="20754" y="-22100"/>
                                </a:lnTo>
                                <a:lnTo>
                                  <a:pt x="20754" y="-22086"/>
                                </a:lnTo>
                                <a:lnTo>
                                  <a:pt x="20754" y="-22072"/>
                                </a:lnTo>
                                <a:close/>
                                <a:moveTo>
                                  <a:pt x="21531" y="-22072"/>
                                </a:moveTo>
                                <a:lnTo>
                                  <a:pt x="21531" y="-22086"/>
                                </a:lnTo>
                                <a:lnTo>
                                  <a:pt x="21531" y="-22100"/>
                                </a:lnTo>
                                <a:lnTo>
                                  <a:pt x="21531" y="-22113"/>
                                </a:lnTo>
                                <a:lnTo>
                                  <a:pt x="21531" y="-22127"/>
                                </a:lnTo>
                                <a:lnTo>
                                  <a:pt x="21531" y="-22129"/>
                                </a:lnTo>
                                <a:lnTo>
                                  <a:pt x="21529" y="-22132"/>
                                </a:lnTo>
                                <a:lnTo>
                                  <a:pt x="21527" y="-22134"/>
                                </a:lnTo>
                                <a:lnTo>
                                  <a:pt x="21501" y="-22151"/>
                                </a:lnTo>
                                <a:lnTo>
                                  <a:pt x="21473" y="-22165"/>
                                </a:lnTo>
                                <a:lnTo>
                                  <a:pt x="21444" y="-22174"/>
                                </a:lnTo>
                                <a:lnTo>
                                  <a:pt x="21413" y="-22179"/>
                                </a:lnTo>
                                <a:lnTo>
                                  <a:pt x="21403" y="-22179"/>
                                </a:lnTo>
                                <a:lnTo>
                                  <a:pt x="21392" y="-22179"/>
                                </a:lnTo>
                                <a:lnTo>
                                  <a:pt x="21381" y="-22178"/>
                                </a:lnTo>
                                <a:lnTo>
                                  <a:pt x="21370" y="-22177"/>
                                </a:lnTo>
                                <a:lnTo>
                                  <a:pt x="21370" y="-22072"/>
                                </a:lnTo>
                                <a:lnTo>
                                  <a:pt x="21531" y="-22072"/>
                                </a:lnTo>
                                <a:close/>
                              </a:path>
                            </a:pathLst>
                          </a:custGeom>
                          <a:noFill/>
                          <a:ln w="381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8" name="Picture 4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20368" y="2493"/>
                            <a:ext cx="254" cy="255"/>
                          </a:xfrm>
                          <a:prstGeom prst="rect">
                            <a:avLst/>
                          </a:prstGeom>
                          <a:noFill/>
                          <a:extLst>
                            <a:ext uri="{909E8E84-426E-40DD-AFC4-6F175D3DCCD1}">
                              <a14:hiddenFill xmlns:a14="http://schemas.microsoft.com/office/drawing/2010/main">
                                <a:solidFill>
                                  <a:srgbClr val="FFFFFF"/>
                                </a:solidFill>
                              </a14:hiddenFill>
                            </a:ext>
                          </a:extLst>
                        </pic:spPr>
                      </pic:pic>
                      <wps:wsp>
                        <wps:cNvPr id="59" name="AutoShape 48"/>
                        <wps:cNvSpPr>
                          <a:spLocks/>
                        </wps:cNvSpPr>
                        <wps:spPr bwMode="auto">
                          <a:xfrm>
                            <a:off x="-809" y="24692"/>
                            <a:ext cx="1100" cy="906"/>
                          </a:xfrm>
                          <a:custGeom>
                            <a:avLst/>
                            <a:gdLst>
                              <a:gd name="T0" fmla="+- 0 20658 -808"/>
                              <a:gd name="T1" fmla="*/ T0 w 1100"/>
                              <a:gd name="T2" fmla="+- 0 2976 24693"/>
                              <a:gd name="T3" fmla="*/ 2976 h 906"/>
                              <a:gd name="T4" fmla="+- 0 20658 -808"/>
                              <a:gd name="T5" fmla="*/ T4 w 1100"/>
                              <a:gd name="T6" fmla="+- 0 2949 24693"/>
                              <a:gd name="T7" fmla="*/ 2949 h 906"/>
                              <a:gd name="T8" fmla="+- 0 20658 -808"/>
                              <a:gd name="T9" fmla="*/ T8 w 1100"/>
                              <a:gd name="T10" fmla="+- 0 2922 24693"/>
                              <a:gd name="T11" fmla="*/ 2922 h 906"/>
                              <a:gd name="T12" fmla="+- 0 20658 -808"/>
                              <a:gd name="T13" fmla="*/ T12 w 1100"/>
                              <a:gd name="T14" fmla="+- 0 2896 24693"/>
                              <a:gd name="T15" fmla="*/ 2896 h 906"/>
                              <a:gd name="T16" fmla="+- 0 20658 -808"/>
                              <a:gd name="T17" fmla="*/ T16 w 1100"/>
                              <a:gd name="T18" fmla="+- 0 2869 24693"/>
                              <a:gd name="T19" fmla="*/ 2869 h 906"/>
                              <a:gd name="T20" fmla="+- 0 20658 -808"/>
                              <a:gd name="T21" fmla="*/ T20 w 1100"/>
                              <a:gd name="T22" fmla="+- 0 2867 24693"/>
                              <a:gd name="T23" fmla="*/ 2867 h 906"/>
                              <a:gd name="T24" fmla="+- 0 20655 -808"/>
                              <a:gd name="T25" fmla="*/ T24 w 1100"/>
                              <a:gd name="T26" fmla="+- 0 2864 24693"/>
                              <a:gd name="T27" fmla="*/ 2864 h 906"/>
                              <a:gd name="T28" fmla="+- 0 20654 -808"/>
                              <a:gd name="T29" fmla="*/ T28 w 1100"/>
                              <a:gd name="T30" fmla="+- 0 2863 24693"/>
                              <a:gd name="T31" fmla="*/ 2863 h 906"/>
                              <a:gd name="T32" fmla="+- 0 20619 -808"/>
                              <a:gd name="T33" fmla="*/ T32 w 1100"/>
                              <a:gd name="T34" fmla="+- 0 2844 24693"/>
                              <a:gd name="T35" fmla="*/ 2844 h 906"/>
                              <a:gd name="T36" fmla="+- 0 20583 -808"/>
                              <a:gd name="T37" fmla="*/ T36 w 1100"/>
                              <a:gd name="T38" fmla="+- 0 2829 24693"/>
                              <a:gd name="T39" fmla="*/ 2829 h 906"/>
                              <a:gd name="T40" fmla="+- 0 20546 -808"/>
                              <a:gd name="T41" fmla="*/ T40 w 1100"/>
                              <a:gd name="T42" fmla="+- 0 2819 24693"/>
                              <a:gd name="T43" fmla="*/ 2819 h 906"/>
                              <a:gd name="T44" fmla="+- 0 20507 -808"/>
                              <a:gd name="T45" fmla="*/ T44 w 1100"/>
                              <a:gd name="T46" fmla="+- 0 2815 24693"/>
                              <a:gd name="T47" fmla="*/ 2815 h 906"/>
                              <a:gd name="T48" fmla="+- 0 20462 -808"/>
                              <a:gd name="T49" fmla="*/ T48 w 1100"/>
                              <a:gd name="T50" fmla="+- 0 2817 24693"/>
                              <a:gd name="T51" fmla="*/ 2817 h 906"/>
                              <a:gd name="T52" fmla="+- 0 20419 -808"/>
                              <a:gd name="T53" fmla="*/ T52 w 1100"/>
                              <a:gd name="T54" fmla="+- 0 2826 24693"/>
                              <a:gd name="T55" fmla="*/ 2826 h 906"/>
                              <a:gd name="T56" fmla="+- 0 20378 -808"/>
                              <a:gd name="T57" fmla="*/ T56 w 1100"/>
                              <a:gd name="T58" fmla="+- 0 2842 24693"/>
                              <a:gd name="T59" fmla="*/ 2842 h 906"/>
                              <a:gd name="T60" fmla="+- 0 20339 -808"/>
                              <a:gd name="T61" fmla="*/ T60 w 1100"/>
                              <a:gd name="T62" fmla="+- 0 2863 24693"/>
                              <a:gd name="T63" fmla="*/ 2863 h 906"/>
                              <a:gd name="T64" fmla="+- 0 20336 -808"/>
                              <a:gd name="T65" fmla="*/ T64 w 1100"/>
                              <a:gd name="T66" fmla="+- 0 2864 24693"/>
                              <a:gd name="T67" fmla="*/ 2864 h 906"/>
                              <a:gd name="T68" fmla="+- 0 20334 -808"/>
                              <a:gd name="T69" fmla="*/ T68 w 1100"/>
                              <a:gd name="T70" fmla="+- 0 2869 24693"/>
                              <a:gd name="T71" fmla="*/ 2869 h 906"/>
                              <a:gd name="T72" fmla="+- 0 20334 -808"/>
                              <a:gd name="T73" fmla="*/ T72 w 1100"/>
                              <a:gd name="T74" fmla="+- 0 2872 24693"/>
                              <a:gd name="T75" fmla="*/ 2872 h 906"/>
                              <a:gd name="T76" fmla="+- 0 20334 -808"/>
                              <a:gd name="T77" fmla="*/ T76 w 1100"/>
                              <a:gd name="T78" fmla="+- 0 2896 24693"/>
                              <a:gd name="T79" fmla="*/ 2896 h 906"/>
                              <a:gd name="T80" fmla="+- 0 20334 -808"/>
                              <a:gd name="T81" fmla="*/ T80 w 1100"/>
                              <a:gd name="T82" fmla="+- 0 2921 24693"/>
                              <a:gd name="T83" fmla="*/ 2921 h 906"/>
                              <a:gd name="T84" fmla="+- 0 20334 -808"/>
                              <a:gd name="T85" fmla="*/ T84 w 1100"/>
                              <a:gd name="T86" fmla="+- 0 2945 24693"/>
                              <a:gd name="T87" fmla="*/ 2945 h 906"/>
                              <a:gd name="T88" fmla="+- 0 20334 -808"/>
                              <a:gd name="T89" fmla="*/ T88 w 1100"/>
                              <a:gd name="T90" fmla="+- 0 2969 24693"/>
                              <a:gd name="T91" fmla="*/ 2969 h 906"/>
                              <a:gd name="T92" fmla="+- 0 20334 -808"/>
                              <a:gd name="T93" fmla="*/ T92 w 1100"/>
                              <a:gd name="T94" fmla="+- 0 2972 24693"/>
                              <a:gd name="T95" fmla="*/ 2972 h 906"/>
                              <a:gd name="T96" fmla="+- 0 20335 -808"/>
                              <a:gd name="T97" fmla="*/ T96 w 1100"/>
                              <a:gd name="T98" fmla="+- 0 2974 24693"/>
                              <a:gd name="T99" fmla="*/ 2974 h 906"/>
                              <a:gd name="T100" fmla="+- 0 20335 -808"/>
                              <a:gd name="T101" fmla="*/ T100 w 1100"/>
                              <a:gd name="T102" fmla="+- 0 2976 24693"/>
                              <a:gd name="T103" fmla="*/ 2976 h 906"/>
                              <a:gd name="T104" fmla="+- 0 20658 -808"/>
                              <a:gd name="T105" fmla="*/ T104 w 1100"/>
                              <a:gd name="T106" fmla="+- 0 2976 24693"/>
                              <a:gd name="T107" fmla="*/ 2976 h 906"/>
                              <a:gd name="T108" fmla="+- 0 21046 -808"/>
                              <a:gd name="T109" fmla="*/ T108 w 1100"/>
                              <a:gd name="T110" fmla="+- 0 2297 24693"/>
                              <a:gd name="T111" fmla="*/ 2297 h 906"/>
                              <a:gd name="T112" fmla="+- 0 21046 -808"/>
                              <a:gd name="T113" fmla="*/ T112 w 1100"/>
                              <a:gd name="T114" fmla="+- 0 3202 24693"/>
                              <a:gd name="T115" fmla="*/ 3202 h 906"/>
                              <a:gd name="T116" fmla="+- 0 20917 -808"/>
                              <a:gd name="T117" fmla="*/ T116 w 1100"/>
                              <a:gd name="T118" fmla="+- 0 3202 24693"/>
                              <a:gd name="T119" fmla="*/ 3202 h 906"/>
                              <a:gd name="T120" fmla="+- 0 20917 -808"/>
                              <a:gd name="T121" fmla="*/ T120 w 1100"/>
                              <a:gd name="T122" fmla="+- 0 3139 24693"/>
                              <a:gd name="T123" fmla="*/ 3139 h 906"/>
                              <a:gd name="T124" fmla="+- 0 20626 -808"/>
                              <a:gd name="T125" fmla="*/ T124 w 1100"/>
                              <a:gd name="T126" fmla="+- 0 3139 24693"/>
                              <a:gd name="T127" fmla="*/ 3139 h 906"/>
                              <a:gd name="T128" fmla="+- 0 20626 -808"/>
                              <a:gd name="T129" fmla="*/ T128 w 1100"/>
                              <a:gd name="T130" fmla="+- 0 3202 24693"/>
                              <a:gd name="T131" fmla="*/ 3202 h 906"/>
                              <a:gd name="T132" fmla="+- 0 19946 -808"/>
                              <a:gd name="T133" fmla="*/ T132 w 1100"/>
                              <a:gd name="T134" fmla="+- 0 3202 24693"/>
                              <a:gd name="T135" fmla="*/ 3202 h 906"/>
                              <a:gd name="T136" fmla="+- 0 19946 -808"/>
                              <a:gd name="T137" fmla="*/ T136 w 1100"/>
                              <a:gd name="T138" fmla="+- 0 2297 24693"/>
                              <a:gd name="T139" fmla="*/ 2297 h 906"/>
                              <a:gd name="T140" fmla="+- 0 21046 -808"/>
                              <a:gd name="T141" fmla="*/ T140 w 1100"/>
                              <a:gd name="T142" fmla="+- 0 2297 24693"/>
                              <a:gd name="T143" fmla="*/ 2297 h 9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100" h="906">
                                <a:moveTo>
                                  <a:pt x="21466" y="-21717"/>
                                </a:moveTo>
                                <a:lnTo>
                                  <a:pt x="21466" y="-21744"/>
                                </a:lnTo>
                                <a:lnTo>
                                  <a:pt x="21466" y="-21771"/>
                                </a:lnTo>
                                <a:lnTo>
                                  <a:pt x="21466" y="-21797"/>
                                </a:lnTo>
                                <a:lnTo>
                                  <a:pt x="21466" y="-21824"/>
                                </a:lnTo>
                                <a:lnTo>
                                  <a:pt x="21466" y="-21826"/>
                                </a:lnTo>
                                <a:lnTo>
                                  <a:pt x="21463" y="-21829"/>
                                </a:lnTo>
                                <a:lnTo>
                                  <a:pt x="21462" y="-21830"/>
                                </a:lnTo>
                                <a:lnTo>
                                  <a:pt x="21427" y="-21849"/>
                                </a:lnTo>
                                <a:lnTo>
                                  <a:pt x="21391" y="-21864"/>
                                </a:lnTo>
                                <a:lnTo>
                                  <a:pt x="21354" y="-21874"/>
                                </a:lnTo>
                                <a:lnTo>
                                  <a:pt x="21315" y="-21878"/>
                                </a:lnTo>
                                <a:lnTo>
                                  <a:pt x="21270" y="-21876"/>
                                </a:lnTo>
                                <a:lnTo>
                                  <a:pt x="21227" y="-21867"/>
                                </a:lnTo>
                                <a:lnTo>
                                  <a:pt x="21186" y="-21851"/>
                                </a:lnTo>
                                <a:lnTo>
                                  <a:pt x="21147" y="-21830"/>
                                </a:lnTo>
                                <a:lnTo>
                                  <a:pt x="21144" y="-21829"/>
                                </a:lnTo>
                                <a:lnTo>
                                  <a:pt x="21142" y="-21824"/>
                                </a:lnTo>
                                <a:lnTo>
                                  <a:pt x="21142" y="-21821"/>
                                </a:lnTo>
                                <a:lnTo>
                                  <a:pt x="21142" y="-21797"/>
                                </a:lnTo>
                                <a:lnTo>
                                  <a:pt x="21142" y="-21772"/>
                                </a:lnTo>
                                <a:lnTo>
                                  <a:pt x="21142" y="-21748"/>
                                </a:lnTo>
                                <a:lnTo>
                                  <a:pt x="21142" y="-21724"/>
                                </a:lnTo>
                                <a:lnTo>
                                  <a:pt x="21142" y="-21721"/>
                                </a:lnTo>
                                <a:lnTo>
                                  <a:pt x="21143" y="-21719"/>
                                </a:lnTo>
                                <a:lnTo>
                                  <a:pt x="21143" y="-21717"/>
                                </a:lnTo>
                                <a:lnTo>
                                  <a:pt x="21466" y="-21717"/>
                                </a:lnTo>
                                <a:close/>
                                <a:moveTo>
                                  <a:pt x="21854" y="-22396"/>
                                </a:moveTo>
                                <a:lnTo>
                                  <a:pt x="21854" y="-21491"/>
                                </a:lnTo>
                                <a:lnTo>
                                  <a:pt x="21725" y="-21491"/>
                                </a:lnTo>
                                <a:lnTo>
                                  <a:pt x="21725" y="-21554"/>
                                </a:lnTo>
                                <a:lnTo>
                                  <a:pt x="21434" y="-21554"/>
                                </a:lnTo>
                                <a:lnTo>
                                  <a:pt x="21434" y="-21491"/>
                                </a:lnTo>
                                <a:lnTo>
                                  <a:pt x="20754" y="-21491"/>
                                </a:lnTo>
                                <a:lnTo>
                                  <a:pt x="20754" y="-22396"/>
                                </a:lnTo>
                                <a:lnTo>
                                  <a:pt x="21854" y="-22396"/>
                                </a:lnTo>
                                <a:close/>
                              </a:path>
                            </a:pathLst>
                          </a:custGeom>
                          <a:noFill/>
                          <a:ln w="381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 name="AutoShape 47"/>
                        <wps:cNvSpPr>
                          <a:spLocks/>
                        </wps:cNvSpPr>
                        <wps:spPr bwMode="auto">
                          <a:xfrm>
                            <a:off x="19868" y="6748"/>
                            <a:ext cx="1176" cy="4502"/>
                          </a:xfrm>
                          <a:custGeom>
                            <a:avLst/>
                            <a:gdLst>
                              <a:gd name="T0" fmla="+- 0 20755 19868"/>
                              <a:gd name="T1" fmla="*/ T0 w 1176"/>
                              <a:gd name="T2" fmla="+- 0 10107 6749"/>
                              <a:gd name="T3" fmla="*/ 10107 h 4502"/>
                              <a:gd name="T4" fmla="+- 0 20733 19868"/>
                              <a:gd name="T5" fmla="*/ T4 w 1176"/>
                              <a:gd name="T6" fmla="+- 0 10105 6749"/>
                              <a:gd name="T7" fmla="*/ 10105 h 4502"/>
                              <a:gd name="T8" fmla="+- 0 20697 19868"/>
                              <a:gd name="T9" fmla="*/ T8 w 1176"/>
                              <a:gd name="T10" fmla="+- 0 10102 6749"/>
                              <a:gd name="T11" fmla="*/ 10102 h 4502"/>
                              <a:gd name="T12" fmla="+- 0 20651 19868"/>
                              <a:gd name="T13" fmla="*/ T12 w 1176"/>
                              <a:gd name="T14" fmla="+- 0 10100 6749"/>
                              <a:gd name="T15" fmla="*/ 10100 h 4502"/>
                              <a:gd name="T16" fmla="+- 0 20597 19868"/>
                              <a:gd name="T17" fmla="*/ T16 w 1176"/>
                              <a:gd name="T18" fmla="+- 0 10099 6749"/>
                              <a:gd name="T19" fmla="*/ 10099 h 4502"/>
                              <a:gd name="T20" fmla="+- 0 20523 19868"/>
                              <a:gd name="T21" fmla="*/ T20 w 1176"/>
                              <a:gd name="T22" fmla="+- 0 10107 6749"/>
                              <a:gd name="T23" fmla="*/ 10107 h 4502"/>
                              <a:gd name="T24" fmla="+- 0 20459 19868"/>
                              <a:gd name="T25" fmla="*/ T24 w 1176"/>
                              <a:gd name="T26" fmla="+- 0 10130 6749"/>
                              <a:gd name="T27" fmla="*/ 10130 h 4502"/>
                              <a:gd name="T28" fmla="+- 0 20407 19868"/>
                              <a:gd name="T29" fmla="*/ T28 w 1176"/>
                              <a:gd name="T30" fmla="+- 0 10169 6749"/>
                              <a:gd name="T31" fmla="*/ 10169 h 4502"/>
                              <a:gd name="T32" fmla="+- 0 20367 19868"/>
                              <a:gd name="T33" fmla="*/ T32 w 1176"/>
                              <a:gd name="T34" fmla="+- 0 10222 6749"/>
                              <a:gd name="T35" fmla="*/ 10222 h 4502"/>
                              <a:gd name="T36" fmla="+- 0 20342 19868"/>
                              <a:gd name="T37" fmla="*/ T36 w 1176"/>
                              <a:gd name="T38" fmla="+- 0 10289 6749"/>
                              <a:gd name="T39" fmla="*/ 10289 h 4502"/>
                              <a:gd name="T40" fmla="+- 0 20334 19868"/>
                              <a:gd name="T41" fmla="*/ T40 w 1176"/>
                              <a:gd name="T42" fmla="+- 0 10370 6749"/>
                              <a:gd name="T43" fmla="*/ 10370 h 4502"/>
                              <a:gd name="T44" fmla="+- 0 20334 19868"/>
                              <a:gd name="T45" fmla="*/ T44 w 1176"/>
                              <a:gd name="T46" fmla="+- 0 10521 6749"/>
                              <a:gd name="T47" fmla="*/ 10521 h 4502"/>
                              <a:gd name="T48" fmla="+- 0 20157 19868"/>
                              <a:gd name="T49" fmla="*/ T48 w 1176"/>
                              <a:gd name="T50" fmla="+- 0 10521 6749"/>
                              <a:gd name="T51" fmla="*/ 10521 h 4502"/>
                              <a:gd name="T52" fmla="+- 0 20157 19868"/>
                              <a:gd name="T53" fmla="*/ T52 w 1176"/>
                              <a:gd name="T54" fmla="+- 0 10725 6749"/>
                              <a:gd name="T55" fmla="*/ 10725 h 4502"/>
                              <a:gd name="T56" fmla="+- 0 20334 19868"/>
                              <a:gd name="T57" fmla="*/ T56 w 1176"/>
                              <a:gd name="T58" fmla="+- 0 10725 6749"/>
                              <a:gd name="T59" fmla="*/ 10725 h 4502"/>
                              <a:gd name="T60" fmla="+- 0 20334 19868"/>
                              <a:gd name="T61" fmla="*/ T60 w 1176"/>
                              <a:gd name="T62" fmla="+- 0 11251 6749"/>
                              <a:gd name="T63" fmla="*/ 11251 h 4502"/>
                              <a:gd name="T64" fmla="+- 0 20545 19868"/>
                              <a:gd name="T65" fmla="*/ T64 w 1176"/>
                              <a:gd name="T66" fmla="+- 0 11251 6749"/>
                              <a:gd name="T67" fmla="*/ 11251 h 4502"/>
                              <a:gd name="T68" fmla="+- 0 20545 19868"/>
                              <a:gd name="T69" fmla="*/ T68 w 1176"/>
                              <a:gd name="T70" fmla="+- 0 10725 6749"/>
                              <a:gd name="T71" fmla="*/ 10725 h 4502"/>
                              <a:gd name="T72" fmla="+- 0 20721 19868"/>
                              <a:gd name="T73" fmla="*/ T72 w 1176"/>
                              <a:gd name="T74" fmla="+- 0 10725 6749"/>
                              <a:gd name="T75" fmla="*/ 10725 h 4502"/>
                              <a:gd name="T76" fmla="+- 0 20748 19868"/>
                              <a:gd name="T77" fmla="*/ T76 w 1176"/>
                              <a:gd name="T78" fmla="+- 0 10521 6749"/>
                              <a:gd name="T79" fmla="*/ 10521 h 4502"/>
                              <a:gd name="T80" fmla="+- 0 20545 19868"/>
                              <a:gd name="T81" fmla="*/ T80 w 1176"/>
                              <a:gd name="T82" fmla="+- 0 10521 6749"/>
                              <a:gd name="T83" fmla="*/ 10521 h 4502"/>
                              <a:gd name="T84" fmla="+- 0 20545 19868"/>
                              <a:gd name="T85" fmla="*/ T84 w 1176"/>
                              <a:gd name="T86" fmla="+- 0 10390 6749"/>
                              <a:gd name="T87" fmla="*/ 10390 h 4502"/>
                              <a:gd name="T88" fmla="+- 0 20549 19868"/>
                              <a:gd name="T89" fmla="*/ T88 w 1176"/>
                              <a:gd name="T90" fmla="+- 0 10349 6749"/>
                              <a:gd name="T91" fmla="*/ 10349 h 4502"/>
                              <a:gd name="T92" fmla="+- 0 20564 19868"/>
                              <a:gd name="T93" fmla="*/ T92 w 1176"/>
                              <a:gd name="T94" fmla="+- 0 10318 6749"/>
                              <a:gd name="T95" fmla="*/ 10318 h 4502"/>
                              <a:gd name="T96" fmla="+- 0 20595 19868"/>
                              <a:gd name="T97" fmla="*/ T96 w 1176"/>
                              <a:gd name="T98" fmla="+- 0 10298 6749"/>
                              <a:gd name="T99" fmla="*/ 10298 h 4502"/>
                              <a:gd name="T100" fmla="+- 0 20647 19868"/>
                              <a:gd name="T101" fmla="*/ T100 w 1176"/>
                              <a:gd name="T102" fmla="+- 0 10290 6749"/>
                              <a:gd name="T103" fmla="*/ 10290 h 4502"/>
                              <a:gd name="T104" fmla="+- 0 20755 19868"/>
                              <a:gd name="T105" fmla="*/ T104 w 1176"/>
                              <a:gd name="T106" fmla="+- 0 10290 6749"/>
                              <a:gd name="T107" fmla="*/ 10290 h 4502"/>
                              <a:gd name="T108" fmla="+- 0 20755 19868"/>
                              <a:gd name="T109" fmla="*/ T108 w 1176"/>
                              <a:gd name="T110" fmla="+- 0 10107 6749"/>
                              <a:gd name="T111" fmla="*/ 10107 h 4502"/>
                              <a:gd name="T112" fmla="+- 0 21044 19868"/>
                              <a:gd name="T113" fmla="*/ T112 w 1176"/>
                              <a:gd name="T114" fmla="+- 0 6981 6749"/>
                              <a:gd name="T115" fmla="*/ 6981 h 4502"/>
                              <a:gd name="T116" fmla="+- 0 21032 19868"/>
                              <a:gd name="T117" fmla="*/ T116 w 1176"/>
                              <a:gd name="T118" fmla="+- 0 6908 6749"/>
                              <a:gd name="T119" fmla="*/ 6908 h 4502"/>
                              <a:gd name="T120" fmla="+- 0 20999 19868"/>
                              <a:gd name="T121" fmla="*/ T120 w 1176"/>
                              <a:gd name="T122" fmla="+- 0 6844 6749"/>
                              <a:gd name="T123" fmla="*/ 6844 h 4502"/>
                              <a:gd name="T124" fmla="+- 0 20949 19868"/>
                              <a:gd name="T125" fmla="*/ T124 w 1176"/>
                              <a:gd name="T126" fmla="+- 0 6794 6749"/>
                              <a:gd name="T127" fmla="*/ 6794 h 4502"/>
                              <a:gd name="T128" fmla="+- 0 20885 19868"/>
                              <a:gd name="T129" fmla="*/ T128 w 1176"/>
                              <a:gd name="T130" fmla="+- 0 6761 6749"/>
                              <a:gd name="T131" fmla="*/ 6761 h 4502"/>
                              <a:gd name="T132" fmla="+- 0 20811 19868"/>
                              <a:gd name="T133" fmla="*/ T132 w 1176"/>
                              <a:gd name="T134" fmla="+- 0 6749 6749"/>
                              <a:gd name="T135" fmla="*/ 6749 h 4502"/>
                              <a:gd name="T136" fmla="+- 0 20613 19868"/>
                              <a:gd name="T137" fmla="*/ T136 w 1176"/>
                              <a:gd name="T138" fmla="+- 0 6749 6749"/>
                              <a:gd name="T139" fmla="*/ 6749 h 4502"/>
                              <a:gd name="T140" fmla="+- 0 20613 19868"/>
                              <a:gd name="T141" fmla="*/ T140 w 1176"/>
                              <a:gd name="T142" fmla="+- 0 7209 6749"/>
                              <a:gd name="T143" fmla="*/ 7209 h 4502"/>
                              <a:gd name="T144" fmla="+- 0 20352 19868"/>
                              <a:gd name="T145" fmla="*/ T144 w 1176"/>
                              <a:gd name="T146" fmla="+- 0 7359 6749"/>
                              <a:gd name="T147" fmla="*/ 7359 h 4502"/>
                              <a:gd name="T148" fmla="+- 0 20352 19868"/>
                              <a:gd name="T149" fmla="*/ T148 w 1176"/>
                              <a:gd name="T150" fmla="+- 0 7017 6749"/>
                              <a:gd name="T151" fmla="*/ 7017 h 4502"/>
                              <a:gd name="T152" fmla="+- 0 20613 19868"/>
                              <a:gd name="T153" fmla="*/ T152 w 1176"/>
                              <a:gd name="T154" fmla="+- 0 7209 6749"/>
                              <a:gd name="T155" fmla="*/ 7209 h 4502"/>
                              <a:gd name="T156" fmla="+- 0 20613 19868"/>
                              <a:gd name="T157" fmla="*/ T156 w 1176"/>
                              <a:gd name="T158" fmla="+- 0 6749 6749"/>
                              <a:gd name="T159" fmla="*/ 6749 h 4502"/>
                              <a:gd name="T160" fmla="+- 0 20100 19868"/>
                              <a:gd name="T161" fmla="*/ T160 w 1176"/>
                              <a:gd name="T162" fmla="+- 0 6749 6749"/>
                              <a:gd name="T163" fmla="*/ 6749 h 4502"/>
                              <a:gd name="T164" fmla="+- 0 20027 19868"/>
                              <a:gd name="T165" fmla="*/ T164 w 1176"/>
                              <a:gd name="T166" fmla="+- 0 6761 6749"/>
                              <a:gd name="T167" fmla="*/ 6761 h 4502"/>
                              <a:gd name="T168" fmla="+- 0 19963 19868"/>
                              <a:gd name="T169" fmla="*/ T168 w 1176"/>
                              <a:gd name="T170" fmla="+- 0 6794 6749"/>
                              <a:gd name="T171" fmla="*/ 6794 h 4502"/>
                              <a:gd name="T172" fmla="+- 0 19913 19868"/>
                              <a:gd name="T173" fmla="*/ T172 w 1176"/>
                              <a:gd name="T174" fmla="+- 0 6844 6749"/>
                              <a:gd name="T175" fmla="*/ 6844 h 4502"/>
                              <a:gd name="T176" fmla="+- 0 19880 19868"/>
                              <a:gd name="T177" fmla="*/ T176 w 1176"/>
                              <a:gd name="T178" fmla="+- 0 6908 6749"/>
                              <a:gd name="T179" fmla="*/ 6908 h 4502"/>
                              <a:gd name="T180" fmla="+- 0 19868 19868"/>
                              <a:gd name="T181" fmla="*/ T180 w 1176"/>
                              <a:gd name="T182" fmla="+- 0 6981 6749"/>
                              <a:gd name="T183" fmla="*/ 6981 h 4502"/>
                              <a:gd name="T184" fmla="+- 0 19868 19868"/>
                              <a:gd name="T185" fmla="*/ T184 w 1176"/>
                              <a:gd name="T186" fmla="+- 0 7396 6749"/>
                              <a:gd name="T187" fmla="*/ 7396 h 4502"/>
                              <a:gd name="T188" fmla="+- 0 19880 19868"/>
                              <a:gd name="T189" fmla="*/ T188 w 1176"/>
                              <a:gd name="T190" fmla="+- 0 7469 6749"/>
                              <a:gd name="T191" fmla="*/ 7469 h 4502"/>
                              <a:gd name="T192" fmla="+- 0 19913 19868"/>
                              <a:gd name="T193" fmla="*/ T192 w 1176"/>
                              <a:gd name="T194" fmla="+- 0 7533 6749"/>
                              <a:gd name="T195" fmla="*/ 7533 h 4502"/>
                              <a:gd name="T196" fmla="+- 0 19963 19868"/>
                              <a:gd name="T197" fmla="*/ T196 w 1176"/>
                              <a:gd name="T198" fmla="+- 0 7583 6749"/>
                              <a:gd name="T199" fmla="*/ 7583 h 4502"/>
                              <a:gd name="T200" fmla="+- 0 20027 19868"/>
                              <a:gd name="T201" fmla="*/ T200 w 1176"/>
                              <a:gd name="T202" fmla="+- 0 7616 6749"/>
                              <a:gd name="T203" fmla="*/ 7616 h 4502"/>
                              <a:gd name="T204" fmla="+- 0 20100 19868"/>
                              <a:gd name="T205" fmla="*/ T204 w 1176"/>
                              <a:gd name="T206" fmla="+- 0 7628 6749"/>
                              <a:gd name="T207" fmla="*/ 7628 h 4502"/>
                              <a:gd name="T208" fmla="+- 0 20811 19868"/>
                              <a:gd name="T209" fmla="*/ T208 w 1176"/>
                              <a:gd name="T210" fmla="+- 0 7628 6749"/>
                              <a:gd name="T211" fmla="*/ 7628 h 4502"/>
                              <a:gd name="T212" fmla="+- 0 20885 19868"/>
                              <a:gd name="T213" fmla="*/ T212 w 1176"/>
                              <a:gd name="T214" fmla="+- 0 7616 6749"/>
                              <a:gd name="T215" fmla="*/ 7616 h 4502"/>
                              <a:gd name="T216" fmla="+- 0 20949 19868"/>
                              <a:gd name="T217" fmla="*/ T216 w 1176"/>
                              <a:gd name="T218" fmla="+- 0 7583 6749"/>
                              <a:gd name="T219" fmla="*/ 7583 h 4502"/>
                              <a:gd name="T220" fmla="+- 0 20999 19868"/>
                              <a:gd name="T221" fmla="*/ T220 w 1176"/>
                              <a:gd name="T222" fmla="+- 0 7533 6749"/>
                              <a:gd name="T223" fmla="*/ 7533 h 4502"/>
                              <a:gd name="T224" fmla="+- 0 21032 19868"/>
                              <a:gd name="T225" fmla="*/ T224 w 1176"/>
                              <a:gd name="T226" fmla="+- 0 7469 6749"/>
                              <a:gd name="T227" fmla="*/ 7469 h 4502"/>
                              <a:gd name="T228" fmla="+- 0 21044 19868"/>
                              <a:gd name="T229" fmla="*/ T228 w 1176"/>
                              <a:gd name="T230" fmla="+- 0 7396 6749"/>
                              <a:gd name="T231" fmla="*/ 7396 h 4502"/>
                              <a:gd name="T232" fmla="+- 0 21044 19868"/>
                              <a:gd name="T233" fmla="*/ T232 w 1176"/>
                              <a:gd name="T234" fmla="+- 0 7359 6749"/>
                              <a:gd name="T235" fmla="*/ 7359 h 4502"/>
                              <a:gd name="T236" fmla="+- 0 21044 19868"/>
                              <a:gd name="T237" fmla="*/ T236 w 1176"/>
                              <a:gd name="T238" fmla="+- 0 7188 6749"/>
                              <a:gd name="T239" fmla="*/ 7188 h 4502"/>
                              <a:gd name="T240" fmla="+- 0 21044 19868"/>
                              <a:gd name="T241" fmla="*/ T240 w 1176"/>
                              <a:gd name="T242" fmla="+- 0 7017 6749"/>
                              <a:gd name="T243" fmla="*/ 7017 h 4502"/>
                              <a:gd name="T244" fmla="+- 0 21044 19868"/>
                              <a:gd name="T245" fmla="*/ T244 w 1176"/>
                              <a:gd name="T246" fmla="+- 0 6981 6749"/>
                              <a:gd name="T247" fmla="*/ 6981 h 45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176" h="4502">
                                <a:moveTo>
                                  <a:pt x="887" y="3358"/>
                                </a:moveTo>
                                <a:lnTo>
                                  <a:pt x="865" y="3356"/>
                                </a:lnTo>
                                <a:lnTo>
                                  <a:pt x="829" y="3353"/>
                                </a:lnTo>
                                <a:lnTo>
                                  <a:pt x="783" y="3351"/>
                                </a:lnTo>
                                <a:lnTo>
                                  <a:pt x="729" y="3350"/>
                                </a:lnTo>
                                <a:lnTo>
                                  <a:pt x="655" y="3358"/>
                                </a:lnTo>
                                <a:lnTo>
                                  <a:pt x="591" y="3381"/>
                                </a:lnTo>
                                <a:lnTo>
                                  <a:pt x="539" y="3420"/>
                                </a:lnTo>
                                <a:lnTo>
                                  <a:pt x="499" y="3473"/>
                                </a:lnTo>
                                <a:lnTo>
                                  <a:pt x="474" y="3540"/>
                                </a:lnTo>
                                <a:lnTo>
                                  <a:pt x="466" y="3621"/>
                                </a:lnTo>
                                <a:lnTo>
                                  <a:pt x="466" y="3772"/>
                                </a:lnTo>
                                <a:lnTo>
                                  <a:pt x="289" y="3772"/>
                                </a:lnTo>
                                <a:lnTo>
                                  <a:pt x="289" y="3976"/>
                                </a:lnTo>
                                <a:lnTo>
                                  <a:pt x="466" y="3976"/>
                                </a:lnTo>
                                <a:lnTo>
                                  <a:pt x="466" y="4502"/>
                                </a:lnTo>
                                <a:lnTo>
                                  <a:pt x="677" y="4502"/>
                                </a:lnTo>
                                <a:lnTo>
                                  <a:pt x="677" y="3976"/>
                                </a:lnTo>
                                <a:lnTo>
                                  <a:pt x="853" y="3976"/>
                                </a:lnTo>
                                <a:lnTo>
                                  <a:pt x="880" y="3772"/>
                                </a:lnTo>
                                <a:lnTo>
                                  <a:pt x="677" y="3772"/>
                                </a:lnTo>
                                <a:lnTo>
                                  <a:pt x="677" y="3641"/>
                                </a:lnTo>
                                <a:lnTo>
                                  <a:pt x="681" y="3600"/>
                                </a:lnTo>
                                <a:lnTo>
                                  <a:pt x="696" y="3569"/>
                                </a:lnTo>
                                <a:lnTo>
                                  <a:pt x="727" y="3549"/>
                                </a:lnTo>
                                <a:lnTo>
                                  <a:pt x="779" y="3541"/>
                                </a:lnTo>
                                <a:lnTo>
                                  <a:pt x="887" y="3541"/>
                                </a:lnTo>
                                <a:lnTo>
                                  <a:pt x="887" y="3358"/>
                                </a:lnTo>
                                <a:moveTo>
                                  <a:pt x="1176" y="232"/>
                                </a:moveTo>
                                <a:lnTo>
                                  <a:pt x="1164" y="159"/>
                                </a:lnTo>
                                <a:lnTo>
                                  <a:pt x="1131" y="95"/>
                                </a:lnTo>
                                <a:lnTo>
                                  <a:pt x="1081" y="45"/>
                                </a:lnTo>
                                <a:lnTo>
                                  <a:pt x="1017" y="12"/>
                                </a:lnTo>
                                <a:lnTo>
                                  <a:pt x="943" y="0"/>
                                </a:lnTo>
                                <a:lnTo>
                                  <a:pt x="745" y="0"/>
                                </a:lnTo>
                                <a:lnTo>
                                  <a:pt x="745" y="460"/>
                                </a:lnTo>
                                <a:lnTo>
                                  <a:pt x="484" y="610"/>
                                </a:lnTo>
                                <a:lnTo>
                                  <a:pt x="484" y="268"/>
                                </a:lnTo>
                                <a:lnTo>
                                  <a:pt x="745" y="460"/>
                                </a:lnTo>
                                <a:lnTo>
                                  <a:pt x="745" y="0"/>
                                </a:lnTo>
                                <a:lnTo>
                                  <a:pt x="232" y="0"/>
                                </a:lnTo>
                                <a:lnTo>
                                  <a:pt x="159" y="12"/>
                                </a:lnTo>
                                <a:lnTo>
                                  <a:pt x="95" y="45"/>
                                </a:lnTo>
                                <a:lnTo>
                                  <a:pt x="45" y="95"/>
                                </a:lnTo>
                                <a:lnTo>
                                  <a:pt x="12" y="159"/>
                                </a:lnTo>
                                <a:lnTo>
                                  <a:pt x="0" y="232"/>
                                </a:lnTo>
                                <a:lnTo>
                                  <a:pt x="0" y="647"/>
                                </a:lnTo>
                                <a:lnTo>
                                  <a:pt x="12" y="720"/>
                                </a:lnTo>
                                <a:lnTo>
                                  <a:pt x="45" y="784"/>
                                </a:lnTo>
                                <a:lnTo>
                                  <a:pt x="95" y="834"/>
                                </a:lnTo>
                                <a:lnTo>
                                  <a:pt x="159" y="867"/>
                                </a:lnTo>
                                <a:lnTo>
                                  <a:pt x="232" y="879"/>
                                </a:lnTo>
                                <a:lnTo>
                                  <a:pt x="943" y="879"/>
                                </a:lnTo>
                                <a:lnTo>
                                  <a:pt x="1017" y="867"/>
                                </a:lnTo>
                                <a:lnTo>
                                  <a:pt x="1081" y="834"/>
                                </a:lnTo>
                                <a:lnTo>
                                  <a:pt x="1131" y="784"/>
                                </a:lnTo>
                                <a:lnTo>
                                  <a:pt x="1164" y="720"/>
                                </a:lnTo>
                                <a:lnTo>
                                  <a:pt x="1176" y="647"/>
                                </a:lnTo>
                                <a:lnTo>
                                  <a:pt x="1176" y="610"/>
                                </a:lnTo>
                                <a:lnTo>
                                  <a:pt x="1176" y="439"/>
                                </a:lnTo>
                                <a:lnTo>
                                  <a:pt x="1176" y="268"/>
                                </a:lnTo>
                                <a:lnTo>
                                  <a:pt x="1176" y="232"/>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1" name="Picture 4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19760" y="13164"/>
                            <a:ext cx="1465" cy="1323"/>
                          </a:xfrm>
                          <a:prstGeom prst="rect">
                            <a:avLst/>
                          </a:prstGeom>
                          <a:noFill/>
                          <a:extLst>
                            <a:ext uri="{909E8E84-426E-40DD-AFC4-6F175D3DCCD1}">
                              <a14:hiddenFill xmlns:a14="http://schemas.microsoft.com/office/drawing/2010/main">
                                <a:solidFill>
                                  <a:srgbClr val="FFFFFF"/>
                                </a:solidFill>
                              </a14:hiddenFill>
                            </a:ext>
                          </a:extLst>
                        </pic:spPr>
                      </pic:pic>
                      <wps:wsp>
                        <wps:cNvPr id="62" name="AutoShape 45"/>
                        <wps:cNvSpPr>
                          <a:spLocks/>
                        </wps:cNvSpPr>
                        <wps:spPr bwMode="auto">
                          <a:xfrm>
                            <a:off x="19669" y="16811"/>
                            <a:ext cx="1645" cy="522"/>
                          </a:xfrm>
                          <a:custGeom>
                            <a:avLst/>
                            <a:gdLst>
                              <a:gd name="T0" fmla="+- 0 20055 19670"/>
                              <a:gd name="T1" fmla="*/ T0 w 1645"/>
                              <a:gd name="T2" fmla="+- 0 16935 16811"/>
                              <a:gd name="T3" fmla="*/ 16935 h 522"/>
                              <a:gd name="T4" fmla="+- 0 19997 19670"/>
                              <a:gd name="T5" fmla="*/ T4 w 1645"/>
                              <a:gd name="T6" fmla="+- 0 16859 16811"/>
                              <a:gd name="T7" fmla="*/ 16859 h 522"/>
                              <a:gd name="T8" fmla="+- 0 19938 19670"/>
                              <a:gd name="T9" fmla="*/ T8 w 1645"/>
                              <a:gd name="T10" fmla="+- 0 17006 16811"/>
                              <a:gd name="T11" fmla="*/ 17006 h 522"/>
                              <a:gd name="T12" fmla="+- 0 19900 19670"/>
                              <a:gd name="T13" fmla="*/ T12 w 1645"/>
                              <a:gd name="T14" fmla="+- 0 17068 16811"/>
                              <a:gd name="T15" fmla="*/ 17068 h 522"/>
                              <a:gd name="T16" fmla="+- 0 19845 19670"/>
                              <a:gd name="T17" fmla="*/ T16 w 1645"/>
                              <a:gd name="T18" fmla="+- 0 17075 16811"/>
                              <a:gd name="T19" fmla="*/ 17075 h 522"/>
                              <a:gd name="T20" fmla="+- 0 19806 19670"/>
                              <a:gd name="T21" fmla="*/ T20 w 1645"/>
                              <a:gd name="T22" fmla="+- 0 17075 16811"/>
                              <a:gd name="T23" fmla="*/ 17075 h 522"/>
                              <a:gd name="T24" fmla="+- 0 19805 19670"/>
                              <a:gd name="T25" fmla="*/ T24 w 1645"/>
                              <a:gd name="T26" fmla="+- 0 16935 16811"/>
                              <a:gd name="T27" fmla="*/ 16935 h 522"/>
                              <a:gd name="T28" fmla="+- 0 19861 19670"/>
                              <a:gd name="T29" fmla="*/ T28 w 1645"/>
                              <a:gd name="T30" fmla="+- 0 16935 16811"/>
                              <a:gd name="T31" fmla="*/ 16935 h 522"/>
                              <a:gd name="T32" fmla="+- 0 19920 19670"/>
                              <a:gd name="T33" fmla="*/ T32 w 1645"/>
                              <a:gd name="T34" fmla="+- 0 16956 16811"/>
                              <a:gd name="T35" fmla="*/ 16956 h 522"/>
                              <a:gd name="T36" fmla="+- 0 19938 19670"/>
                              <a:gd name="T37" fmla="*/ T36 w 1645"/>
                              <a:gd name="T38" fmla="+- 0 16835 16811"/>
                              <a:gd name="T39" fmla="*/ 16835 h 522"/>
                              <a:gd name="T40" fmla="+- 0 19897 19670"/>
                              <a:gd name="T41" fmla="*/ T40 w 1645"/>
                              <a:gd name="T42" fmla="+- 0 16829 16811"/>
                              <a:gd name="T43" fmla="*/ 16829 h 522"/>
                              <a:gd name="T44" fmla="+- 0 19672 19670"/>
                              <a:gd name="T45" fmla="*/ T44 w 1645"/>
                              <a:gd name="T46" fmla="+- 0 16828 16811"/>
                              <a:gd name="T47" fmla="*/ 16828 h 522"/>
                              <a:gd name="T48" fmla="+- 0 19670 19670"/>
                              <a:gd name="T49" fmla="*/ T48 w 1645"/>
                              <a:gd name="T50" fmla="+- 0 17311 16811"/>
                              <a:gd name="T51" fmla="*/ 17311 h 522"/>
                              <a:gd name="T52" fmla="+- 0 19713 19670"/>
                              <a:gd name="T53" fmla="*/ T52 w 1645"/>
                              <a:gd name="T54" fmla="+- 0 17332 16811"/>
                              <a:gd name="T55" fmla="*/ 17332 h 522"/>
                              <a:gd name="T56" fmla="+- 0 19796 19670"/>
                              <a:gd name="T57" fmla="*/ T56 w 1645"/>
                              <a:gd name="T58" fmla="+- 0 17332 16811"/>
                              <a:gd name="T59" fmla="*/ 17332 h 522"/>
                              <a:gd name="T60" fmla="+- 0 19800 19670"/>
                              <a:gd name="T61" fmla="*/ T60 w 1645"/>
                              <a:gd name="T62" fmla="+- 0 17286 16811"/>
                              <a:gd name="T63" fmla="*/ 17286 h 522"/>
                              <a:gd name="T64" fmla="+- 0 19847 19670"/>
                              <a:gd name="T65" fmla="*/ T64 w 1645"/>
                              <a:gd name="T66" fmla="+- 0 17183 16811"/>
                              <a:gd name="T67" fmla="*/ 17183 h 522"/>
                              <a:gd name="T68" fmla="+- 0 19870 19670"/>
                              <a:gd name="T69" fmla="*/ T68 w 1645"/>
                              <a:gd name="T70" fmla="+- 0 17183 16811"/>
                              <a:gd name="T71" fmla="*/ 17183 h 522"/>
                              <a:gd name="T72" fmla="+- 0 19954 19670"/>
                              <a:gd name="T73" fmla="*/ T72 w 1645"/>
                              <a:gd name="T74" fmla="+- 0 17172 16811"/>
                              <a:gd name="T75" fmla="*/ 17172 h 522"/>
                              <a:gd name="T76" fmla="+- 0 20046 19670"/>
                              <a:gd name="T77" fmla="*/ T76 w 1645"/>
                              <a:gd name="T78" fmla="+- 0 17100 16811"/>
                              <a:gd name="T79" fmla="*/ 17100 h 522"/>
                              <a:gd name="T80" fmla="+- 0 20062 19670"/>
                              <a:gd name="T81" fmla="*/ T80 w 1645"/>
                              <a:gd name="T82" fmla="+- 0 17059 16811"/>
                              <a:gd name="T83" fmla="*/ 17059 h 522"/>
                              <a:gd name="T84" fmla="+- 0 20250 19670"/>
                              <a:gd name="T85" fmla="*/ T84 w 1645"/>
                              <a:gd name="T86" fmla="+- 0 16952 16811"/>
                              <a:gd name="T87" fmla="*/ 16952 h 522"/>
                              <a:gd name="T88" fmla="+- 0 20245 19670"/>
                              <a:gd name="T89" fmla="*/ T88 w 1645"/>
                              <a:gd name="T90" fmla="+- 0 16812 16811"/>
                              <a:gd name="T91" fmla="*/ 16812 h 522"/>
                              <a:gd name="T92" fmla="+- 0 20125 19670"/>
                              <a:gd name="T93" fmla="*/ T92 w 1645"/>
                              <a:gd name="T94" fmla="+- 0 16811 16811"/>
                              <a:gd name="T95" fmla="*/ 16811 h 522"/>
                              <a:gd name="T96" fmla="+- 0 20124 19670"/>
                              <a:gd name="T97" fmla="*/ T96 w 1645"/>
                              <a:gd name="T98" fmla="+- 0 17332 16811"/>
                              <a:gd name="T99" fmla="*/ 17332 h 522"/>
                              <a:gd name="T100" fmla="+- 0 20203 19670"/>
                              <a:gd name="T101" fmla="*/ T100 w 1645"/>
                              <a:gd name="T102" fmla="+- 0 17333 16811"/>
                              <a:gd name="T103" fmla="*/ 17333 h 522"/>
                              <a:gd name="T104" fmla="+- 0 20209 19670"/>
                              <a:gd name="T105" fmla="*/ T104 w 1645"/>
                              <a:gd name="T106" fmla="+- 0 17317 16811"/>
                              <a:gd name="T107" fmla="*/ 17317 h 522"/>
                              <a:gd name="T108" fmla="+- 0 20266 19670"/>
                              <a:gd name="T109" fmla="*/ T108 w 1645"/>
                              <a:gd name="T110" fmla="+- 0 17101 16811"/>
                              <a:gd name="T111" fmla="*/ 17101 h 522"/>
                              <a:gd name="T112" fmla="+- 0 20332 19670"/>
                              <a:gd name="T113" fmla="*/ T112 w 1645"/>
                              <a:gd name="T114" fmla="+- 0 16962 16811"/>
                              <a:gd name="T115" fmla="*/ 16962 h 522"/>
                              <a:gd name="T116" fmla="+- 0 21314 19670"/>
                              <a:gd name="T117" fmla="*/ T116 w 1645"/>
                              <a:gd name="T118" fmla="+- 0 16830 16811"/>
                              <a:gd name="T119" fmla="*/ 16830 h 522"/>
                              <a:gd name="T120" fmla="+- 0 20715 19670"/>
                              <a:gd name="T121" fmla="*/ T120 w 1645"/>
                              <a:gd name="T122" fmla="+- 0 16828 16811"/>
                              <a:gd name="T123" fmla="*/ 16828 h 522"/>
                              <a:gd name="T124" fmla="+- 0 20550 19670"/>
                              <a:gd name="T125" fmla="*/ T124 w 1645"/>
                              <a:gd name="T126" fmla="+- 0 17327 16811"/>
                              <a:gd name="T127" fmla="*/ 17327 h 522"/>
                              <a:gd name="T128" fmla="+- 0 20899 19670"/>
                              <a:gd name="T129" fmla="*/ T128 w 1645"/>
                              <a:gd name="T130" fmla="+- 0 17332 16811"/>
                              <a:gd name="T131" fmla="*/ 17332 h 522"/>
                              <a:gd name="T132" fmla="+- 0 20904 19670"/>
                              <a:gd name="T133" fmla="*/ T132 w 1645"/>
                              <a:gd name="T134" fmla="+- 0 17312 16811"/>
                              <a:gd name="T135" fmla="*/ 17312 h 522"/>
                              <a:gd name="T136" fmla="+- 0 20901 19670"/>
                              <a:gd name="T137" fmla="*/ T136 w 1645"/>
                              <a:gd name="T138" fmla="+- 0 17225 16811"/>
                              <a:gd name="T139" fmla="*/ 17225 h 522"/>
                              <a:gd name="T140" fmla="+- 0 20685 19670"/>
                              <a:gd name="T141" fmla="*/ T140 w 1645"/>
                              <a:gd name="T142" fmla="+- 0 17225 16811"/>
                              <a:gd name="T143" fmla="*/ 17225 h 522"/>
                              <a:gd name="T144" fmla="+- 0 20681 19670"/>
                              <a:gd name="T145" fmla="*/ T144 w 1645"/>
                              <a:gd name="T146" fmla="+- 0 17195 16811"/>
                              <a:gd name="T147" fmla="*/ 17195 h 522"/>
                              <a:gd name="T148" fmla="+- 0 20680 19670"/>
                              <a:gd name="T149" fmla="*/ T148 w 1645"/>
                              <a:gd name="T150" fmla="+- 0 17137 16811"/>
                              <a:gd name="T151" fmla="*/ 17137 h 522"/>
                              <a:gd name="T152" fmla="+- 0 20815 19670"/>
                              <a:gd name="T153" fmla="*/ T152 w 1645"/>
                              <a:gd name="T154" fmla="+- 0 17133 16811"/>
                              <a:gd name="T155" fmla="*/ 17133 h 522"/>
                              <a:gd name="T156" fmla="+- 0 20870 19670"/>
                              <a:gd name="T157" fmla="*/ T156 w 1645"/>
                              <a:gd name="T158" fmla="+- 0 17133 16811"/>
                              <a:gd name="T159" fmla="*/ 17133 h 522"/>
                              <a:gd name="T160" fmla="+- 0 20874 19670"/>
                              <a:gd name="T161" fmla="*/ T160 w 1645"/>
                              <a:gd name="T162" fmla="+- 0 17097 16811"/>
                              <a:gd name="T163" fmla="*/ 17097 h 522"/>
                              <a:gd name="T164" fmla="+- 0 20871 19670"/>
                              <a:gd name="T165" fmla="*/ T164 w 1645"/>
                              <a:gd name="T166" fmla="+- 0 17026 16811"/>
                              <a:gd name="T167" fmla="*/ 17026 h 522"/>
                              <a:gd name="T168" fmla="+- 0 20680 19670"/>
                              <a:gd name="T169" fmla="*/ T168 w 1645"/>
                              <a:gd name="T170" fmla="+- 0 17022 16811"/>
                              <a:gd name="T171" fmla="*/ 17022 h 522"/>
                              <a:gd name="T172" fmla="+- 0 20681 19670"/>
                              <a:gd name="T173" fmla="*/ T172 w 1645"/>
                              <a:gd name="T174" fmla="+- 0 16968 16811"/>
                              <a:gd name="T175" fmla="*/ 16968 h 522"/>
                              <a:gd name="T176" fmla="+- 0 20685 19670"/>
                              <a:gd name="T177" fmla="*/ T176 w 1645"/>
                              <a:gd name="T178" fmla="+- 0 16934 16811"/>
                              <a:gd name="T179" fmla="*/ 16934 h 522"/>
                              <a:gd name="T180" fmla="+- 0 21036 19670"/>
                              <a:gd name="T181" fmla="*/ T180 w 1645"/>
                              <a:gd name="T182" fmla="+- 0 17331 16811"/>
                              <a:gd name="T183" fmla="*/ 17331 h 522"/>
                              <a:gd name="T184" fmla="+- 0 21166 19670"/>
                              <a:gd name="T185" fmla="*/ T184 w 1645"/>
                              <a:gd name="T186" fmla="+- 0 17332 16811"/>
                              <a:gd name="T187" fmla="*/ 17332 h 522"/>
                              <a:gd name="T188" fmla="+- 0 21167 19670"/>
                              <a:gd name="T189" fmla="*/ T188 w 1645"/>
                              <a:gd name="T190" fmla="+- 0 16954 16811"/>
                              <a:gd name="T191" fmla="*/ 16954 h 522"/>
                              <a:gd name="T192" fmla="+- 0 21171 19670"/>
                              <a:gd name="T193" fmla="*/ T192 w 1645"/>
                              <a:gd name="T194" fmla="+- 0 16934 16811"/>
                              <a:gd name="T195" fmla="*/ 16934 h 522"/>
                              <a:gd name="T196" fmla="+- 0 21212 19670"/>
                              <a:gd name="T197" fmla="*/ T196 w 1645"/>
                              <a:gd name="T198" fmla="+- 0 16935 16811"/>
                              <a:gd name="T199" fmla="*/ 16935 h 522"/>
                              <a:gd name="T200" fmla="+- 0 21313 19670"/>
                              <a:gd name="T201" fmla="*/ T200 w 1645"/>
                              <a:gd name="T202" fmla="+- 0 16934 16811"/>
                              <a:gd name="T203" fmla="*/ 16934 h 5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1645" h="522">
                                <a:moveTo>
                                  <a:pt x="398" y="201"/>
                                </a:moveTo>
                                <a:lnTo>
                                  <a:pt x="392" y="138"/>
                                </a:lnTo>
                                <a:lnTo>
                                  <a:pt x="385" y="124"/>
                                </a:lnTo>
                                <a:lnTo>
                                  <a:pt x="368" y="87"/>
                                </a:lnTo>
                                <a:lnTo>
                                  <a:pt x="327" y="48"/>
                                </a:lnTo>
                                <a:lnTo>
                                  <a:pt x="272" y="25"/>
                                </a:lnTo>
                                <a:lnTo>
                                  <a:pt x="268" y="24"/>
                                </a:lnTo>
                                <a:lnTo>
                                  <a:pt x="268" y="195"/>
                                </a:lnTo>
                                <a:lnTo>
                                  <a:pt x="263" y="222"/>
                                </a:lnTo>
                                <a:lnTo>
                                  <a:pt x="250" y="243"/>
                                </a:lnTo>
                                <a:lnTo>
                                  <a:pt x="230" y="257"/>
                                </a:lnTo>
                                <a:lnTo>
                                  <a:pt x="203" y="263"/>
                                </a:lnTo>
                                <a:lnTo>
                                  <a:pt x="189" y="264"/>
                                </a:lnTo>
                                <a:lnTo>
                                  <a:pt x="175" y="264"/>
                                </a:lnTo>
                                <a:lnTo>
                                  <a:pt x="161" y="264"/>
                                </a:lnTo>
                                <a:lnTo>
                                  <a:pt x="148" y="264"/>
                                </a:lnTo>
                                <a:lnTo>
                                  <a:pt x="136" y="264"/>
                                </a:lnTo>
                                <a:lnTo>
                                  <a:pt x="131" y="259"/>
                                </a:lnTo>
                                <a:lnTo>
                                  <a:pt x="130" y="129"/>
                                </a:lnTo>
                                <a:lnTo>
                                  <a:pt x="135" y="124"/>
                                </a:lnTo>
                                <a:lnTo>
                                  <a:pt x="147" y="124"/>
                                </a:lnTo>
                                <a:lnTo>
                                  <a:pt x="161" y="124"/>
                                </a:lnTo>
                                <a:lnTo>
                                  <a:pt x="191" y="124"/>
                                </a:lnTo>
                                <a:lnTo>
                                  <a:pt x="202" y="124"/>
                                </a:lnTo>
                                <a:lnTo>
                                  <a:pt x="229" y="131"/>
                                </a:lnTo>
                                <a:lnTo>
                                  <a:pt x="250" y="145"/>
                                </a:lnTo>
                                <a:lnTo>
                                  <a:pt x="263" y="167"/>
                                </a:lnTo>
                                <a:lnTo>
                                  <a:pt x="268" y="195"/>
                                </a:lnTo>
                                <a:lnTo>
                                  <a:pt x="268" y="24"/>
                                </a:lnTo>
                                <a:lnTo>
                                  <a:pt x="257" y="22"/>
                                </a:lnTo>
                                <a:lnTo>
                                  <a:pt x="242" y="20"/>
                                </a:lnTo>
                                <a:lnTo>
                                  <a:pt x="227" y="18"/>
                                </a:lnTo>
                                <a:lnTo>
                                  <a:pt x="212" y="18"/>
                                </a:lnTo>
                                <a:lnTo>
                                  <a:pt x="117" y="17"/>
                                </a:lnTo>
                                <a:lnTo>
                                  <a:pt x="2" y="17"/>
                                </a:lnTo>
                                <a:lnTo>
                                  <a:pt x="0" y="19"/>
                                </a:lnTo>
                                <a:lnTo>
                                  <a:pt x="0" y="443"/>
                                </a:lnTo>
                                <a:lnTo>
                                  <a:pt x="0" y="500"/>
                                </a:lnTo>
                                <a:lnTo>
                                  <a:pt x="0" y="516"/>
                                </a:lnTo>
                                <a:lnTo>
                                  <a:pt x="5" y="522"/>
                                </a:lnTo>
                                <a:lnTo>
                                  <a:pt x="43" y="521"/>
                                </a:lnTo>
                                <a:lnTo>
                                  <a:pt x="72" y="521"/>
                                </a:lnTo>
                                <a:lnTo>
                                  <a:pt x="125" y="522"/>
                                </a:lnTo>
                                <a:lnTo>
                                  <a:pt x="126" y="521"/>
                                </a:lnTo>
                                <a:lnTo>
                                  <a:pt x="131" y="516"/>
                                </a:lnTo>
                                <a:lnTo>
                                  <a:pt x="131" y="500"/>
                                </a:lnTo>
                                <a:lnTo>
                                  <a:pt x="130" y="475"/>
                                </a:lnTo>
                                <a:lnTo>
                                  <a:pt x="131" y="374"/>
                                </a:lnTo>
                                <a:lnTo>
                                  <a:pt x="132" y="372"/>
                                </a:lnTo>
                                <a:lnTo>
                                  <a:pt x="177" y="372"/>
                                </a:lnTo>
                                <a:lnTo>
                                  <a:pt x="188" y="372"/>
                                </a:lnTo>
                                <a:lnTo>
                                  <a:pt x="194" y="372"/>
                                </a:lnTo>
                                <a:lnTo>
                                  <a:pt x="200" y="372"/>
                                </a:lnTo>
                                <a:lnTo>
                                  <a:pt x="228" y="371"/>
                                </a:lnTo>
                                <a:lnTo>
                                  <a:pt x="256" y="368"/>
                                </a:lnTo>
                                <a:lnTo>
                                  <a:pt x="284" y="361"/>
                                </a:lnTo>
                                <a:lnTo>
                                  <a:pt x="310" y="351"/>
                                </a:lnTo>
                                <a:lnTo>
                                  <a:pt x="350" y="323"/>
                                </a:lnTo>
                                <a:lnTo>
                                  <a:pt x="376" y="289"/>
                                </a:lnTo>
                                <a:lnTo>
                                  <a:pt x="386" y="264"/>
                                </a:lnTo>
                                <a:lnTo>
                                  <a:pt x="392" y="248"/>
                                </a:lnTo>
                                <a:lnTo>
                                  <a:pt x="398" y="201"/>
                                </a:lnTo>
                                <a:moveTo>
                                  <a:pt x="667" y="141"/>
                                </a:moveTo>
                                <a:lnTo>
                                  <a:pt x="580" y="141"/>
                                </a:lnTo>
                                <a:lnTo>
                                  <a:pt x="580" y="19"/>
                                </a:lnTo>
                                <a:lnTo>
                                  <a:pt x="580" y="6"/>
                                </a:lnTo>
                                <a:lnTo>
                                  <a:pt x="575" y="1"/>
                                </a:lnTo>
                                <a:lnTo>
                                  <a:pt x="575" y="0"/>
                                </a:lnTo>
                                <a:lnTo>
                                  <a:pt x="515" y="1"/>
                                </a:lnTo>
                                <a:lnTo>
                                  <a:pt x="455" y="0"/>
                                </a:lnTo>
                                <a:lnTo>
                                  <a:pt x="449" y="5"/>
                                </a:lnTo>
                                <a:lnTo>
                                  <a:pt x="449" y="516"/>
                                </a:lnTo>
                                <a:lnTo>
                                  <a:pt x="454" y="521"/>
                                </a:lnTo>
                                <a:lnTo>
                                  <a:pt x="509" y="521"/>
                                </a:lnTo>
                                <a:lnTo>
                                  <a:pt x="522" y="521"/>
                                </a:lnTo>
                                <a:lnTo>
                                  <a:pt x="533" y="522"/>
                                </a:lnTo>
                                <a:lnTo>
                                  <a:pt x="534" y="521"/>
                                </a:lnTo>
                                <a:lnTo>
                                  <a:pt x="537" y="517"/>
                                </a:lnTo>
                                <a:lnTo>
                                  <a:pt x="539" y="506"/>
                                </a:lnTo>
                                <a:lnTo>
                                  <a:pt x="552" y="432"/>
                                </a:lnTo>
                                <a:lnTo>
                                  <a:pt x="571" y="360"/>
                                </a:lnTo>
                                <a:lnTo>
                                  <a:pt x="596" y="290"/>
                                </a:lnTo>
                                <a:lnTo>
                                  <a:pt x="625" y="222"/>
                                </a:lnTo>
                                <a:lnTo>
                                  <a:pt x="660" y="155"/>
                                </a:lnTo>
                                <a:lnTo>
                                  <a:pt x="662" y="151"/>
                                </a:lnTo>
                                <a:lnTo>
                                  <a:pt x="664" y="146"/>
                                </a:lnTo>
                                <a:lnTo>
                                  <a:pt x="667" y="141"/>
                                </a:lnTo>
                                <a:moveTo>
                                  <a:pt x="1644" y="19"/>
                                </a:moveTo>
                                <a:lnTo>
                                  <a:pt x="1642" y="17"/>
                                </a:lnTo>
                                <a:lnTo>
                                  <a:pt x="1262" y="17"/>
                                </a:lnTo>
                                <a:lnTo>
                                  <a:pt x="1045" y="17"/>
                                </a:lnTo>
                                <a:lnTo>
                                  <a:pt x="887" y="17"/>
                                </a:lnTo>
                                <a:lnTo>
                                  <a:pt x="880" y="21"/>
                                </a:lnTo>
                                <a:lnTo>
                                  <a:pt x="880" y="516"/>
                                </a:lnTo>
                                <a:lnTo>
                                  <a:pt x="885" y="521"/>
                                </a:lnTo>
                                <a:lnTo>
                                  <a:pt x="1114" y="521"/>
                                </a:lnTo>
                                <a:lnTo>
                                  <a:pt x="1229" y="521"/>
                                </a:lnTo>
                                <a:lnTo>
                                  <a:pt x="1234" y="515"/>
                                </a:lnTo>
                                <a:lnTo>
                                  <a:pt x="1234" y="501"/>
                                </a:lnTo>
                                <a:lnTo>
                                  <a:pt x="1233" y="437"/>
                                </a:lnTo>
                                <a:lnTo>
                                  <a:pt x="1233" y="417"/>
                                </a:lnTo>
                                <a:lnTo>
                                  <a:pt x="1231" y="414"/>
                                </a:lnTo>
                                <a:lnTo>
                                  <a:pt x="1119" y="414"/>
                                </a:lnTo>
                                <a:lnTo>
                                  <a:pt x="1015" y="414"/>
                                </a:lnTo>
                                <a:lnTo>
                                  <a:pt x="1010" y="411"/>
                                </a:lnTo>
                                <a:lnTo>
                                  <a:pt x="1011" y="399"/>
                                </a:lnTo>
                                <a:lnTo>
                                  <a:pt x="1011" y="384"/>
                                </a:lnTo>
                                <a:lnTo>
                                  <a:pt x="1011" y="354"/>
                                </a:lnTo>
                                <a:lnTo>
                                  <a:pt x="1011" y="339"/>
                                </a:lnTo>
                                <a:lnTo>
                                  <a:pt x="1010" y="326"/>
                                </a:lnTo>
                                <a:lnTo>
                                  <a:pt x="1015" y="322"/>
                                </a:lnTo>
                                <a:lnTo>
                                  <a:pt x="1067" y="322"/>
                                </a:lnTo>
                                <a:lnTo>
                                  <a:pt x="1145" y="322"/>
                                </a:lnTo>
                                <a:lnTo>
                                  <a:pt x="1199" y="323"/>
                                </a:lnTo>
                                <a:lnTo>
                                  <a:pt x="1199" y="322"/>
                                </a:lnTo>
                                <a:lnTo>
                                  <a:pt x="1200" y="322"/>
                                </a:lnTo>
                                <a:lnTo>
                                  <a:pt x="1204" y="317"/>
                                </a:lnTo>
                                <a:lnTo>
                                  <a:pt x="1204" y="303"/>
                                </a:lnTo>
                                <a:lnTo>
                                  <a:pt x="1204" y="286"/>
                                </a:lnTo>
                                <a:lnTo>
                                  <a:pt x="1204" y="218"/>
                                </a:lnTo>
                                <a:lnTo>
                                  <a:pt x="1201" y="216"/>
                                </a:lnTo>
                                <a:lnTo>
                                  <a:pt x="1201" y="215"/>
                                </a:lnTo>
                                <a:lnTo>
                                  <a:pt x="1104" y="215"/>
                                </a:lnTo>
                                <a:lnTo>
                                  <a:pt x="1014" y="216"/>
                                </a:lnTo>
                                <a:lnTo>
                                  <a:pt x="1010" y="211"/>
                                </a:lnTo>
                                <a:lnTo>
                                  <a:pt x="1011" y="198"/>
                                </a:lnTo>
                                <a:lnTo>
                                  <a:pt x="1011" y="184"/>
                                </a:lnTo>
                                <a:lnTo>
                                  <a:pt x="1011" y="157"/>
                                </a:lnTo>
                                <a:lnTo>
                                  <a:pt x="1010" y="143"/>
                                </a:lnTo>
                                <a:lnTo>
                                  <a:pt x="1010" y="128"/>
                                </a:lnTo>
                                <a:lnTo>
                                  <a:pt x="1015" y="123"/>
                                </a:lnTo>
                                <a:lnTo>
                                  <a:pt x="1187" y="124"/>
                                </a:lnTo>
                                <a:lnTo>
                                  <a:pt x="1365" y="124"/>
                                </a:lnTo>
                                <a:lnTo>
                                  <a:pt x="1366" y="520"/>
                                </a:lnTo>
                                <a:lnTo>
                                  <a:pt x="1367" y="521"/>
                                </a:lnTo>
                                <a:lnTo>
                                  <a:pt x="1431" y="521"/>
                                </a:lnTo>
                                <a:lnTo>
                                  <a:pt x="1496" y="521"/>
                                </a:lnTo>
                                <a:lnTo>
                                  <a:pt x="1497" y="520"/>
                                </a:lnTo>
                                <a:lnTo>
                                  <a:pt x="1497" y="184"/>
                                </a:lnTo>
                                <a:lnTo>
                                  <a:pt x="1497" y="143"/>
                                </a:lnTo>
                                <a:lnTo>
                                  <a:pt x="1497" y="127"/>
                                </a:lnTo>
                                <a:lnTo>
                                  <a:pt x="1500" y="124"/>
                                </a:lnTo>
                                <a:lnTo>
                                  <a:pt x="1501" y="123"/>
                                </a:lnTo>
                                <a:lnTo>
                                  <a:pt x="1516" y="124"/>
                                </a:lnTo>
                                <a:lnTo>
                                  <a:pt x="1542" y="124"/>
                                </a:lnTo>
                                <a:lnTo>
                                  <a:pt x="1569" y="124"/>
                                </a:lnTo>
                                <a:lnTo>
                                  <a:pt x="1642" y="124"/>
                                </a:lnTo>
                                <a:lnTo>
                                  <a:pt x="1643" y="123"/>
                                </a:lnTo>
                                <a:lnTo>
                                  <a:pt x="1644" y="122"/>
                                </a:lnTo>
                                <a:lnTo>
                                  <a:pt x="1644" y="19"/>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3" name="Picture 4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20353" y="16963"/>
                            <a:ext cx="128" cy="369"/>
                          </a:xfrm>
                          <a:prstGeom prst="rect">
                            <a:avLst/>
                          </a:prstGeom>
                          <a:noFill/>
                          <a:extLst>
                            <a:ext uri="{909E8E84-426E-40DD-AFC4-6F175D3DCCD1}">
                              <a14:hiddenFill xmlns:a14="http://schemas.microsoft.com/office/drawing/2010/main">
                                <a:solidFill>
                                  <a:srgbClr val="FFFFFF"/>
                                </a:solidFill>
                              </a14:hiddenFill>
                            </a:ext>
                          </a:extLst>
                        </pic:spPr>
                      </pic:pic>
                      <wps:wsp>
                        <wps:cNvPr id="64" name="AutoShape 43"/>
                        <wps:cNvSpPr>
                          <a:spLocks/>
                        </wps:cNvSpPr>
                        <wps:spPr bwMode="auto">
                          <a:xfrm>
                            <a:off x="19906" y="16683"/>
                            <a:ext cx="1406" cy="4224"/>
                          </a:xfrm>
                          <a:custGeom>
                            <a:avLst/>
                            <a:gdLst>
                              <a:gd name="T0" fmla="+- 0 20440 19906"/>
                              <a:gd name="T1" fmla="*/ T0 w 1406"/>
                              <a:gd name="T2" fmla="+- 0 16834 16683"/>
                              <a:gd name="T3" fmla="*/ 16834 h 4224"/>
                              <a:gd name="T4" fmla="+- 0 20356 19906"/>
                              <a:gd name="T5" fmla="*/ T4 w 1406"/>
                              <a:gd name="T6" fmla="+- 0 16798 16683"/>
                              <a:gd name="T7" fmla="*/ 16798 h 4224"/>
                              <a:gd name="T8" fmla="+- 0 20398 19906"/>
                              <a:gd name="T9" fmla="*/ T8 w 1406"/>
                              <a:gd name="T10" fmla="+- 0 16799 16683"/>
                              <a:gd name="T11" fmla="*/ 16799 h 4224"/>
                              <a:gd name="T12" fmla="+- 0 20465 19906"/>
                              <a:gd name="T13" fmla="*/ T12 w 1406"/>
                              <a:gd name="T14" fmla="+- 0 16747 16683"/>
                              <a:gd name="T15" fmla="*/ 16747 h 4224"/>
                              <a:gd name="T16" fmla="+- 0 20516 19906"/>
                              <a:gd name="T17" fmla="*/ T16 w 1406"/>
                              <a:gd name="T18" fmla="+- 0 16683 16683"/>
                              <a:gd name="T19" fmla="*/ 16683 h 4224"/>
                              <a:gd name="T20" fmla="+- 0 21029 19906"/>
                              <a:gd name="T21" fmla="*/ T20 w 1406"/>
                              <a:gd name="T22" fmla="+- 0 19908 16683"/>
                              <a:gd name="T23" fmla="*/ 19908 h 4224"/>
                              <a:gd name="T24" fmla="+- 0 20989 19906"/>
                              <a:gd name="T25" fmla="*/ T24 w 1406"/>
                              <a:gd name="T26" fmla="+- 0 19801 16683"/>
                              <a:gd name="T27" fmla="*/ 19801 h 4224"/>
                              <a:gd name="T28" fmla="+- 0 20839 19906"/>
                              <a:gd name="T29" fmla="*/ T28 w 1406"/>
                              <a:gd name="T30" fmla="+- 0 19720 16683"/>
                              <a:gd name="T31" fmla="*/ 19720 h 4224"/>
                              <a:gd name="T32" fmla="+- 0 20605 19906"/>
                              <a:gd name="T33" fmla="*/ T32 w 1406"/>
                              <a:gd name="T34" fmla="+- 0 19688 16683"/>
                              <a:gd name="T35" fmla="*/ 19688 h 4224"/>
                              <a:gd name="T36" fmla="+- 0 20291 19906"/>
                              <a:gd name="T37" fmla="*/ T36 w 1406"/>
                              <a:gd name="T38" fmla="+- 0 19692 16683"/>
                              <a:gd name="T39" fmla="*/ 19692 h 4224"/>
                              <a:gd name="T40" fmla="+- 0 20047 19906"/>
                              <a:gd name="T41" fmla="*/ T40 w 1406"/>
                              <a:gd name="T42" fmla="+- 0 19738 16683"/>
                              <a:gd name="T43" fmla="*/ 19738 h 4224"/>
                              <a:gd name="T44" fmla="+- 0 19929 19906"/>
                              <a:gd name="T45" fmla="*/ T44 w 1406"/>
                              <a:gd name="T46" fmla="+- 0 19920 16683"/>
                              <a:gd name="T47" fmla="*/ 19920 h 4224"/>
                              <a:gd name="T48" fmla="+- 0 19982 19906"/>
                              <a:gd name="T49" fmla="*/ T48 w 1406"/>
                              <a:gd name="T50" fmla="+- 0 20057 16683"/>
                              <a:gd name="T51" fmla="*/ 20057 h 4224"/>
                              <a:gd name="T52" fmla="+- 0 20076 19906"/>
                              <a:gd name="T53" fmla="*/ T52 w 1406"/>
                              <a:gd name="T54" fmla="+- 0 20057 16683"/>
                              <a:gd name="T55" fmla="*/ 20057 h 4224"/>
                              <a:gd name="T56" fmla="+- 0 20156 19906"/>
                              <a:gd name="T57" fmla="*/ T56 w 1406"/>
                              <a:gd name="T58" fmla="+- 0 19963 16683"/>
                              <a:gd name="T59" fmla="*/ 19963 h 4224"/>
                              <a:gd name="T60" fmla="+- 0 20411 19906"/>
                              <a:gd name="T61" fmla="*/ T60 w 1406"/>
                              <a:gd name="T62" fmla="+- 0 19943 16683"/>
                              <a:gd name="T63" fmla="*/ 19943 h 4224"/>
                              <a:gd name="T64" fmla="+- 0 20485 19906"/>
                              <a:gd name="T65" fmla="*/ T64 w 1406"/>
                              <a:gd name="T66" fmla="+- 0 20010 16683"/>
                              <a:gd name="T67" fmla="*/ 20010 h 4224"/>
                              <a:gd name="T68" fmla="+- 0 20514 19906"/>
                              <a:gd name="T69" fmla="*/ T68 w 1406"/>
                              <a:gd name="T70" fmla="+- 0 19976 16683"/>
                              <a:gd name="T71" fmla="*/ 19976 h 4224"/>
                              <a:gd name="T72" fmla="+- 0 20649 19906"/>
                              <a:gd name="T73" fmla="*/ T72 w 1406"/>
                              <a:gd name="T74" fmla="+- 0 19908 16683"/>
                              <a:gd name="T75" fmla="*/ 19908 h 4224"/>
                              <a:gd name="T76" fmla="+- 0 20856 19906"/>
                              <a:gd name="T77" fmla="*/ T76 w 1406"/>
                              <a:gd name="T78" fmla="+- 0 20033 16683"/>
                              <a:gd name="T79" fmla="*/ 20033 h 4224"/>
                              <a:gd name="T80" fmla="+- 0 20884 19906"/>
                              <a:gd name="T81" fmla="*/ T80 w 1406"/>
                              <a:gd name="T82" fmla="+- 0 20058 16683"/>
                              <a:gd name="T83" fmla="*/ 20058 h 4224"/>
                              <a:gd name="T84" fmla="+- 0 21057 19906"/>
                              <a:gd name="T85" fmla="*/ T84 w 1406"/>
                              <a:gd name="T86" fmla="+- 0 20141 16683"/>
                              <a:gd name="T87" fmla="*/ 20141 h 4224"/>
                              <a:gd name="T88" fmla="+- 0 20889 19906"/>
                              <a:gd name="T89" fmla="*/ T88 w 1406"/>
                              <a:gd name="T90" fmla="+- 0 20141 16683"/>
                              <a:gd name="T91" fmla="*/ 20141 h 4224"/>
                              <a:gd name="T92" fmla="+- 0 20828 19906"/>
                              <a:gd name="T93" fmla="*/ T92 w 1406"/>
                              <a:gd name="T94" fmla="+- 0 20243 16683"/>
                              <a:gd name="T95" fmla="*/ 20243 h 4224"/>
                              <a:gd name="T96" fmla="+- 0 20683 19906"/>
                              <a:gd name="T97" fmla="*/ T96 w 1406"/>
                              <a:gd name="T98" fmla="+- 0 20455 16683"/>
                              <a:gd name="T99" fmla="*/ 20455 h 4224"/>
                              <a:gd name="T100" fmla="+- 0 20633 19906"/>
                              <a:gd name="T101" fmla="*/ T100 w 1406"/>
                              <a:gd name="T102" fmla="+- 0 20521 16683"/>
                              <a:gd name="T103" fmla="*/ 20521 h 4224"/>
                              <a:gd name="T104" fmla="+- 0 20434 19906"/>
                              <a:gd name="T105" fmla="*/ T104 w 1406"/>
                              <a:gd name="T106" fmla="+- 0 20558 16683"/>
                              <a:gd name="T107" fmla="*/ 20558 h 4224"/>
                              <a:gd name="T108" fmla="+- 0 20302 19906"/>
                              <a:gd name="T109" fmla="*/ T108 w 1406"/>
                              <a:gd name="T110" fmla="+- 0 20500 16683"/>
                              <a:gd name="T111" fmla="*/ 20500 h 4224"/>
                              <a:gd name="T112" fmla="+- 0 20280 19906"/>
                              <a:gd name="T113" fmla="*/ T112 w 1406"/>
                              <a:gd name="T114" fmla="+- 0 20465 16683"/>
                              <a:gd name="T115" fmla="*/ 20465 h 4224"/>
                              <a:gd name="T116" fmla="+- 0 20323 19906"/>
                              <a:gd name="T117" fmla="*/ T116 w 1406"/>
                              <a:gd name="T118" fmla="+- 0 20434 16683"/>
                              <a:gd name="T119" fmla="*/ 20434 h 4224"/>
                              <a:gd name="T120" fmla="+- 0 20370 19906"/>
                              <a:gd name="T121" fmla="*/ T120 w 1406"/>
                              <a:gd name="T122" fmla="+- 0 20463 16683"/>
                              <a:gd name="T123" fmla="*/ 20463 h 4224"/>
                              <a:gd name="T124" fmla="+- 0 20607 19906"/>
                              <a:gd name="T125" fmla="*/ T124 w 1406"/>
                              <a:gd name="T126" fmla="+- 0 20452 16683"/>
                              <a:gd name="T127" fmla="*/ 20452 h 4224"/>
                              <a:gd name="T128" fmla="+- 0 20638 19906"/>
                              <a:gd name="T129" fmla="*/ T128 w 1406"/>
                              <a:gd name="T130" fmla="+- 0 20431 16683"/>
                              <a:gd name="T131" fmla="*/ 20431 h 4224"/>
                              <a:gd name="T132" fmla="+- 0 20676 19906"/>
                              <a:gd name="T133" fmla="*/ T132 w 1406"/>
                              <a:gd name="T134" fmla="+- 0 20441 16683"/>
                              <a:gd name="T135" fmla="*/ 20441 h 4224"/>
                              <a:gd name="T136" fmla="+- 0 20579 19906"/>
                              <a:gd name="T137" fmla="*/ T136 w 1406"/>
                              <a:gd name="T138" fmla="+- 0 20305 16683"/>
                              <a:gd name="T139" fmla="*/ 20305 h 4224"/>
                              <a:gd name="T140" fmla="+- 0 20480 19906"/>
                              <a:gd name="T141" fmla="*/ T140 w 1406"/>
                              <a:gd name="T142" fmla="+- 0 20219 16683"/>
                              <a:gd name="T143" fmla="*/ 20219 h 4224"/>
                              <a:gd name="T144" fmla="+- 0 20460 19906"/>
                              <a:gd name="T145" fmla="*/ T144 w 1406"/>
                              <a:gd name="T146" fmla="+- 0 20241 16683"/>
                              <a:gd name="T147" fmla="*/ 20241 h 4224"/>
                              <a:gd name="T148" fmla="+- 0 20302 19906"/>
                              <a:gd name="T149" fmla="*/ T148 w 1406"/>
                              <a:gd name="T150" fmla="+- 0 20325 16683"/>
                              <a:gd name="T151" fmla="*/ 20325 h 4224"/>
                              <a:gd name="T152" fmla="+- 0 20097 19906"/>
                              <a:gd name="T153" fmla="*/ T152 w 1406"/>
                              <a:gd name="T154" fmla="+- 0 20169 16683"/>
                              <a:gd name="T155" fmla="*/ 20169 h 4224"/>
                              <a:gd name="T156" fmla="+- 0 20036 19906"/>
                              <a:gd name="T157" fmla="*/ T156 w 1406"/>
                              <a:gd name="T158" fmla="+- 0 20142 16683"/>
                              <a:gd name="T159" fmla="*/ 20142 h 4224"/>
                              <a:gd name="T160" fmla="+- 0 19906 19906"/>
                              <a:gd name="T161" fmla="*/ T160 w 1406"/>
                              <a:gd name="T162" fmla="+- 0 20227 16683"/>
                              <a:gd name="T163" fmla="*/ 20227 h 4224"/>
                              <a:gd name="T164" fmla="+- 0 19922 19906"/>
                              <a:gd name="T165" fmla="*/ T164 w 1406"/>
                              <a:gd name="T166" fmla="+- 0 20456 16683"/>
                              <a:gd name="T167" fmla="*/ 20456 h 4224"/>
                              <a:gd name="T168" fmla="+- 0 20047 19906"/>
                              <a:gd name="T169" fmla="*/ T168 w 1406"/>
                              <a:gd name="T170" fmla="+- 0 20674 16683"/>
                              <a:gd name="T171" fmla="*/ 20674 h 4224"/>
                              <a:gd name="T172" fmla="+- 0 20213 19906"/>
                              <a:gd name="T173" fmla="*/ T172 w 1406"/>
                              <a:gd name="T174" fmla="+- 0 20712 16683"/>
                              <a:gd name="T175" fmla="*/ 20712 h 4224"/>
                              <a:gd name="T176" fmla="+- 0 20303 19906"/>
                              <a:gd name="T177" fmla="*/ T176 w 1406"/>
                              <a:gd name="T178" fmla="+- 0 20738 16683"/>
                              <a:gd name="T179" fmla="*/ 20738 h 4224"/>
                              <a:gd name="T180" fmla="+- 0 20484 19906"/>
                              <a:gd name="T181" fmla="*/ T180 w 1406"/>
                              <a:gd name="T182" fmla="+- 0 20907 16683"/>
                              <a:gd name="T183" fmla="*/ 20907 h 4224"/>
                              <a:gd name="T184" fmla="+- 0 20657 19906"/>
                              <a:gd name="T185" fmla="*/ T184 w 1406"/>
                              <a:gd name="T186" fmla="+- 0 20739 16683"/>
                              <a:gd name="T187" fmla="*/ 20739 h 4224"/>
                              <a:gd name="T188" fmla="+- 0 20751 19906"/>
                              <a:gd name="T189" fmla="*/ T188 w 1406"/>
                              <a:gd name="T190" fmla="+- 0 20712 16683"/>
                              <a:gd name="T191" fmla="*/ 20712 h 4224"/>
                              <a:gd name="T192" fmla="+- 0 20917 19906"/>
                              <a:gd name="T193" fmla="*/ T192 w 1406"/>
                              <a:gd name="T194" fmla="+- 0 20673 16683"/>
                              <a:gd name="T195" fmla="*/ 20673 h 4224"/>
                              <a:gd name="T196" fmla="+- 0 21021 19906"/>
                              <a:gd name="T197" fmla="*/ T196 w 1406"/>
                              <a:gd name="T198" fmla="+- 0 20535 16683"/>
                              <a:gd name="T199" fmla="*/ 20535 h 4224"/>
                              <a:gd name="T200" fmla="+- 0 21044 19906"/>
                              <a:gd name="T201" fmla="*/ T200 w 1406"/>
                              <a:gd name="T202" fmla="+- 0 20428 16683"/>
                              <a:gd name="T203" fmla="*/ 20428 h 4224"/>
                              <a:gd name="T204" fmla="+- 0 21050 19906"/>
                              <a:gd name="T205" fmla="*/ T204 w 1406"/>
                              <a:gd name="T206" fmla="+- 0 20320 16683"/>
                              <a:gd name="T207" fmla="*/ 20320 h 4224"/>
                              <a:gd name="T208" fmla="+- 0 21057 19906"/>
                              <a:gd name="T209" fmla="*/ T208 w 1406"/>
                              <a:gd name="T210" fmla="+- 0 20141 16683"/>
                              <a:gd name="T211" fmla="*/ 20141 h 4224"/>
                              <a:gd name="T212" fmla="+- 0 21210 19906"/>
                              <a:gd name="T213" fmla="*/ T212 w 1406"/>
                              <a:gd name="T214" fmla="+- 0 17278 16683"/>
                              <a:gd name="T215" fmla="*/ 17278 h 4224"/>
                              <a:gd name="T216" fmla="+- 0 21234 19906"/>
                              <a:gd name="T217" fmla="*/ T216 w 1406"/>
                              <a:gd name="T218" fmla="+- 0 17331 16683"/>
                              <a:gd name="T219" fmla="*/ 17331 h 4224"/>
                              <a:gd name="T220" fmla="+- 0 21301 19906"/>
                              <a:gd name="T221" fmla="*/ T220 w 1406"/>
                              <a:gd name="T222" fmla="+- 0 17283 16683"/>
                              <a:gd name="T223" fmla="*/ 17283 h 4224"/>
                              <a:gd name="T224" fmla="+- 0 21282 19906"/>
                              <a:gd name="T225" fmla="*/ T224 w 1406"/>
                              <a:gd name="T226" fmla="+- 0 17305 16683"/>
                              <a:gd name="T227" fmla="*/ 17305 h 4224"/>
                              <a:gd name="T228" fmla="+- 0 21269 19906"/>
                              <a:gd name="T229" fmla="*/ T228 w 1406"/>
                              <a:gd name="T230" fmla="+- 0 17278 16683"/>
                              <a:gd name="T231" fmla="*/ 17278 h 4224"/>
                              <a:gd name="T232" fmla="+- 0 21261 19906"/>
                              <a:gd name="T233" fmla="*/ T232 w 1406"/>
                              <a:gd name="T234" fmla="+- 0 17331 16683"/>
                              <a:gd name="T235" fmla="*/ 17331 h 4224"/>
                              <a:gd name="T236" fmla="+- 0 21285 19906"/>
                              <a:gd name="T237" fmla="*/ T236 w 1406"/>
                              <a:gd name="T238" fmla="+- 0 17333 16683"/>
                              <a:gd name="T239" fmla="*/ 17333 h 4224"/>
                              <a:gd name="T240" fmla="+- 0 21305 19906"/>
                              <a:gd name="T241" fmla="*/ T240 w 1406"/>
                              <a:gd name="T242" fmla="+- 0 17300 16683"/>
                              <a:gd name="T243" fmla="*/ 17300 h 4224"/>
                              <a:gd name="T244" fmla="+- 0 21312 19906"/>
                              <a:gd name="T245" fmla="*/ T244 w 1406"/>
                              <a:gd name="T246" fmla="+- 0 17275 16683"/>
                              <a:gd name="T247" fmla="*/ 17275 h 42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406" h="4224">
                                <a:moveTo>
                                  <a:pt x="534" y="151"/>
                                </a:moveTo>
                                <a:lnTo>
                                  <a:pt x="505" y="141"/>
                                </a:lnTo>
                                <a:lnTo>
                                  <a:pt x="508" y="177"/>
                                </a:lnTo>
                                <a:lnTo>
                                  <a:pt x="534" y="151"/>
                                </a:lnTo>
                                <a:moveTo>
                                  <a:pt x="610" y="0"/>
                                </a:moveTo>
                                <a:lnTo>
                                  <a:pt x="404" y="99"/>
                                </a:lnTo>
                                <a:lnTo>
                                  <a:pt x="436" y="110"/>
                                </a:lnTo>
                                <a:lnTo>
                                  <a:pt x="450" y="115"/>
                                </a:lnTo>
                                <a:lnTo>
                                  <a:pt x="464" y="121"/>
                                </a:lnTo>
                                <a:lnTo>
                                  <a:pt x="475" y="125"/>
                                </a:lnTo>
                                <a:lnTo>
                                  <a:pt x="483" y="124"/>
                                </a:lnTo>
                                <a:lnTo>
                                  <a:pt x="492" y="116"/>
                                </a:lnTo>
                                <a:lnTo>
                                  <a:pt x="508" y="102"/>
                                </a:lnTo>
                                <a:lnTo>
                                  <a:pt x="524" y="89"/>
                                </a:lnTo>
                                <a:lnTo>
                                  <a:pt x="557" y="62"/>
                                </a:lnTo>
                                <a:lnTo>
                                  <a:pt x="559" y="64"/>
                                </a:lnTo>
                                <a:lnTo>
                                  <a:pt x="501" y="133"/>
                                </a:lnTo>
                                <a:lnTo>
                                  <a:pt x="581" y="161"/>
                                </a:lnTo>
                                <a:lnTo>
                                  <a:pt x="599" y="62"/>
                                </a:lnTo>
                                <a:lnTo>
                                  <a:pt x="610" y="0"/>
                                </a:lnTo>
                                <a:moveTo>
                                  <a:pt x="1144" y="3376"/>
                                </a:moveTo>
                                <a:lnTo>
                                  <a:pt x="1140" y="3317"/>
                                </a:lnTo>
                                <a:lnTo>
                                  <a:pt x="1131" y="3262"/>
                                </a:lnTo>
                                <a:lnTo>
                                  <a:pt x="1123" y="3225"/>
                                </a:lnTo>
                                <a:lnTo>
                                  <a:pt x="1119" y="3209"/>
                                </a:lnTo>
                                <a:lnTo>
                                  <a:pt x="1102" y="3157"/>
                                </a:lnTo>
                                <a:lnTo>
                                  <a:pt x="1083" y="3118"/>
                                </a:lnTo>
                                <a:lnTo>
                                  <a:pt x="1057" y="3087"/>
                                </a:lnTo>
                                <a:lnTo>
                                  <a:pt x="1024" y="3063"/>
                                </a:lnTo>
                                <a:lnTo>
                                  <a:pt x="984" y="3049"/>
                                </a:lnTo>
                                <a:lnTo>
                                  <a:pt x="933" y="3037"/>
                                </a:lnTo>
                                <a:lnTo>
                                  <a:pt x="881" y="3026"/>
                                </a:lnTo>
                                <a:lnTo>
                                  <a:pt x="830" y="3017"/>
                                </a:lnTo>
                                <a:lnTo>
                                  <a:pt x="778" y="3011"/>
                                </a:lnTo>
                                <a:lnTo>
                                  <a:pt x="699" y="3005"/>
                                </a:lnTo>
                                <a:lnTo>
                                  <a:pt x="621" y="3001"/>
                                </a:lnTo>
                                <a:lnTo>
                                  <a:pt x="542" y="3001"/>
                                </a:lnTo>
                                <a:lnTo>
                                  <a:pt x="464" y="3003"/>
                                </a:lnTo>
                                <a:lnTo>
                                  <a:pt x="385" y="3009"/>
                                </a:lnTo>
                                <a:lnTo>
                                  <a:pt x="307" y="3018"/>
                                </a:lnTo>
                                <a:lnTo>
                                  <a:pt x="229" y="3031"/>
                                </a:lnTo>
                                <a:lnTo>
                                  <a:pt x="184" y="3041"/>
                                </a:lnTo>
                                <a:lnTo>
                                  <a:pt x="141" y="3055"/>
                                </a:lnTo>
                                <a:lnTo>
                                  <a:pt x="103" y="3078"/>
                                </a:lnTo>
                                <a:lnTo>
                                  <a:pt x="72" y="3113"/>
                                </a:lnTo>
                                <a:lnTo>
                                  <a:pt x="41" y="3173"/>
                                </a:lnTo>
                                <a:lnTo>
                                  <a:pt x="23" y="3237"/>
                                </a:lnTo>
                                <a:lnTo>
                                  <a:pt x="12" y="3305"/>
                                </a:lnTo>
                                <a:lnTo>
                                  <a:pt x="6" y="3375"/>
                                </a:lnTo>
                                <a:lnTo>
                                  <a:pt x="68" y="3375"/>
                                </a:lnTo>
                                <a:lnTo>
                                  <a:pt x="76" y="3374"/>
                                </a:lnTo>
                                <a:lnTo>
                                  <a:pt x="109" y="3375"/>
                                </a:lnTo>
                                <a:lnTo>
                                  <a:pt x="143" y="3376"/>
                                </a:lnTo>
                                <a:lnTo>
                                  <a:pt x="166" y="3376"/>
                                </a:lnTo>
                                <a:lnTo>
                                  <a:pt x="170" y="3374"/>
                                </a:lnTo>
                                <a:lnTo>
                                  <a:pt x="183" y="3369"/>
                                </a:lnTo>
                                <a:lnTo>
                                  <a:pt x="197" y="3356"/>
                                </a:lnTo>
                                <a:lnTo>
                                  <a:pt x="209" y="3337"/>
                                </a:lnTo>
                                <a:lnTo>
                                  <a:pt x="250" y="3280"/>
                                </a:lnTo>
                                <a:lnTo>
                                  <a:pt x="307" y="3242"/>
                                </a:lnTo>
                                <a:lnTo>
                                  <a:pt x="373" y="3225"/>
                                </a:lnTo>
                                <a:lnTo>
                                  <a:pt x="441" y="3231"/>
                                </a:lnTo>
                                <a:lnTo>
                                  <a:pt x="505" y="3260"/>
                                </a:lnTo>
                                <a:lnTo>
                                  <a:pt x="524" y="3275"/>
                                </a:lnTo>
                                <a:lnTo>
                                  <a:pt x="543" y="3292"/>
                                </a:lnTo>
                                <a:lnTo>
                                  <a:pt x="561" y="3309"/>
                                </a:lnTo>
                                <a:lnTo>
                                  <a:pt x="579" y="3327"/>
                                </a:lnTo>
                                <a:lnTo>
                                  <a:pt x="585" y="3319"/>
                                </a:lnTo>
                                <a:lnTo>
                                  <a:pt x="592" y="3311"/>
                                </a:lnTo>
                                <a:lnTo>
                                  <a:pt x="600" y="3302"/>
                                </a:lnTo>
                                <a:lnTo>
                                  <a:pt x="608" y="3293"/>
                                </a:lnTo>
                                <a:lnTo>
                                  <a:pt x="636" y="3266"/>
                                </a:lnTo>
                                <a:lnTo>
                                  <a:pt x="668" y="3245"/>
                                </a:lnTo>
                                <a:lnTo>
                                  <a:pt x="703" y="3231"/>
                                </a:lnTo>
                                <a:lnTo>
                                  <a:pt x="743" y="3225"/>
                                </a:lnTo>
                                <a:lnTo>
                                  <a:pt x="810" y="3231"/>
                                </a:lnTo>
                                <a:lnTo>
                                  <a:pt x="867" y="3254"/>
                                </a:lnTo>
                                <a:lnTo>
                                  <a:pt x="913" y="3294"/>
                                </a:lnTo>
                                <a:lnTo>
                                  <a:pt x="950" y="3350"/>
                                </a:lnTo>
                                <a:lnTo>
                                  <a:pt x="955" y="3361"/>
                                </a:lnTo>
                                <a:lnTo>
                                  <a:pt x="968" y="3374"/>
                                </a:lnTo>
                                <a:lnTo>
                                  <a:pt x="968" y="3375"/>
                                </a:lnTo>
                                <a:lnTo>
                                  <a:pt x="978" y="3375"/>
                                </a:lnTo>
                                <a:lnTo>
                                  <a:pt x="1019" y="3376"/>
                                </a:lnTo>
                                <a:lnTo>
                                  <a:pt x="1059" y="3376"/>
                                </a:lnTo>
                                <a:lnTo>
                                  <a:pt x="1144" y="3376"/>
                                </a:lnTo>
                                <a:moveTo>
                                  <a:pt x="1151" y="3458"/>
                                </a:moveTo>
                                <a:lnTo>
                                  <a:pt x="1072" y="3459"/>
                                </a:lnTo>
                                <a:lnTo>
                                  <a:pt x="1036" y="3459"/>
                                </a:lnTo>
                                <a:lnTo>
                                  <a:pt x="1000" y="3457"/>
                                </a:lnTo>
                                <a:lnTo>
                                  <a:pt x="983" y="3458"/>
                                </a:lnTo>
                                <a:lnTo>
                                  <a:pt x="971" y="3463"/>
                                </a:lnTo>
                                <a:lnTo>
                                  <a:pt x="962" y="3474"/>
                                </a:lnTo>
                                <a:lnTo>
                                  <a:pt x="957" y="3490"/>
                                </a:lnTo>
                                <a:lnTo>
                                  <a:pt x="922" y="3560"/>
                                </a:lnTo>
                                <a:lnTo>
                                  <a:pt x="866" y="3611"/>
                                </a:lnTo>
                                <a:lnTo>
                                  <a:pt x="796" y="3637"/>
                                </a:lnTo>
                                <a:lnTo>
                                  <a:pt x="777" y="3636"/>
                                </a:lnTo>
                                <a:lnTo>
                                  <a:pt x="777" y="3772"/>
                                </a:lnTo>
                                <a:lnTo>
                                  <a:pt x="777" y="3785"/>
                                </a:lnTo>
                                <a:lnTo>
                                  <a:pt x="771" y="3797"/>
                                </a:lnTo>
                                <a:lnTo>
                                  <a:pt x="762" y="3809"/>
                                </a:lnTo>
                                <a:lnTo>
                                  <a:pt x="727" y="3838"/>
                                </a:lnTo>
                                <a:lnTo>
                                  <a:pt x="682" y="3859"/>
                                </a:lnTo>
                                <a:lnTo>
                                  <a:pt x="627" y="3873"/>
                                </a:lnTo>
                                <a:lnTo>
                                  <a:pt x="566" y="3878"/>
                                </a:lnTo>
                                <a:lnTo>
                                  <a:pt x="528" y="3875"/>
                                </a:lnTo>
                                <a:lnTo>
                                  <a:pt x="487" y="3865"/>
                                </a:lnTo>
                                <a:lnTo>
                                  <a:pt x="445" y="3849"/>
                                </a:lnTo>
                                <a:lnTo>
                                  <a:pt x="405" y="3824"/>
                                </a:lnTo>
                                <a:lnTo>
                                  <a:pt x="396" y="3817"/>
                                </a:lnTo>
                                <a:lnTo>
                                  <a:pt x="389" y="3810"/>
                                </a:lnTo>
                                <a:lnTo>
                                  <a:pt x="382" y="3801"/>
                                </a:lnTo>
                                <a:lnTo>
                                  <a:pt x="377" y="3792"/>
                                </a:lnTo>
                                <a:lnTo>
                                  <a:pt x="374" y="3782"/>
                                </a:lnTo>
                                <a:lnTo>
                                  <a:pt x="376" y="3765"/>
                                </a:lnTo>
                                <a:lnTo>
                                  <a:pt x="390" y="3751"/>
                                </a:lnTo>
                                <a:lnTo>
                                  <a:pt x="408" y="3748"/>
                                </a:lnTo>
                                <a:lnTo>
                                  <a:pt x="417" y="3751"/>
                                </a:lnTo>
                                <a:lnTo>
                                  <a:pt x="430" y="3757"/>
                                </a:lnTo>
                                <a:lnTo>
                                  <a:pt x="441" y="3764"/>
                                </a:lnTo>
                                <a:lnTo>
                                  <a:pt x="453" y="3772"/>
                                </a:lnTo>
                                <a:lnTo>
                                  <a:pt x="464" y="3780"/>
                                </a:lnTo>
                                <a:lnTo>
                                  <a:pt x="523" y="3804"/>
                                </a:lnTo>
                                <a:lnTo>
                                  <a:pt x="584" y="3811"/>
                                </a:lnTo>
                                <a:lnTo>
                                  <a:pt x="645" y="3799"/>
                                </a:lnTo>
                                <a:lnTo>
                                  <a:pt x="701" y="3769"/>
                                </a:lnTo>
                                <a:lnTo>
                                  <a:pt x="707" y="3765"/>
                                </a:lnTo>
                                <a:lnTo>
                                  <a:pt x="713" y="3761"/>
                                </a:lnTo>
                                <a:lnTo>
                                  <a:pt x="719" y="3757"/>
                                </a:lnTo>
                                <a:lnTo>
                                  <a:pt x="732" y="3748"/>
                                </a:lnTo>
                                <a:lnTo>
                                  <a:pt x="735" y="3748"/>
                                </a:lnTo>
                                <a:lnTo>
                                  <a:pt x="745" y="3745"/>
                                </a:lnTo>
                                <a:lnTo>
                                  <a:pt x="758" y="3748"/>
                                </a:lnTo>
                                <a:lnTo>
                                  <a:pt x="770" y="3758"/>
                                </a:lnTo>
                                <a:lnTo>
                                  <a:pt x="777" y="3772"/>
                                </a:lnTo>
                                <a:lnTo>
                                  <a:pt x="777" y="3636"/>
                                </a:lnTo>
                                <a:lnTo>
                                  <a:pt x="717" y="3635"/>
                                </a:lnTo>
                                <a:lnTo>
                                  <a:pt x="673" y="3622"/>
                                </a:lnTo>
                                <a:lnTo>
                                  <a:pt x="635" y="3601"/>
                                </a:lnTo>
                                <a:lnTo>
                                  <a:pt x="603" y="3572"/>
                                </a:lnTo>
                                <a:lnTo>
                                  <a:pt x="578" y="3535"/>
                                </a:lnTo>
                                <a:lnTo>
                                  <a:pt x="574" y="3536"/>
                                </a:lnTo>
                                <a:lnTo>
                                  <a:pt x="573" y="3537"/>
                                </a:lnTo>
                                <a:lnTo>
                                  <a:pt x="566" y="3544"/>
                                </a:lnTo>
                                <a:lnTo>
                                  <a:pt x="560" y="3551"/>
                                </a:lnTo>
                                <a:lnTo>
                                  <a:pt x="554" y="3558"/>
                                </a:lnTo>
                                <a:lnTo>
                                  <a:pt x="522" y="3591"/>
                                </a:lnTo>
                                <a:lnTo>
                                  <a:pt x="485" y="3618"/>
                                </a:lnTo>
                                <a:lnTo>
                                  <a:pt x="444" y="3636"/>
                                </a:lnTo>
                                <a:lnTo>
                                  <a:pt x="396" y="3642"/>
                                </a:lnTo>
                                <a:lnTo>
                                  <a:pt x="326" y="3630"/>
                                </a:lnTo>
                                <a:lnTo>
                                  <a:pt x="267" y="3599"/>
                                </a:lnTo>
                                <a:lnTo>
                                  <a:pt x="222" y="3551"/>
                                </a:lnTo>
                                <a:lnTo>
                                  <a:pt x="191" y="3486"/>
                                </a:lnTo>
                                <a:lnTo>
                                  <a:pt x="188" y="3476"/>
                                </a:lnTo>
                                <a:lnTo>
                                  <a:pt x="179" y="3460"/>
                                </a:lnTo>
                                <a:lnTo>
                                  <a:pt x="173" y="3460"/>
                                </a:lnTo>
                                <a:lnTo>
                                  <a:pt x="130" y="3459"/>
                                </a:lnTo>
                                <a:lnTo>
                                  <a:pt x="88" y="3458"/>
                                </a:lnTo>
                                <a:lnTo>
                                  <a:pt x="3" y="3459"/>
                                </a:lnTo>
                                <a:lnTo>
                                  <a:pt x="1" y="3535"/>
                                </a:lnTo>
                                <a:lnTo>
                                  <a:pt x="0" y="3544"/>
                                </a:lnTo>
                                <a:lnTo>
                                  <a:pt x="1" y="3596"/>
                                </a:lnTo>
                                <a:lnTo>
                                  <a:pt x="1" y="3618"/>
                                </a:lnTo>
                                <a:lnTo>
                                  <a:pt x="6" y="3695"/>
                                </a:lnTo>
                                <a:lnTo>
                                  <a:pt x="16" y="3773"/>
                                </a:lnTo>
                                <a:lnTo>
                                  <a:pt x="34" y="3850"/>
                                </a:lnTo>
                                <a:lnTo>
                                  <a:pt x="58" y="3910"/>
                                </a:lnTo>
                                <a:lnTo>
                                  <a:pt x="93" y="3957"/>
                                </a:lnTo>
                                <a:lnTo>
                                  <a:pt x="141" y="3991"/>
                                </a:lnTo>
                                <a:lnTo>
                                  <a:pt x="201" y="4012"/>
                                </a:lnTo>
                                <a:lnTo>
                                  <a:pt x="236" y="4019"/>
                                </a:lnTo>
                                <a:lnTo>
                                  <a:pt x="271" y="4024"/>
                                </a:lnTo>
                                <a:lnTo>
                                  <a:pt x="307" y="4029"/>
                                </a:lnTo>
                                <a:lnTo>
                                  <a:pt x="342" y="4034"/>
                                </a:lnTo>
                                <a:lnTo>
                                  <a:pt x="362" y="4038"/>
                                </a:lnTo>
                                <a:lnTo>
                                  <a:pt x="381" y="4045"/>
                                </a:lnTo>
                                <a:lnTo>
                                  <a:pt x="397" y="4055"/>
                                </a:lnTo>
                                <a:lnTo>
                                  <a:pt x="413" y="4069"/>
                                </a:lnTo>
                                <a:lnTo>
                                  <a:pt x="454" y="4109"/>
                                </a:lnTo>
                                <a:lnTo>
                                  <a:pt x="496" y="4147"/>
                                </a:lnTo>
                                <a:lnTo>
                                  <a:pt x="578" y="4224"/>
                                </a:lnTo>
                                <a:lnTo>
                                  <a:pt x="655" y="4150"/>
                                </a:lnTo>
                                <a:lnTo>
                                  <a:pt x="695" y="4111"/>
                                </a:lnTo>
                                <a:lnTo>
                                  <a:pt x="735" y="4071"/>
                                </a:lnTo>
                                <a:lnTo>
                                  <a:pt x="751" y="4056"/>
                                </a:lnTo>
                                <a:lnTo>
                                  <a:pt x="768" y="4045"/>
                                </a:lnTo>
                                <a:lnTo>
                                  <a:pt x="787" y="4038"/>
                                </a:lnTo>
                                <a:lnTo>
                                  <a:pt x="808" y="4034"/>
                                </a:lnTo>
                                <a:lnTo>
                                  <a:pt x="845" y="4029"/>
                                </a:lnTo>
                                <a:lnTo>
                                  <a:pt x="881" y="4024"/>
                                </a:lnTo>
                                <a:lnTo>
                                  <a:pt x="917" y="4018"/>
                                </a:lnTo>
                                <a:lnTo>
                                  <a:pt x="952" y="4011"/>
                                </a:lnTo>
                                <a:lnTo>
                                  <a:pt x="1011" y="3990"/>
                                </a:lnTo>
                                <a:lnTo>
                                  <a:pt x="1058" y="3957"/>
                                </a:lnTo>
                                <a:lnTo>
                                  <a:pt x="1093" y="3911"/>
                                </a:lnTo>
                                <a:lnTo>
                                  <a:pt x="1105" y="3878"/>
                                </a:lnTo>
                                <a:lnTo>
                                  <a:pt x="1115" y="3852"/>
                                </a:lnTo>
                                <a:lnTo>
                                  <a:pt x="1122" y="3823"/>
                                </a:lnTo>
                                <a:lnTo>
                                  <a:pt x="1129" y="3793"/>
                                </a:lnTo>
                                <a:lnTo>
                                  <a:pt x="1135" y="3763"/>
                                </a:lnTo>
                                <a:lnTo>
                                  <a:pt x="1138" y="3745"/>
                                </a:lnTo>
                                <a:lnTo>
                                  <a:pt x="1139" y="3733"/>
                                </a:lnTo>
                                <a:lnTo>
                                  <a:pt x="1143" y="3665"/>
                                </a:lnTo>
                                <a:lnTo>
                                  <a:pt x="1144" y="3642"/>
                                </a:lnTo>
                                <a:lnTo>
                                  <a:pt x="1144" y="3637"/>
                                </a:lnTo>
                                <a:lnTo>
                                  <a:pt x="1146" y="3596"/>
                                </a:lnTo>
                                <a:lnTo>
                                  <a:pt x="1149" y="3527"/>
                                </a:lnTo>
                                <a:lnTo>
                                  <a:pt x="1151" y="3459"/>
                                </a:lnTo>
                                <a:lnTo>
                                  <a:pt x="1151" y="3458"/>
                                </a:lnTo>
                                <a:moveTo>
                                  <a:pt x="1347" y="599"/>
                                </a:moveTo>
                                <a:lnTo>
                                  <a:pt x="1347" y="596"/>
                                </a:lnTo>
                                <a:lnTo>
                                  <a:pt x="1347" y="595"/>
                                </a:lnTo>
                                <a:lnTo>
                                  <a:pt x="1304" y="595"/>
                                </a:lnTo>
                                <a:lnTo>
                                  <a:pt x="1303" y="598"/>
                                </a:lnTo>
                                <a:lnTo>
                                  <a:pt x="1322" y="603"/>
                                </a:lnTo>
                                <a:lnTo>
                                  <a:pt x="1322" y="648"/>
                                </a:lnTo>
                                <a:lnTo>
                                  <a:pt x="1328" y="648"/>
                                </a:lnTo>
                                <a:lnTo>
                                  <a:pt x="1328" y="603"/>
                                </a:lnTo>
                                <a:lnTo>
                                  <a:pt x="1347" y="599"/>
                                </a:lnTo>
                                <a:moveTo>
                                  <a:pt x="1406" y="592"/>
                                </a:moveTo>
                                <a:lnTo>
                                  <a:pt x="1395" y="600"/>
                                </a:lnTo>
                                <a:lnTo>
                                  <a:pt x="1390" y="612"/>
                                </a:lnTo>
                                <a:lnTo>
                                  <a:pt x="1387" y="624"/>
                                </a:lnTo>
                                <a:lnTo>
                                  <a:pt x="1380" y="635"/>
                                </a:lnTo>
                                <a:lnTo>
                                  <a:pt x="1376" y="622"/>
                                </a:lnTo>
                                <a:lnTo>
                                  <a:pt x="1374" y="615"/>
                                </a:lnTo>
                                <a:lnTo>
                                  <a:pt x="1372" y="611"/>
                                </a:lnTo>
                                <a:lnTo>
                                  <a:pt x="1367" y="597"/>
                                </a:lnTo>
                                <a:lnTo>
                                  <a:pt x="1363" y="595"/>
                                </a:lnTo>
                                <a:lnTo>
                                  <a:pt x="1359" y="593"/>
                                </a:lnTo>
                                <a:lnTo>
                                  <a:pt x="1355" y="596"/>
                                </a:lnTo>
                                <a:lnTo>
                                  <a:pt x="1355" y="600"/>
                                </a:lnTo>
                                <a:lnTo>
                                  <a:pt x="1355" y="648"/>
                                </a:lnTo>
                                <a:lnTo>
                                  <a:pt x="1361" y="648"/>
                                </a:lnTo>
                                <a:lnTo>
                                  <a:pt x="1363" y="616"/>
                                </a:lnTo>
                                <a:lnTo>
                                  <a:pt x="1365" y="615"/>
                                </a:lnTo>
                                <a:lnTo>
                                  <a:pt x="1379" y="650"/>
                                </a:lnTo>
                                <a:lnTo>
                                  <a:pt x="1384" y="649"/>
                                </a:lnTo>
                                <a:lnTo>
                                  <a:pt x="1389" y="635"/>
                                </a:lnTo>
                                <a:lnTo>
                                  <a:pt x="1396" y="617"/>
                                </a:lnTo>
                                <a:lnTo>
                                  <a:pt x="1399" y="617"/>
                                </a:lnTo>
                                <a:lnTo>
                                  <a:pt x="1401" y="649"/>
                                </a:lnTo>
                                <a:lnTo>
                                  <a:pt x="1406" y="648"/>
                                </a:lnTo>
                                <a:lnTo>
                                  <a:pt x="1406" y="617"/>
                                </a:lnTo>
                                <a:lnTo>
                                  <a:pt x="1406" y="592"/>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5" name="Picture 4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20518" y="19967"/>
                            <a:ext cx="293" cy="29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6" name="Picture 4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20149" y="19968"/>
                            <a:ext cx="296" cy="295"/>
                          </a:xfrm>
                          <a:prstGeom prst="rect">
                            <a:avLst/>
                          </a:prstGeom>
                          <a:noFill/>
                          <a:extLst>
                            <a:ext uri="{909E8E84-426E-40DD-AFC4-6F175D3DCCD1}">
                              <a14:hiddenFill xmlns:a14="http://schemas.microsoft.com/office/drawing/2010/main">
                                <a:solidFill>
                                  <a:srgbClr val="FFFFFF"/>
                                </a:solidFill>
                              </a14:hiddenFill>
                            </a:ext>
                          </a:extLst>
                        </pic:spPr>
                      </pic:pic>
                      <wps:wsp>
                        <wps:cNvPr id="67" name="AutoShape 40"/>
                        <wps:cNvSpPr>
                          <a:spLocks/>
                        </wps:cNvSpPr>
                        <wps:spPr bwMode="auto">
                          <a:xfrm>
                            <a:off x="19794" y="22810"/>
                            <a:ext cx="1293" cy="988"/>
                          </a:xfrm>
                          <a:custGeom>
                            <a:avLst/>
                            <a:gdLst>
                              <a:gd name="T0" fmla="+- 0 20410 19795"/>
                              <a:gd name="T1" fmla="*/ T0 w 1293"/>
                              <a:gd name="T2" fmla="+- 0 23333 22810"/>
                              <a:gd name="T3" fmla="*/ 23333 h 988"/>
                              <a:gd name="T4" fmla="+- 0 20359 19795"/>
                              <a:gd name="T5" fmla="*/ T4 w 1293"/>
                              <a:gd name="T6" fmla="+- 0 23514 22810"/>
                              <a:gd name="T7" fmla="*/ 23514 h 988"/>
                              <a:gd name="T8" fmla="+- 0 20255 19795"/>
                              <a:gd name="T9" fmla="*/ T8 w 1293"/>
                              <a:gd name="T10" fmla="+- 0 23514 22810"/>
                              <a:gd name="T11" fmla="*/ 23514 h 988"/>
                              <a:gd name="T12" fmla="+- 0 20264 19795"/>
                              <a:gd name="T13" fmla="*/ T12 w 1293"/>
                              <a:gd name="T14" fmla="+- 0 23436 22810"/>
                              <a:gd name="T15" fmla="*/ 23436 h 988"/>
                              <a:gd name="T16" fmla="+- 0 20243 19795"/>
                              <a:gd name="T17" fmla="*/ T16 w 1293"/>
                              <a:gd name="T18" fmla="+- 0 23378 22810"/>
                              <a:gd name="T19" fmla="*/ 23378 h 988"/>
                              <a:gd name="T20" fmla="+- 0 20349 19795"/>
                              <a:gd name="T21" fmla="*/ T20 w 1293"/>
                              <a:gd name="T22" fmla="+- 0 23382 22810"/>
                              <a:gd name="T23" fmla="*/ 23382 h 988"/>
                              <a:gd name="T24" fmla="+- 0 20321 19795"/>
                              <a:gd name="T25" fmla="*/ T24 w 1293"/>
                              <a:gd name="T26" fmla="+- 0 23222 22810"/>
                              <a:gd name="T27" fmla="*/ 23222 h 988"/>
                              <a:gd name="T28" fmla="+- 0 20175 19795"/>
                              <a:gd name="T29" fmla="*/ T28 w 1293"/>
                              <a:gd name="T30" fmla="+- 0 23436 22810"/>
                              <a:gd name="T31" fmla="*/ 23436 h 988"/>
                              <a:gd name="T32" fmla="+- 0 20118 19795"/>
                              <a:gd name="T33" fmla="*/ T32 w 1293"/>
                              <a:gd name="T34" fmla="+- 0 23727 22810"/>
                              <a:gd name="T35" fmla="*/ 23727 h 988"/>
                              <a:gd name="T36" fmla="+- 0 20062 19795"/>
                              <a:gd name="T37" fmla="*/ T36 w 1293"/>
                              <a:gd name="T38" fmla="+- 0 23513 22810"/>
                              <a:gd name="T39" fmla="*/ 23513 h 988"/>
                              <a:gd name="T40" fmla="+- 0 20075 19795"/>
                              <a:gd name="T41" fmla="*/ T40 w 1293"/>
                              <a:gd name="T42" fmla="+- 0 23327 22810"/>
                              <a:gd name="T43" fmla="*/ 23327 h 988"/>
                              <a:gd name="T44" fmla="+- 0 20162 19795"/>
                              <a:gd name="T45" fmla="*/ T44 w 1293"/>
                              <a:gd name="T46" fmla="+- 0 23327 22810"/>
                              <a:gd name="T47" fmla="*/ 23327 h 988"/>
                              <a:gd name="T48" fmla="+- 0 20045 19795"/>
                              <a:gd name="T49" fmla="*/ T48 w 1293"/>
                              <a:gd name="T50" fmla="+- 0 23160 22810"/>
                              <a:gd name="T51" fmla="*/ 23160 h 988"/>
                              <a:gd name="T52" fmla="+- 0 19890 19795"/>
                              <a:gd name="T53" fmla="*/ T52 w 1293"/>
                              <a:gd name="T54" fmla="+- 0 23570 22810"/>
                              <a:gd name="T55" fmla="*/ 23570 h 988"/>
                              <a:gd name="T56" fmla="+- 0 19979 19795"/>
                              <a:gd name="T57" fmla="*/ T56 w 1293"/>
                              <a:gd name="T58" fmla="+- 0 23512 22810"/>
                              <a:gd name="T59" fmla="*/ 23512 h 988"/>
                              <a:gd name="T60" fmla="+- 0 19995 19795"/>
                              <a:gd name="T61" fmla="*/ T60 w 1293"/>
                              <a:gd name="T62" fmla="+- 0 23593 22810"/>
                              <a:gd name="T63" fmla="*/ 23593 h 988"/>
                              <a:gd name="T64" fmla="+- 0 20017 19795"/>
                              <a:gd name="T65" fmla="*/ T64 w 1293"/>
                              <a:gd name="T66" fmla="+- 0 23698 22810"/>
                              <a:gd name="T67" fmla="*/ 23698 h 988"/>
                              <a:gd name="T68" fmla="+- 0 19993 19795"/>
                              <a:gd name="T69" fmla="*/ T68 w 1293"/>
                              <a:gd name="T70" fmla="+- 0 23382 22810"/>
                              <a:gd name="T71" fmla="*/ 23382 h 988"/>
                              <a:gd name="T72" fmla="+- 0 19947 19795"/>
                              <a:gd name="T73" fmla="*/ T72 w 1293"/>
                              <a:gd name="T74" fmla="+- 0 23437 22810"/>
                              <a:gd name="T75" fmla="*/ 23437 h 988"/>
                              <a:gd name="T76" fmla="+- 0 19964 19795"/>
                              <a:gd name="T77" fmla="*/ T76 w 1293"/>
                              <a:gd name="T78" fmla="+- 0 23279 22810"/>
                              <a:gd name="T79" fmla="*/ 23279 h 988"/>
                              <a:gd name="T80" fmla="+- 0 19867 19795"/>
                              <a:gd name="T81" fmla="*/ T80 w 1293"/>
                              <a:gd name="T82" fmla="+- 0 23271 22810"/>
                              <a:gd name="T83" fmla="*/ 23271 h 988"/>
                              <a:gd name="T84" fmla="+- 0 19827 19795"/>
                              <a:gd name="T85" fmla="*/ T84 w 1293"/>
                              <a:gd name="T86" fmla="+- 0 23614 22810"/>
                              <a:gd name="T87" fmla="*/ 23614 h 988"/>
                              <a:gd name="T88" fmla="+- 0 20118 19795"/>
                              <a:gd name="T89" fmla="*/ T88 w 1293"/>
                              <a:gd name="T90" fmla="+- 0 23797 22810"/>
                              <a:gd name="T91" fmla="*/ 23797 h 988"/>
                              <a:gd name="T92" fmla="+- 0 20351 19795"/>
                              <a:gd name="T93" fmla="*/ T92 w 1293"/>
                              <a:gd name="T94" fmla="+- 0 23697 22810"/>
                              <a:gd name="T95" fmla="*/ 23697 h 988"/>
                              <a:gd name="T96" fmla="+- 0 20438 19795"/>
                              <a:gd name="T97" fmla="*/ T96 w 1293"/>
                              <a:gd name="T98" fmla="+- 0 23513 22810"/>
                              <a:gd name="T99" fmla="*/ 23513 h 988"/>
                              <a:gd name="T100" fmla="+- 0 21079 19795"/>
                              <a:gd name="T101" fmla="*/ T100 w 1293"/>
                              <a:gd name="T102" fmla="+- 0 23224 22810"/>
                              <a:gd name="T103" fmla="*/ 23224 h 988"/>
                              <a:gd name="T104" fmla="+- 0 21010 19795"/>
                              <a:gd name="T105" fmla="*/ T104 w 1293"/>
                              <a:gd name="T106" fmla="+- 0 23042 22810"/>
                              <a:gd name="T107" fmla="*/ 23042 h 988"/>
                              <a:gd name="T108" fmla="+- 0 20913 19795"/>
                              <a:gd name="T109" fmla="*/ T108 w 1293"/>
                              <a:gd name="T110" fmla="+- 0 23576 22810"/>
                              <a:gd name="T111" fmla="*/ 23576 h 988"/>
                              <a:gd name="T112" fmla="+- 0 20630 19795"/>
                              <a:gd name="T113" fmla="*/ T112 w 1293"/>
                              <a:gd name="T114" fmla="+- 0 23722 22810"/>
                              <a:gd name="T115" fmla="*/ 23722 h 988"/>
                              <a:gd name="T116" fmla="+- 0 20542 19795"/>
                              <a:gd name="T117" fmla="*/ T116 w 1293"/>
                              <a:gd name="T118" fmla="+- 0 23688 22810"/>
                              <a:gd name="T119" fmla="*/ 23688 h 988"/>
                              <a:gd name="T120" fmla="+- 0 20596 19795"/>
                              <a:gd name="T121" fmla="*/ T120 w 1293"/>
                              <a:gd name="T122" fmla="+- 0 23647 22810"/>
                              <a:gd name="T123" fmla="*/ 23647 h 988"/>
                              <a:gd name="T124" fmla="+- 0 20870 19795"/>
                              <a:gd name="T125" fmla="*/ T124 w 1293"/>
                              <a:gd name="T126" fmla="+- 0 23505 22810"/>
                              <a:gd name="T127" fmla="*/ 23505 h 988"/>
                              <a:gd name="T128" fmla="+- 0 20908 19795"/>
                              <a:gd name="T129" fmla="*/ T128 w 1293"/>
                              <a:gd name="T130" fmla="+- 0 23172 22810"/>
                              <a:gd name="T131" fmla="*/ 23172 h 988"/>
                              <a:gd name="T132" fmla="+- 0 20787 19795"/>
                              <a:gd name="T133" fmla="*/ T132 w 1293"/>
                              <a:gd name="T134" fmla="+- 0 23023 22810"/>
                              <a:gd name="T135" fmla="*/ 23023 h 988"/>
                              <a:gd name="T136" fmla="+- 0 20309 19795"/>
                              <a:gd name="T137" fmla="*/ T136 w 1293"/>
                              <a:gd name="T138" fmla="+- 0 22963 22810"/>
                              <a:gd name="T139" fmla="*/ 22963 h 988"/>
                              <a:gd name="T140" fmla="+- 0 20238 19795"/>
                              <a:gd name="T141" fmla="*/ T140 w 1293"/>
                              <a:gd name="T142" fmla="+- 0 22886 22810"/>
                              <a:gd name="T143" fmla="*/ 22886 h 988"/>
                              <a:gd name="T144" fmla="+- 0 20711 19795"/>
                              <a:gd name="T145" fmla="*/ T144 w 1293"/>
                              <a:gd name="T146" fmla="+- 0 22902 22810"/>
                              <a:gd name="T147" fmla="*/ 22902 h 988"/>
                              <a:gd name="T148" fmla="+- 0 20986 19795"/>
                              <a:gd name="T149" fmla="*/ T148 w 1293"/>
                              <a:gd name="T150" fmla="+- 0 23160 22810"/>
                              <a:gd name="T151" fmla="*/ 23160 h 988"/>
                              <a:gd name="T152" fmla="+- 0 20914 19795"/>
                              <a:gd name="T153" fmla="*/ T152 w 1293"/>
                              <a:gd name="T154" fmla="+- 0 22929 22810"/>
                              <a:gd name="T155" fmla="*/ 22929 h 988"/>
                              <a:gd name="T156" fmla="+- 0 20640 19795"/>
                              <a:gd name="T157" fmla="*/ T156 w 1293"/>
                              <a:gd name="T158" fmla="+- 0 22815 22810"/>
                              <a:gd name="T159" fmla="*/ 22815 h 988"/>
                              <a:gd name="T160" fmla="+- 0 20164 19795"/>
                              <a:gd name="T161" fmla="*/ T160 w 1293"/>
                              <a:gd name="T162" fmla="+- 0 22812 22810"/>
                              <a:gd name="T163" fmla="*/ 22812 h 988"/>
                              <a:gd name="T164" fmla="+- 0 20157 19795"/>
                              <a:gd name="T165" fmla="*/ T164 w 1293"/>
                              <a:gd name="T166" fmla="+- 0 23061 22810"/>
                              <a:gd name="T167" fmla="*/ 23061 h 988"/>
                              <a:gd name="T168" fmla="+- 0 20266 19795"/>
                              <a:gd name="T169" fmla="*/ T168 w 1293"/>
                              <a:gd name="T170" fmla="+- 0 23102 22810"/>
                              <a:gd name="T171" fmla="*/ 23102 h 988"/>
                              <a:gd name="T172" fmla="+- 0 20384 19795"/>
                              <a:gd name="T173" fmla="*/ T172 w 1293"/>
                              <a:gd name="T174" fmla="+- 0 23166 22810"/>
                              <a:gd name="T175" fmla="*/ 23166 h 988"/>
                              <a:gd name="T176" fmla="+- 0 20729 19795"/>
                              <a:gd name="T177" fmla="*/ T176 w 1293"/>
                              <a:gd name="T178" fmla="+- 0 23075 22810"/>
                              <a:gd name="T179" fmla="*/ 23075 h 988"/>
                              <a:gd name="T180" fmla="+- 0 20851 19795"/>
                              <a:gd name="T181" fmla="*/ T180 w 1293"/>
                              <a:gd name="T182" fmla="+- 0 23378 22810"/>
                              <a:gd name="T183" fmla="*/ 23378 h 988"/>
                              <a:gd name="T184" fmla="+- 0 20593 19795"/>
                              <a:gd name="T185" fmla="*/ T184 w 1293"/>
                              <a:gd name="T186" fmla="+- 0 23572 22810"/>
                              <a:gd name="T187" fmla="*/ 23572 h 988"/>
                              <a:gd name="T188" fmla="+- 0 20366 19795"/>
                              <a:gd name="T189" fmla="*/ T188 w 1293"/>
                              <a:gd name="T190" fmla="+- 0 23798 22810"/>
                              <a:gd name="T191" fmla="*/ 23798 h 988"/>
                              <a:gd name="T192" fmla="+- 0 20809 19795"/>
                              <a:gd name="T193" fmla="*/ T192 w 1293"/>
                              <a:gd name="T194" fmla="+- 0 23749 22810"/>
                              <a:gd name="T195" fmla="*/ 23749 h 988"/>
                              <a:gd name="T196" fmla="+- 0 21019 19795"/>
                              <a:gd name="T197" fmla="*/ T196 w 1293"/>
                              <a:gd name="T198" fmla="+- 0 23553 22810"/>
                              <a:gd name="T199" fmla="*/ 23553 h 988"/>
                              <a:gd name="T200" fmla="+- 0 21087 19795"/>
                              <a:gd name="T201" fmla="*/ T200 w 1293"/>
                              <a:gd name="T202" fmla="+- 0 23348 22810"/>
                              <a:gd name="T203" fmla="*/ 23348 h 9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1293" h="988">
                                <a:moveTo>
                                  <a:pt x="648" y="666"/>
                                </a:moveTo>
                                <a:lnTo>
                                  <a:pt x="643" y="627"/>
                                </a:lnTo>
                                <a:lnTo>
                                  <a:pt x="639" y="592"/>
                                </a:lnTo>
                                <a:lnTo>
                                  <a:pt x="615" y="523"/>
                                </a:lnTo>
                                <a:lnTo>
                                  <a:pt x="576" y="463"/>
                                </a:lnTo>
                                <a:lnTo>
                                  <a:pt x="566" y="452"/>
                                </a:lnTo>
                                <a:lnTo>
                                  <a:pt x="566" y="627"/>
                                </a:lnTo>
                                <a:lnTo>
                                  <a:pt x="564" y="627"/>
                                </a:lnTo>
                                <a:lnTo>
                                  <a:pt x="564" y="704"/>
                                </a:lnTo>
                                <a:lnTo>
                                  <a:pt x="556" y="754"/>
                                </a:lnTo>
                                <a:lnTo>
                                  <a:pt x="526" y="809"/>
                                </a:lnTo>
                                <a:lnTo>
                                  <a:pt x="481" y="857"/>
                                </a:lnTo>
                                <a:lnTo>
                                  <a:pt x="429" y="887"/>
                                </a:lnTo>
                                <a:lnTo>
                                  <a:pt x="460" y="704"/>
                                </a:lnTo>
                                <a:lnTo>
                                  <a:pt x="564" y="704"/>
                                </a:lnTo>
                                <a:lnTo>
                                  <a:pt x="564" y="627"/>
                                </a:lnTo>
                                <a:lnTo>
                                  <a:pt x="517" y="627"/>
                                </a:lnTo>
                                <a:lnTo>
                                  <a:pt x="493" y="627"/>
                                </a:lnTo>
                                <a:lnTo>
                                  <a:pt x="469" y="626"/>
                                </a:lnTo>
                                <a:lnTo>
                                  <a:pt x="464" y="626"/>
                                </a:lnTo>
                                <a:lnTo>
                                  <a:pt x="463" y="626"/>
                                </a:lnTo>
                                <a:lnTo>
                                  <a:pt x="456" y="617"/>
                                </a:lnTo>
                                <a:lnTo>
                                  <a:pt x="455" y="610"/>
                                </a:lnTo>
                                <a:lnTo>
                                  <a:pt x="448" y="568"/>
                                </a:lnTo>
                                <a:lnTo>
                                  <a:pt x="442" y="526"/>
                                </a:lnTo>
                                <a:lnTo>
                                  <a:pt x="430" y="442"/>
                                </a:lnTo>
                                <a:lnTo>
                                  <a:pt x="481" y="472"/>
                                </a:lnTo>
                                <a:lnTo>
                                  <a:pt x="524" y="518"/>
                                </a:lnTo>
                                <a:lnTo>
                                  <a:pt x="554" y="572"/>
                                </a:lnTo>
                                <a:lnTo>
                                  <a:pt x="566" y="627"/>
                                </a:lnTo>
                                <a:lnTo>
                                  <a:pt x="566" y="452"/>
                                </a:lnTo>
                                <a:lnTo>
                                  <a:pt x="555" y="442"/>
                                </a:lnTo>
                                <a:lnTo>
                                  <a:pt x="526" y="413"/>
                                </a:lnTo>
                                <a:lnTo>
                                  <a:pt x="526" y="412"/>
                                </a:lnTo>
                                <a:lnTo>
                                  <a:pt x="466" y="374"/>
                                </a:lnTo>
                                <a:lnTo>
                                  <a:pt x="398" y="350"/>
                                </a:lnTo>
                                <a:lnTo>
                                  <a:pt x="380" y="348"/>
                                </a:lnTo>
                                <a:lnTo>
                                  <a:pt x="380" y="626"/>
                                </a:lnTo>
                                <a:lnTo>
                                  <a:pt x="380" y="703"/>
                                </a:lnTo>
                                <a:lnTo>
                                  <a:pt x="376" y="758"/>
                                </a:lnTo>
                                <a:lnTo>
                                  <a:pt x="367" y="812"/>
                                </a:lnTo>
                                <a:lnTo>
                                  <a:pt x="351" y="865"/>
                                </a:lnTo>
                                <a:lnTo>
                                  <a:pt x="323" y="917"/>
                                </a:lnTo>
                                <a:lnTo>
                                  <a:pt x="308" y="888"/>
                                </a:lnTo>
                                <a:lnTo>
                                  <a:pt x="296" y="865"/>
                                </a:lnTo>
                                <a:lnTo>
                                  <a:pt x="280" y="812"/>
                                </a:lnTo>
                                <a:lnTo>
                                  <a:pt x="271" y="758"/>
                                </a:lnTo>
                                <a:lnTo>
                                  <a:pt x="267" y="703"/>
                                </a:lnTo>
                                <a:lnTo>
                                  <a:pt x="380" y="703"/>
                                </a:lnTo>
                                <a:lnTo>
                                  <a:pt x="380" y="626"/>
                                </a:lnTo>
                                <a:lnTo>
                                  <a:pt x="267" y="626"/>
                                </a:lnTo>
                                <a:lnTo>
                                  <a:pt x="272" y="571"/>
                                </a:lnTo>
                                <a:lnTo>
                                  <a:pt x="280" y="517"/>
                                </a:lnTo>
                                <a:lnTo>
                                  <a:pt x="296" y="464"/>
                                </a:lnTo>
                                <a:lnTo>
                                  <a:pt x="308" y="441"/>
                                </a:lnTo>
                                <a:lnTo>
                                  <a:pt x="323" y="412"/>
                                </a:lnTo>
                                <a:lnTo>
                                  <a:pt x="351" y="464"/>
                                </a:lnTo>
                                <a:lnTo>
                                  <a:pt x="367" y="517"/>
                                </a:lnTo>
                                <a:lnTo>
                                  <a:pt x="376" y="571"/>
                                </a:lnTo>
                                <a:lnTo>
                                  <a:pt x="380" y="626"/>
                                </a:lnTo>
                                <a:lnTo>
                                  <a:pt x="380" y="348"/>
                                </a:lnTo>
                                <a:lnTo>
                                  <a:pt x="324" y="341"/>
                                </a:lnTo>
                                <a:lnTo>
                                  <a:pt x="250" y="350"/>
                                </a:lnTo>
                                <a:lnTo>
                                  <a:pt x="222" y="360"/>
                                </a:lnTo>
                                <a:lnTo>
                                  <a:pt x="222" y="888"/>
                                </a:lnTo>
                                <a:lnTo>
                                  <a:pt x="171" y="861"/>
                                </a:lnTo>
                                <a:lnTo>
                                  <a:pt x="127" y="815"/>
                                </a:lnTo>
                                <a:lnTo>
                                  <a:pt x="95" y="760"/>
                                </a:lnTo>
                                <a:lnTo>
                                  <a:pt x="81" y="702"/>
                                </a:lnTo>
                                <a:lnTo>
                                  <a:pt x="147" y="702"/>
                                </a:lnTo>
                                <a:lnTo>
                                  <a:pt x="155" y="702"/>
                                </a:lnTo>
                                <a:lnTo>
                                  <a:pt x="180" y="702"/>
                                </a:lnTo>
                                <a:lnTo>
                                  <a:pt x="184" y="702"/>
                                </a:lnTo>
                                <a:lnTo>
                                  <a:pt x="192" y="711"/>
                                </a:lnTo>
                                <a:lnTo>
                                  <a:pt x="193" y="717"/>
                                </a:lnTo>
                                <a:lnTo>
                                  <a:pt x="195" y="740"/>
                                </a:lnTo>
                                <a:lnTo>
                                  <a:pt x="197" y="761"/>
                                </a:lnTo>
                                <a:lnTo>
                                  <a:pt x="200" y="783"/>
                                </a:lnTo>
                                <a:lnTo>
                                  <a:pt x="203" y="805"/>
                                </a:lnTo>
                                <a:lnTo>
                                  <a:pt x="207" y="826"/>
                                </a:lnTo>
                                <a:lnTo>
                                  <a:pt x="211" y="846"/>
                                </a:lnTo>
                                <a:lnTo>
                                  <a:pt x="217" y="867"/>
                                </a:lnTo>
                                <a:lnTo>
                                  <a:pt x="222" y="888"/>
                                </a:lnTo>
                                <a:lnTo>
                                  <a:pt x="222" y="360"/>
                                </a:lnTo>
                                <a:lnTo>
                                  <a:pt x="217" y="361"/>
                                </a:lnTo>
                                <a:lnTo>
                                  <a:pt x="217" y="441"/>
                                </a:lnTo>
                                <a:lnTo>
                                  <a:pt x="205" y="527"/>
                                </a:lnTo>
                                <a:lnTo>
                                  <a:pt x="198" y="572"/>
                                </a:lnTo>
                                <a:lnTo>
                                  <a:pt x="192" y="611"/>
                                </a:lnTo>
                                <a:lnTo>
                                  <a:pt x="191" y="617"/>
                                </a:lnTo>
                                <a:lnTo>
                                  <a:pt x="182" y="626"/>
                                </a:lnTo>
                                <a:lnTo>
                                  <a:pt x="176" y="626"/>
                                </a:lnTo>
                                <a:lnTo>
                                  <a:pt x="152" y="627"/>
                                </a:lnTo>
                                <a:lnTo>
                                  <a:pt x="129" y="627"/>
                                </a:lnTo>
                                <a:lnTo>
                                  <a:pt x="82" y="627"/>
                                </a:lnTo>
                                <a:lnTo>
                                  <a:pt x="93" y="572"/>
                                </a:lnTo>
                                <a:lnTo>
                                  <a:pt x="125" y="516"/>
                                </a:lnTo>
                                <a:lnTo>
                                  <a:pt x="169" y="469"/>
                                </a:lnTo>
                                <a:lnTo>
                                  <a:pt x="217" y="441"/>
                                </a:lnTo>
                                <a:lnTo>
                                  <a:pt x="217" y="361"/>
                                </a:lnTo>
                                <a:lnTo>
                                  <a:pt x="182" y="374"/>
                                </a:lnTo>
                                <a:lnTo>
                                  <a:pt x="122" y="412"/>
                                </a:lnTo>
                                <a:lnTo>
                                  <a:pt x="72" y="461"/>
                                </a:lnTo>
                                <a:lnTo>
                                  <a:pt x="33" y="520"/>
                                </a:lnTo>
                                <a:lnTo>
                                  <a:pt x="8" y="587"/>
                                </a:lnTo>
                                <a:lnTo>
                                  <a:pt x="0" y="659"/>
                                </a:lnTo>
                                <a:lnTo>
                                  <a:pt x="8" y="735"/>
                                </a:lnTo>
                                <a:lnTo>
                                  <a:pt x="32" y="804"/>
                                </a:lnTo>
                                <a:lnTo>
                                  <a:pt x="70" y="865"/>
                                </a:lnTo>
                                <a:lnTo>
                                  <a:pt x="119" y="916"/>
                                </a:lnTo>
                                <a:lnTo>
                                  <a:pt x="180" y="954"/>
                                </a:lnTo>
                                <a:lnTo>
                                  <a:pt x="248" y="979"/>
                                </a:lnTo>
                                <a:lnTo>
                                  <a:pt x="323" y="987"/>
                                </a:lnTo>
                                <a:lnTo>
                                  <a:pt x="397" y="979"/>
                                </a:lnTo>
                                <a:lnTo>
                                  <a:pt x="465" y="955"/>
                                </a:lnTo>
                                <a:lnTo>
                                  <a:pt x="525" y="917"/>
                                </a:lnTo>
                                <a:lnTo>
                                  <a:pt x="526" y="917"/>
                                </a:lnTo>
                                <a:lnTo>
                                  <a:pt x="556" y="887"/>
                                </a:lnTo>
                                <a:lnTo>
                                  <a:pt x="576" y="867"/>
                                </a:lnTo>
                                <a:lnTo>
                                  <a:pt x="615" y="807"/>
                                </a:lnTo>
                                <a:lnTo>
                                  <a:pt x="639" y="740"/>
                                </a:lnTo>
                                <a:lnTo>
                                  <a:pt x="643" y="704"/>
                                </a:lnTo>
                                <a:lnTo>
                                  <a:pt x="643" y="703"/>
                                </a:lnTo>
                                <a:lnTo>
                                  <a:pt x="644" y="701"/>
                                </a:lnTo>
                                <a:lnTo>
                                  <a:pt x="648" y="666"/>
                                </a:lnTo>
                                <a:moveTo>
                                  <a:pt x="1292" y="458"/>
                                </a:moveTo>
                                <a:lnTo>
                                  <a:pt x="1288" y="436"/>
                                </a:lnTo>
                                <a:lnTo>
                                  <a:pt x="1284" y="414"/>
                                </a:lnTo>
                                <a:lnTo>
                                  <a:pt x="1280" y="393"/>
                                </a:lnTo>
                                <a:lnTo>
                                  <a:pt x="1275" y="371"/>
                                </a:lnTo>
                                <a:lnTo>
                                  <a:pt x="1250" y="299"/>
                                </a:lnTo>
                                <a:lnTo>
                                  <a:pt x="1216" y="232"/>
                                </a:lnTo>
                                <a:lnTo>
                                  <a:pt x="1215" y="232"/>
                                </a:lnTo>
                                <a:lnTo>
                                  <a:pt x="1215" y="503"/>
                                </a:lnTo>
                                <a:lnTo>
                                  <a:pt x="1208" y="576"/>
                                </a:lnTo>
                                <a:lnTo>
                                  <a:pt x="1188" y="645"/>
                                </a:lnTo>
                                <a:lnTo>
                                  <a:pt x="1158" y="709"/>
                                </a:lnTo>
                                <a:lnTo>
                                  <a:pt x="1118" y="766"/>
                                </a:lnTo>
                                <a:lnTo>
                                  <a:pt x="1068" y="815"/>
                                </a:lnTo>
                                <a:lnTo>
                                  <a:pt x="1009" y="856"/>
                                </a:lnTo>
                                <a:lnTo>
                                  <a:pt x="942" y="887"/>
                                </a:lnTo>
                                <a:lnTo>
                                  <a:pt x="868" y="907"/>
                                </a:lnTo>
                                <a:lnTo>
                                  <a:pt x="835" y="912"/>
                                </a:lnTo>
                                <a:lnTo>
                                  <a:pt x="801" y="914"/>
                                </a:lnTo>
                                <a:lnTo>
                                  <a:pt x="766" y="915"/>
                                </a:lnTo>
                                <a:lnTo>
                                  <a:pt x="729" y="917"/>
                                </a:lnTo>
                                <a:lnTo>
                                  <a:pt x="738" y="897"/>
                                </a:lnTo>
                                <a:lnTo>
                                  <a:pt x="747" y="878"/>
                                </a:lnTo>
                                <a:lnTo>
                                  <a:pt x="755" y="860"/>
                                </a:lnTo>
                                <a:lnTo>
                                  <a:pt x="765" y="844"/>
                                </a:lnTo>
                                <a:lnTo>
                                  <a:pt x="770" y="837"/>
                                </a:lnTo>
                                <a:lnTo>
                                  <a:pt x="789" y="837"/>
                                </a:lnTo>
                                <a:lnTo>
                                  <a:pt x="801" y="837"/>
                                </a:lnTo>
                                <a:lnTo>
                                  <a:pt x="803" y="837"/>
                                </a:lnTo>
                                <a:lnTo>
                                  <a:pt x="882" y="827"/>
                                </a:lnTo>
                                <a:lnTo>
                                  <a:pt x="956" y="798"/>
                                </a:lnTo>
                                <a:lnTo>
                                  <a:pt x="1021" y="754"/>
                                </a:lnTo>
                                <a:lnTo>
                                  <a:pt x="1075" y="695"/>
                                </a:lnTo>
                                <a:lnTo>
                                  <a:pt x="1114" y="625"/>
                                </a:lnTo>
                                <a:lnTo>
                                  <a:pt x="1134" y="557"/>
                                </a:lnTo>
                                <a:lnTo>
                                  <a:pt x="1140" y="490"/>
                                </a:lnTo>
                                <a:lnTo>
                                  <a:pt x="1132" y="424"/>
                                </a:lnTo>
                                <a:lnTo>
                                  <a:pt x="1113" y="362"/>
                                </a:lnTo>
                                <a:lnTo>
                                  <a:pt x="1082" y="306"/>
                                </a:lnTo>
                                <a:lnTo>
                                  <a:pt x="1042" y="255"/>
                                </a:lnTo>
                                <a:lnTo>
                                  <a:pt x="1009" y="228"/>
                                </a:lnTo>
                                <a:lnTo>
                                  <a:pt x="1008" y="227"/>
                                </a:lnTo>
                                <a:lnTo>
                                  <a:pt x="992" y="213"/>
                                </a:lnTo>
                                <a:lnTo>
                                  <a:pt x="935" y="181"/>
                                </a:lnTo>
                                <a:lnTo>
                                  <a:pt x="870" y="161"/>
                                </a:lnTo>
                                <a:lnTo>
                                  <a:pt x="800" y="153"/>
                                </a:lnTo>
                                <a:lnTo>
                                  <a:pt x="658" y="153"/>
                                </a:lnTo>
                                <a:lnTo>
                                  <a:pt x="514" y="153"/>
                                </a:lnTo>
                                <a:lnTo>
                                  <a:pt x="514" y="227"/>
                                </a:lnTo>
                                <a:lnTo>
                                  <a:pt x="438" y="202"/>
                                </a:lnTo>
                                <a:lnTo>
                                  <a:pt x="438" y="79"/>
                                </a:lnTo>
                                <a:lnTo>
                                  <a:pt x="441" y="78"/>
                                </a:lnTo>
                                <a:lnTo>
                                  <a:pt x="443" y="76"/>
                                </a:lnTo>
                                <a:lnTo>
                                  <a:pt x="472" y="76"/>
                                </a:lnTo>
                                <a:lnTo>
                                  <a:pt x="707" y="76"/>
                                </a:lnTo>
                                <a:lnTo>
                                  <a:pt x="760" y="77"/>
                                </a:lnTo>
                                <a:lnTo>
                                  <a:pt x="839" y="80"/>
                                </a:lnTo>
                                <a:lnTo>
                                  <a:pt x="916" y="92"/>
                                </a:lnTo>
                                <a:lnTo>
                                  <a:pt x="988" y="121"/>
                                </a:lnTo>
                                <a:lnTo>
                                  <a:pt x="1054" y="163"/>
                                </a:lnTo>
                                <a:lnTo>
                                  <a:pt x="1111" y="217"/>
                                </a:lnTo>
                                <a:lnTo>
                                  <a:pt x="1158" y="280"/>
                                </a:lnTo>
                                <a:lnTo>
                                  <a:pt x="1191" y="350"/>
                                </a:lnTo>
                                <a:lnTo>
                                  <a:pt x="1211" y="426"/>
                                </a:lnTo>
                                <a:lnTo>
                                  <a:pt x="1215" y="503"/>
                                </a:lnTo>
                                <a:lnTo>
                                  <a:pt x="1215" y="232"/>
                                </a:lnTo>
                                <a:lnTo>
                                  <a:pt x="1171" y="172"/>
                                </a:lnTo>
                                <a:lnTo>
                                  <a:pt x="1119" y="119"/>
                                </a:lnTo>
                                <a:lnTo>
                                  <a:pt x="1061" y="76"/>
                                </a:lnTo>
                                <a:lnTo>
                                  <a:pt x="1059" y="74"/>
                                </a:lnTo>
                                <a:lnTo>
                                  <a:pt x="993" y="40"/>
                                </a:lnTo>
                                <a:lnTo>
                                  <a:pt x="921" y="16"/>
                                </a:lnTo>
                                <a:lnTo>
                                  <a:pt x="845" y="5"/>
                                </a:lnTo>
                                <a:lnTo>
                                  <a:pt x="767" y="2"/>
                                </a:lnTo>
                                <a:lnTo>
                                  <a:pt x="688" y="0"/>
                                </a:lnTo>
                                <a:lnTo>
                                  <a:pt x="609" y="0"/>
                                </a:lnTo>
                                <a:lnTo>
                                  <a:pt x="372" y="2"/>
                                </a:lnTo>
                                <a:lnTo>
                                  <a:pt x="369" y="2"/>
                                </a:lnTo>
                                <a:lnTo>
                                  <a:pt x="367" y="4"/>
                                </a:lnTo>
                                <a:lnTo>
                                  <a:pt x="361" y="5"/>
                                </a:lnTo>
                                <a:lnTo>
                                  <a:pt x="362" y="172"/>
                                </a:lnTo>
                                <a:lnTo>
                                  <a:pt x="362" y="202"/>
                                </a:lnTo>
                                <a:lnTo>
                                  <a:pt x="362" y="251"/>
                                </a:lnTo>
                                <a:lnTo>
                                  <a:pt x="362" y="257"/>
                                </a:lnTo>
                                <a:lnTo>
                                  <a:pt x="373" y="266"/>
                                </a:lnTo>
                                <a:lnTo>
                                  <a:pt x="380" y="267"/>
                                </a:lnTo>
                                <a:lnTo>
                                  <a:pt x="426" y="277"/>
                                </a:lnTo>
                                <a:lnTo>
                                  <a:pt x="471" y="292"/>
                                </a:lnTo>
                                <a:lnTo>
                                  <a:pt x="513" y="312"/>
                                </a:lnTo>
                                <a:lnTo>
                                  <a:pt x="554" y="336"/>
                                </a:lnTo>
                                <a:lnTo>
                                  <a:pt x="564" y="343"/>
                                </a:lnTo>
                                <a:lnTo>
                                  <a:pt x="574" y="348"/>
                                </a:lnTo>
                                <a:lnTo>
                                  <a:pt x="589" y="356"/>
                                </a:lnTo>
                                <a:lnTo>
                                  <a:pt x="589" y="228"/>
                                </a:lnTo>
                                <a:lnTo>
                                  <a:pt x="758" y="228"/>
                                </a:lnTo>
                                <a:lnTo>
                                  <a:pt x="800" y="228"/>
                                </a:lnTo>
                                <a:lnTo>
                                  <a:pt x="871" y="238"/>
                                </a:lnTo>
                                <a:lnTo>
                                  <a:pt x="934" y="265"/>
                                </a:lnTo>
                                <a:lnTo>
                                  <a:pt x="988" y="308"/>
                                </a:lnTo>
                                <a:lnTo>
                                  <a:pt x="1030" y="362"/>
                                </a:lnTo>
                                <a:lnTo>
                                  <a:pt x="1056" y="427"/>
                                </a:lnTo>
                                <a:lnTo>
                                  <a:pt x="1065" y="499"/>
                                </a:lnTo>
                                <a:lnTo>
                                  <a:pt x="1056" y="568"/>
                                </a:lnTo>
                                <a:lnTo>
                                  <a:pt x="1028" y="631"/>
                                </a:lnTo>
                                <a:lnTo>
                                  <a:pt x="986" y="684"/>
                                </a:lnTo>
                                <a:lnTo>
                                  <a:pt x="932" y="726"/>
                                </a:lnTo>
                                <a:lnTo>
                                  <a:pt x="869" y="752"/>
                                </a:lnTo>
                                <a:lnTo>
                                  <a:pt x="798" y="762"/>
                                </a:lnTo>
                                <a:lnTo>
                                  <a:pt x="712" y="762"/>
                                </a:lnTo>
                                <a:lnTo>
                                  <a:pt x="690" y="825"/>
                                </a:lnTo>
                                <a:lnTo>
                                  <a:pt x="658" y="883"/>
                                </a:lnTo>
                                <a:lnTo>
                                  <a:pt x="618" y="936"/>
                                </a:lnTo>
                                <a:lnTo>
                                  <a:pt x="571" y="988"/>
                                </a:lnTo>
                                <a:lnTo>
                                  <a:pt x="752" y="988"/>
                                </a:lnTo>
                                <a:lnTo>
                                  <a:pt x="800" y="988"/>
                                </a:lnTo>
                                <a:lnTo>
                                  <a:pt x="874" y="982"/>
                                </a:lnTo>
                                <a:lnTo>
                                  <a:pt x="946" y="965"/>
                                </a:lnTo>
                                <a:lnTo>
                                  <a:pt x="1014" y="939"/>
                                </a:lnTo>
                                <a:lnTo>
                                  <a:pt x="1051" y="917"/>
                                </a:lnTo>
                                <a:lnTo>
                                  <a:pt x="1077" y="902"/>
                                </a:lnTo>
                                <a:lnTo>
                                  <a:pt x="1133" y="857"/>
                                </a:lnTo>
                                <a:lnTo>
                                  <a:pt x="1183" y="804"/>
                                </a:lnTo>
                                <a:lnTo>
                                  <a:pt x="1224" y="743"/>
                                </a:lnTo>
                                <a:lnTo>
                                  <a:pt x="1256" y="676"/>
                                </a:lnTo>
                                <a:lnTo>
                                  <a:pt x="1267" y="642"/>
                                </a:lnTo>
                                <a:lnTo>
                                  <a:pt x="1276" y="608"/>
                                </a:lnTo>
                                <a:lnTo>
                                  <a:pt x="1284" y="573"/>
                                </a:lnTo>
                                <a:lnTo>
                                  <a:pt x="1292" y="538"/>
                                </a:lnTo>
                                <a:lnTo>
                                  <a:pt x="1292" y="458"/>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9" o:spid="_x0000_s1026" style="position:absolute;margin-left:66.35pt;margin-top:0;width:1013.65pt;height:1252.4pt;z-index:-252033024;mso-position-horizontal-relative:page;mso-position-vertical-relative:page" coordorigin="1327" coordsize="20273,250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">
                <v:shape id="Picture 64" o:spid="_x0000_s1027" type="#_x0000_t75" style="position:absolute;left:19391;width:2209;height:250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Ids7nGAAAA2wAAAA8AAABkcnMvZG93bnJldi54bWxEj91qwkAUhO8LvsNyhN5I3djWKtFViqXU&#10;PyhVH+CQPSYh2bMhu83P23cLgpfDzHzDLNedKUVDtcstK5iMIxDEidU5pwou58+nOQjnkTWWlklB&#10;Tw7Wq8HDEmNtW/6h5uRTESDsYlSQeV/FUrokI4NubCvi4F1tbdAHWadS19gGuCnlcxS9SYM5h4UM&#10;K9pklBSnX6Ng/91Oj1/FYXTYHYvLvvnoR/1so9TjsHtfgPDU+Xv41t5qBa8v8P8l/AC5+g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h2zucYAAADbAAAADwAAAAAAAAAAAAAA&#10;AACfAgAAZHJzL2Rvd25yZXYueG1sUEsFBgAAAAAEAAQA9wAAAJIDAAAAAA==&#10;">
                  <v:imagedata r:id="rId25" o:title=""/>
                </v:shape>
                <v:line id="Line 63" o:spid="_x0000_s1028" style="position:absolute;visibility:visible;mso-wrap-style:square" from="1327,4953" to="19352,4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BPE8UAAADbAAAADwAAAGRycy9kb3ducmV2LnhtbESPQWvCQBSE74X+h+UVems2liASXUUU&#10;a+lBNPWgt2f2mQSzb0N2q9Ff7wpCj8PMfMOMJp2pxZlaV1lW0ItiEMS51RUXCra/i48BCOeRNdaW&#10;ScGVHEzGry8jTLW98IbOmS9EgLBLUUHpfZNK6fKSDLrINsTBO9rWoA+yLaRu8RLgppafcdyXBisO&#10;CyU2NCspP2V/RkFHu3U1PwziZr/qJ1/Zbel/rkul3t+66RCEp87/h5/tb60gSeDxJfwAOb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bBPE8UAAADbAAAADwAAAAAAAAAA&#10;AAAAAAChAgAAZHJzL2Rvd25yZXYueG1sUEsFBgAAAAAEAAQA+QAAAJMDAAAAAA==&#10;" strokecolor="#221f1f" strokeweight="1pt"/>
                <v:line id="Line 62" o:spid="_x0000_s1029" style="position:absolute;visibility:visible;mso-wrap-style:square" from="19352,4953" to="21560,4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VFrscAAADbAAAADwAAAGRycy9kb3ducmV2LnhtbESPW2vCQBSE3wv9D8sp+FJ0UzEi0VW8&#10;tNCnglG8vB2yx01o9mzIbjXtr+8KhT4OM/MNM1t0thZXan3lWMHLIAFBXDhdsVGw3731JyB8QNZY&#10;OyYF3+RhMX98mGGm3Y23dM2DERHCPkMFZQhNJqUvSrLoB64hjt7FtRZDlK2RusVbhNtaDpNkLC1W&#10;HBdKbGhdUvGZf1kFP2b5/JGa8/Z1VeWHdHUcbcbpSaneU7ecggjUhf/wX/tdKxilcP8Sf4Cc/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ZxUWuxwAAANsAAAAPAAAAAAAA&#10;AAAAAAAAAKECAABkcnMvZG93bnJldi54bWxQSwUGAAAAAAQABAD5AAAAlQMAAAAA&#10;" strokecolor="white" strokeweight="1pt"/>
                <v:line id="Line 61" o:spid="_x0000_s1030" style="position:absolute;visibility:visible;mso-wrap-style:square" from="1327,8998" to="19352,89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50/8YAAADbAAAADwAAAGRycy9kb3ducmV2LnhtbESPQWvCQBSE74L/YXlCb2bTEoJE1yAt&#10;raUH0eihvb1mX5Ng9m3IbjX667sFweMwM98wi3wwrThR7xrLCh6jGARxaXXDlYLD/nU6A+E8ssbW&#10;Mim4kIN8OR4tMNP2zDs6Fb4SAcIuQwW1910mpStrMugi2xEH78f2Bn2QfSV1j+cAN618iuNUGmw4&#10;LNTY0XNN5bH4NQoG+tw2L9+zuPvapMlbcV37j8taqYfJsJqD8DT4e/jWftcKkhT+v4QfIJ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4udP/GAAAA2wAAAA8AAAAAAAAA&#10;AAAAAAAAoQIAAGRycy9kb3ducmV2LnhtbFBLBQYAAAAABAAEAPkAAACUAwAAAAA=&#10;" strokecolor="#221f1f" strokeweight="1pt"/>
                <v:line id="Line 60" o:spid="_x0000_s1031" style="position:absolute;visibility:visible;mso-wrap-style:square" from="19352,8998" to="21560,89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lt+QscAAADbAAAADwAAAGRycy9kb3ducmV2LnhtbESPQWvCQBSE7wX/w/IKvRTdtBhboqto&#10;W8FTwVSq3h7Z100w+zZktxr99d2C4HGYmW+YyayztThS6yvHCp4GCQjiwumKjYLN17L/CsIHZI21&#10;Y1JwJg+zae9ugpl2J17TMQ9GRAj7DBWUITSZlL4oyaIfuIY4ej+utRiibI3ULZ4i3NbyOUlG0mLF&#10;caHEht5KKg75r1VwMfPHz9Ts1x+LKv9OF9vh+yjdKfVw383HIAJ14Ra+tldawfAF/r/EHyC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GW35CxwAAANsAAAAPAAAAAAAA&#10;AAAAAAAAAKECAABkcnMvZG93bnJldi54bWxQSwUGAAAAAAQABAD5AAAAlQMAAAAA&#10;" strokecolor="white" strokeweight="1pt"/>
                <v:line id="Line 59" o:spid="_x0000_s1032" style="position:absolute;visibility:visible;mso-wrap-style:square" from="1327,12195" to="19352,121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1FFsMAAADbAAAADwAAAGRycy9kb3ducmV2LnhtbERPTWvCQBC9C/0PyxS86aZFJERXKZYa&#10;6UFq2oPexuw0CWZnQ3aNSX+9eyh4fLzv5bo3teiodZVlBS/TCARxbnXFhYKf749JDMJ5ZI21ZVIw&#10;kIP16mm0xETbGx+oy3whQgi7BBWU3jeJlC4vyaCb2oY4cL+2NegDbAupW7yFcFPL1yiaS4MVh4YS&#10;G9qUlF+yq1HQ0/Grej/HUXPaz2fb7C/1n0Oq1Pi5f1uA8NT7h/jfvdMKZmFs+BJ+gFzd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D9RRbDAAAA2wAAAA8AAAAAAAAAAAAA&#10;AAAAoQIAAGRycy9kb3ducmV2LnhtbFBLBQYAAAAABAAEAPkAAACRAwAAAAA=&#10;" strokecolor="#221f1f" strokeweight="1pt"/>
                <v:line id="Line 58" o:spid="_x0000_s1033" style="position:absolute;visibility:visible;mso-wrap-style:square" from="19352,12195" to="21560,121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IhPq8cAAADbAAAADwAAAGRycy9kb3ducmV2LnhtbESPQWvCQBSE7wX/w/IKvRTdtBhpo6to&#10;W8FTwVSq3h7Z100w+zZktxr99d2C4HGYmW+YyayztThS6yvHCp4GCQjiwumKjYLN17L/AsIHZI21&#10;Y1JwJg+zae9ugpl2J17TMQ9GRAj7DBWUITSZlL4oyaIfuIY4ej+utRiibI3ULZ4i3NbyOUlG0mLF&#10;caHEht5KKg75r1VwMfPHz9Ts1x+LKv9OF9vh+yjdKfVw383HIAJ14Ra+tldawfAV/r/EHyC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YiE+rxwAAANsAAAAPAAAAAAAA&#10;AAAAAAAAAKECAABkcnMvZG93bnJldi54bWxQSwUGAAAAAAQABAD5AAAAlQMAAAAA&#10;" strokecolor="white" strokeweight="1pt"/>
                <v:line id="Line 57" o:spid="_x0000_s1034" style="position:absolute;visibility:visible;mso-wrap-style:square" from="1327,15404" to="19352,154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1LfzcMAAADbAAAADwAAAGRycy9kb3ducmV2LnhtbERPTWvCQBC9C/6HZYTezKalDSFmldLS&#10;Kj2UGj3obcyOSWh2NmRXjf5691Do8fG+88VgWnGm3jWWFTxGMQji0uqGKwXbzcc0BeE8ssbWMim4&#10;koPFfDzKMdP2wms6F74SIYRdhgpq77tMSlfWZNBFtiMO3NH2Bn2AfSV1j5cQblr5FMeJNNhwaKix&#10;o7eayt/iZBQMtPtp3g9p3O2/k+fP4rb0X9elUg+T4XUGwtPg/8V/7pVW8BLWhy/hB8j5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tS383DAAAA2wAAAA8AAAAAAAAAAAAA&#10;AAAAoQIAAGRycy9kb3ducmV2LnhtbFBLBQYAAAAABAAEAPkAAACRAwAAAAA=&#10;" strokecolor="#221f1f" strokeweight="1pt"/>
                <v:line id="Line 56" o:spid="_x0000_s1035" style="position:absolute;visibility:visible;mso-wrap-style:square" from="19352,15404" to="21560,154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yfVcMcAAADbAAAADwAAAGRycy9kb3ducmV2LnhtbESPT2vCQBTE74V+h+UVeim6URqR6Cpa&#10;FXoqGMU/t0f2uQnNvg3Zrab99F2h0OMwM79hpvPO1uJKra8cKxj0ExDEhdMVGwX73aY3BuEDssba&#10;MSn4Jg/z2ePDFDPtbrylax6MiBD2GSooQ2gyKX1RkkXfdw1x9C6utRiibI3ULd4i3NZymCQjabHi&#10;uFBiQ28lFZ/5l1XwYxYvH6k5b9fLKj+ky+PrapSelHp+6hYTEIG68B/+a79rBekA7l/iD5Cz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jJ9VwxwAAANsAAAAPAAAAAAAA&#10;AAAAAAAAAKECAABkcnMvZG93bnJldi54bWxQSwUGAAAAAAQABAD5AAAAlQMAAAAA&#10;" strokecolor="white" strokeweight="1pt"/>
                <v:line id="Line 55" o:spid="_x0000_s1036" style="position:absolute;visibility:visible;mso-wrap-style:square" from="1327,18613" to="19352,186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zkIcYAAADbAAAADwAAAGRycy9kb3ducmV2LnhtbESPQWvCQBSE7wX/w/IEb82moYpE11Aq&#10;VvFQNPZQb6/Z1yQ0+zZkV43++m6h4HGYmW+YedabRpypc7VlBU9RDIK4sLrmUsHHYfU4BeE8ssbG&#10;Mim4koNsMXiYY6rthfd0zn0pAoRdigoq79tUSldUZNBFtiUO3rftDPogu1LqDi8BbhqZxPFEGqw5&#10;LFTY0mtFxU9+Mgp6+tzVy69p3B7fJ89v+W3tt9e1UqNh/zID4an39/B/e6MVjBP4+xJ+gFz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TM5CHGAAAA2wAAAA8AAAAAAAAA&#10;AAAAAAAAoQIAAGRycy9kb3ducmV2LnhtbFBLBQYAAAAABAAEAPkAAACUAwAAAAA=&#10;" strokecolor="#221f1f" strokeweight="1pt"/>
                <v:line id="Line 54" o:spid="_x0000_s1037" style="position:absolute;visibility:visible;mso-wrap-style:square" from="19352,18613" to="21560,186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nunMcAAADbAAAADwAAAGRycy9kb3ducmV2LnhtbESPW2vCQBSE3wv9D8sp9KXopq0Ria6i&#10;vYBPglG8vB2yp5vQ7NmQ3WraX98VBB+HmfmGmcw6W4sTtb5yrOC5n4AgLpyu2CjYbj57IxA+IGus&#10;HZOCX/Iwm97fTTDT7sxrOuXBiAhhn6GCMoQmk9IXJVn0fdcQR+/LtRZDlK2RusVzhNtaviTJUFqs&#10;OC6U2NBbScV3/mMV/Jn50yo1x/XHosp36WI/eB+mB6UeH7r5GESgLtzC1/ZSK0hf4fIl/gA5/Q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8ue6cxwAAANsAAAAPAAAAAAAA&#10;AAAAAAAAAKECAABkcnMvZG93bnJldi54bWxQSwUGAAAAAAQABAD5AAAAlQMAAAAA&#10;" strokecolor="white" strokeweight="1pt"/>
                <v:line id="Line 53" o:spid="_x0000_s1038" style="position:absolute;visibility:visible;mso-wrap-style:square" from="1327,21821" to="19352,218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nZzsYAAADbAAAADwAAAGRycy9kb3ducmV2LnhtbESPQWvCQBSE74L/YXlCb2ZjSUWiaxCL&#10;WnooGnuot9fsaxLMvg3Zrcb++m6h4HGYmW+YRdabRlyoc7VlBZMoBkFcWF1zqeD9uBnPQDiPrLGx&#10;TApu5CBbDgcLTLW98oEuuS9FgLBLUUHlfZtK6YqKDLrItsTB+7KdQR9kV0rd4TXATSMf43gqDdYc&#10;FipsaV1Rcc6/jYKePvb18+csbk9v02Sb/+z8622n1MOoX81BeOr9PfzfftEKnhL4+xJ+gFz+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Rp2c7GAAAA2wAAAA8AAAAAAAAA&#10;AAAAAAAAoQIAAGRycy9kb3ducmV2LnhtbFBLBQYAAAAABAAEAPkAAACUAwAAAAA=&#10;" strokecolor="#221f1f" strokeweight="1pt"/>
                <v:line id="Line 52" o:spid="_x0000_s1039" style="position:absolute;visibility:visible;mso-wrap-style:square" from="19352,21821" to="21560,218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BzTc8YAAADbAAAADwAAAGRycy9kb3ducmV2LnhtbESPQUvDQBSE7wX/w/IEL8VuKm6RtJvQ&#10;VgVPhUZRe3tkn5tg9m3Irm3013cFweMwM98wq3J0nTjSEFrPGuazDARx7U3LVsPL8+P1HYgQkQ12&#10;nknDNwUoi4vJCnPjT7ynYxWtSBAOOWpoYuxzKUPdkMMw8z1x8j784DAmOVhpBjwluOvkTZYtpMOW&#10;00KDPW0bqj+rL6fhx66nO2UP+4dNW72qzdvt/UK9a311Oa6XICKN8T/8134yGpSC3y/pB8jiD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wc03PGAAAA2wAAAA8AAAAAAAAA&#10;AAAAAAAAoQIAAGRycy9kb3ducmV2LnhtbFBLBQYAAAAABAAEAPkAAACUAwAAAAA=&#10;" strokecolor="white" strokeweight="1pt"/>
                <v:shape id="AutoShape 51" o:spid="_x0000_s1040" style="position:absolute;left:19751;top:2102;width:1490;height:1296;visibility:visible;mso-wrap-style:square;v-text-anchor:top" coordsize="1490,1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U4vcMA&#10;AADbAAAADwAAAGRycy9kb3ducmV2LnhtbESPQWsCMRCF74X+hzAFbzVr0aWuRimC4sVD1168DcmY&#10;XdxMlk1003/fFAo9Pt68781bb5PrxIOG0HpWMJsWIIi1Ny1bBV/n/es7iBCRDXaeScE3Bdhunp/W&#10;WBk/8ic96mhFhnCoUEETY19JGXRDDsPU98TZu/rBYcxysNIMOGa46+RbUZTSYcu5ocGedg3pW313&#10;+Y3T0qbdcV6O81PNOh0WTtuLUpOX9LECESnF/+O/9NEoWJTwuyUDQG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JU4vcMAAADbAAAADwAAAAAAAAAAAAAAAACYAgAAZHJzL2Rv&#10;d25yZXYueG1sUEsFBgAAAAAEAAQA9QAAAIgDAAAAAA==&#10;" path="m134,l119,1,104,3,89,7,75,12,43,34,19,62,5,95,1,132,,1011r1,133l1,1166r,8l3,1186r2,12l8,1209r20,36l56,1272r36,17l134,1295r76,l1359,1295r14,l1387,1293r13,-4l1413,1284r34,-22l1470,1234r15,-33l1489,1166r-1322,l151,1163r-12,-7l132,1144r-2,-16l130,157r1,-12l148,134r9,-4l1489,130r,-9l1487,109r-2,-11l1482,87,1462,51,1434,23,1399,6,1358,,1139,,134,xm1489,130r-1169,l746,130r574,l1338,132r13,7l1358,152r2,18l1360,1126r-2,18l1351,1156r-13,7l1320,1166r169,l1489,1162r1,-18l1489,157r,-27xm1248,l1139,r196,l1248,xe" stroked="f">
                  <v:path arrowok="t" o:connecttype="custom" o:connectlocs="119,2103;89,2109;43,2136;5,2197;0,3113;1,3268;3,3288;8,3311;56,3374;134,3397;1359,3397;1387,3395;1413,3386;1470,3336;1489,3268;151,3265;132,3246;130,2259;148,2236;1489,2232;1487,2211;1482,2189;1434,2125;1358,2102;134,2102;320,2232;1320,2232;1351,2241;1360,2272;1358,3246;1338,3265;1489,3268;1490,3246;1489,2232;1139,2102;1248,2102" o:connectangles="0,0,0,0,0,0,0,0,0,0,0,0,0,0,0,0,0,0,0,0,0,0,0,0,0,0,0,0,0,0,0,0,0,0,0,0"/>
                </v:shape>
                <v:shape id="AutoShape 50" o:spid="_x0000_s1041" style="position:absolute;left:-648;top:25048;width:777;height:324;visibility:visible;mso-wrap-style:square;v-text-anchor:top" coordsize="777,3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H1BcIA&#10;AADbAAAADwAAAGRycy9kb3ducmV2LnhtbESPT4vCMBTE7wt+h/AEb2uq6FqqUVQQlfXiHzw/mmdb&#10;bF5KE2399kZY2OMwM79hZovWlOJJtSssKxj0IxDEqdUFZwou5813DMJ5ZI2lZVLwIgeLeedrhom2&#10;DR/pefKZCBB2CSrIva8SKV2ak0HXtxVx8G62NuiDrDOpa2wC3JRyGEU/0mDBYSHHitY5pffTwyhY&#10;7nc0wuvveTtqVi97d/FVHmKlet12OQXhqfX/4b/2TisYT+DzJfwAOX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gfUFwgAAANsAAAAPAAAAAAAAAAAAAAAAAJgCAABkcnMvZG93&#10;bnJldi54bWxQSwUGAAAAAAQABAD1AAAAhwMAAAAA&#10;" path="m21401,-22395r-25,5l21356,-22376r-14,21l21337,-22330r5,25l21357,-22285r20,14l21402,-22266r25,-5l21448,-22285r14,-21l21467,-22331r-6,-25l21447,-22377r-20,-13l21401,-22395xm20884,-22266r25,-5l20930,-22285r14,-21l20949,-22331r-6,-25l20930,-22377r-21,-13l20884,-22395r-25,5l20838,-22376r-14,20l20819,-22330r5,25l20838,-22285r21,14l20884,-22266xm20754,-22072r162,l20916,-22176r-4,l20909,-22177r-3,-1l20866,-22178r-38,8l20792,-22155r-34,22l20756,-22131r-1,3l20755,-22126r-1,13l20754,-22100r,14l20754,-22072xm21531,-22072r,-14l21531,-22100r,-13l21531,-22127r,-2l21529,-22132r-2,-2l21501,-22151r-28,-14l21444,-22174r-31,-5l21403,-22179r-11,l21381,-22178r-11,1l21370,-22072r161,xe" filled="f" strokecolor="white" strokeweight="3pt">
                  <v:path arrowok="t" o:connecttype="custom" o:connectlocs="21376,2658;21342,2693;21342,2743;21377,2777;21427,2777;21462,2742;21461,2692;21427,2658;20884,2782;20930,2763;20949,2717;20930,2671;20884,2653;20838,2672;20819,2718;20838,2763;20884,2782;20916,2976;20912,2872;20906,2870;20828,2878;20758,2915;20755,2920;20754,2935;20754,2962;21531,2976;21531,2948;21531,2921;21529,2916;21501,2897;21444,2874;21403,2869;21381,2870;21370,2976" o:connectangles="0,0,0,0,0,0,0,0,0,0,0,0,0,0,0,0,0,0,0,0,0,0,0,0,0,0,0,0,0,0,0,0,0,0"/>
                </v:shape>
                <v:shape id="Picture 49" o:spid="_x0000_s1042" type="#_x0000_t75" style="position:absolute;left:20368;top:2493;width:254;height:2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iOE57BAAAA2wAAAA8AAABkcnMvZG93bnJldi54bWxET8tqwkAU3Qv9h+EWupE6U2tfaSYihYhb&#10;Y9HtJXPzoJk7ITNq7Nc7C8Hl4bzT5Wg7caLBt441vMwUCOLSmZZrDb+7/PkThA/IBjvHpOFCHpbZ&#10;wyTFxLgzb+lUhFrEEPYJamhC6BMpfdmQRT9zPXHkKjdYDBEOtTQDnmO47eRcqXdpseXY0GBPPw2V&#10;f8XRalhdZN5/Vfv/avq63h26XH0spNL66XFcfYMINIa7+ObeGA1vcWz8En+AzK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iOE57BAAAA2wAAAA8AAAAAAAAAAAAAAAAAnwIA&#10;AGRycy9kb3ducmV2LnhtbFBLBQYAAAAABAAEAPcAAACNAwAAAAA=&#10;">
                  <v:imagedata r:id="rId31" o:title=""/>
                </v:shape>
                <v:shape id="AutoShape 48" o:spid="_x0000_s1043" style="position:absolute;left:-809;top:24692;width:1100;height:906;visibility:visible;mso-wrap-style:square;v-text-anchor:top" coordsize="1100,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uJDMIA&#10;AADbAAAADwAAAGRycy9kb3ducmV2LnhtbESPQYvCMBSE74L/IbyFvYimLijaNYoIgpcFrcXzo3m2&#10;3W1eahPb7r83guBxmJlvmNWmN5VoqXGlZQXTSQSCOLO65FxBet6PFyCcR9ZYWSYF/+Rgsx4OVhhr&#10;2/GJ2sTnIkDYxaig8L6OpXRZQQbdxNbEwbvaxqAPssmlbrALcFPJryiaS4Mlh4UCa9oVlP0ld6Ng&#10;2fb6kpp2Yfzv2d3Sny4aJUelPj/67TcIT71/h1/tg1YwW8LzS/gBcv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e4kMwgAAANsAAAAPAAAAAAAAAAAAAAAAAJgCAABkcnMvZG93&#10;bnJldi54bWxQSwUGAAAAAAQABAD1AAAAhwMAAAAA&#10;" path="m21466,-21717r,-27l21466,-21771r,-26l21466,-21824r,-2l21463,-21829r-1,-1l21427,-21849r-36,-15l21354,-21874r-39,-4l21270,-21876r-43,9l21186,-21851r-39,21l21144,-21829r-2,5l21142,-21821r,24l21142,-21772r,24l21142,-21724r,3l21143,-21719r,2l21466,-21717xm21854,-22396r,905l21725,-21491r,-63l21434,-21554r,63l20754,-21491r,-905l21854,-22396xe" filled="f" strokecolor="white" strokeweight="3pt">
                  <v:path arrowok="t" o:connecttype="custom" o:connectlocs="21466,2976;21466,2949;21466,2922;21466,2896;21466,2869;21466,2867;21463,2864;21462,2863;21427,2844;21391,2829;21354,2819;21315,2815;21270,2817;21227,2826;21186,2842;21147,2863;21144,2864;21142,2869;21142,2872;21142,2896;21142,2921;21142,2945;21142,2969;21142,2972;21143,2974;21143,2976;21466,2976;21854,2297;21854,3202;21725,3202;21725,3139;21434,3139;21434,3202;20754,3202;20754,2297;21854,2297" o:connectangles="0,0,0,0,0,0,0,0,0,0,0,0,0,0,0,0,0,0,0,0,0,0,0,0,0,0,0,0,0,0,0,0,0,0,0,0"/>
                </v:shape>
                <v:shape id="AutoShape 47" o:spid="_x0000_s1044" style="position:absolute;left:19868;top:6748;width:1176;height:4502;visibility:visible;mso-wrap-style:square;v-text-anchor:top" coordsize="1176,4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0Mm8AA&#10;AADbAAAADwAAAGRycy9kb3ducmV2LnhtbERPTYvCMBC9C/6HMII3TVXoSjWKiIqw7GGrF29DM7bV&#10;ZlKTqN1/vzks7PHxvpfrzjTiRc7XlhVMxgkI4sLqmksF59N+NAfhA7LGxjIp+CEP61W/t8RM2zd/&#10;0ysPpYgh7DNUUIXQZlL6oiKDfmxb4shdrTMYInSl1A7fMdw0cpokqTRYc2yosKVtRcU9fxoFsv6a&#10;PVJ3v24vNzroj53/3Pm5UsNBt1mACNSFf/Gf+6gVpHF9/BJ/gFz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M0Mm8AAAADbAAAADwAAAAAAAAAAAAAAAACYAgAAZHJzL2Rvd25y&#10;ZXYueG1sUEsFBgAAAAAEAAQA9QAAAIUDAAAAAA==&#10;" path="m887,3358r-22,-2l829,3353r-46,-2l729,3350r-74,8l591,3381r-52,39l499,3473r-25,67l466,3621r,151l289,3772r,204l466,3976r,526l677,4502r,-526l853,3976r27,-204l677,3772r,-131l681,3600r15,-31l727,3549r52,-8l887,3541r,-183m1176,232r-12,-73l1131,95,1081,45,1017,12,943,,745,r,460l484,610r,-342l745,460,745,,232,,159,12,95,45,45,95,12,159,,232,,647r12,73l45,784r50,50l159,867r73,12l943,879r74,-12l1081,834r50,-50l1164,720r12,-73l1176,610r,-171l1176,268r,-36e" stroked="f">
                  <v:path arrowok="t" o:connecttype="custom" o:connectlocs="887,10107;865,10105;829,10102;783,10100;729,10099;655,10107;591,10130;539,10169;499,10222;474,10289;466,10370;466,10521;289,10521;289,10725;466,10725;466,11251;677,11251;677,10725;853,10725;880,10521;677,10521;677,10390;681,10349;696,10318;727,10298;779,10290;887,10290;887,10107;1176,6981;1164,6908;1131,6844;1081,6794;1017,6761;943,6749;745,6749;745,7209;484,7359;484,7017;745,7209;745,6749;232,6749;159,6761;95,6794;45,6844;12,6908;0,6981;0,7396;12,7469;45,7533;95,7583;159,7616;232,7628;943,7628;1017,7616;1081,7583;1131,7533;1164,7469;1176,7396;1176,7359;1176,7188;1176,7017;1176,6981" o:connectangles="0,0,0,0,0,0,0,0,0,0,0,0,0,0,0,0,0,0,0,0,0,0,0,0,0,0,0,0,0,0,0,0,0,0,0,0,0,0,0,0,0,0,0,0,0,0,0,0,0,0,0,0,0,0,0,0,0,0,0,0,0,0"/>
                </v:shape>
                <v:shape id="Picture 46" o:spid="_x0000_s1045" type="#_x0000_t75" style="position:absolute;left:19760;top:13164;width:1465;height:13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mefyfEAAAA2wAAAA8AAABkcnMvZG93bnJldi54bWxEj0FrwkAUhO8F/8PyBG91kyBWo6tIQetR&#10;owePz+wzCWbfptlV0/76rlDwOMzMN8x82Zla3Kl1lWUF8TACQZxbXXGh4HhYv09AOI+ssbZMCn7I&#10;wXLRe5tjqu2D93TPfCEChF2KCkrvm1RKl5dk0A1tQxy8i20N+iDbQuoWHwFuaplE0VgarDgslNjQ&#10;Z0n5NbsZBaN4ffzYTjbJ6Xu3T75+s/P0Is9KDfrdagbCU+df4f/2VisYx/D8En6AXPw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mefyfEAAAA2wAAAA8AAAAAAAAAAAAAAAAA&#10;nwIAAGRycy9kb3ducmV2LnhtbFBLBQYAAAAABAAEAPcAAACQAwAAAAA=&#10;">
                  <v:imagedata r:id="rId32" o:title=""/>
                </v:shape>
                <v:shape id="AutoShape 45" o:spid="_x0000_s1046" style="position:absolute;left:19669;top:16811;width:1645;height:522;visibility:visible;mso-wrap-style:square;v-text-anchor:top" coordsize="1645,5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vG6sQA&#10;AADbAAAADwAAAGRycy9kb3ducmV2LnhtbESPzWoCMRSF90LfIdxCN6KJLkSmRimttV24sFNxtpfJ&#10;7czo5GZIUp2+vRGELg/n5+MsVr1txZl8aBxrmIwVCOLSmYYrDfvv99EcRIjIBlvHpOGPAqyWD4MF&#10;ZsZd+IvOeaxEGuGQoYY6xi6TMpQ1WQxj1xEn78d5izFJX0nj8ZLGbSunSs2kxYYTocaOXmsqT/mv&#10;TRB/zIsP/1YM1X4Xtutiow5yo/XTY//yDCJSH//D9/an0TCbwu1L+gFye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LxurEAAAA2wAAAA8AAAAAAAAAAAAAAAAAmAIAAGRycy9k&#10;b3ducmV2LnhtbFBLBQYAAAAABAAEAPUAAACJAwAAAAA=&#10;" path="m398,201r-6,-63l385,124,368,87,327,48,272,25r-4,-1l268,195r-5,27l250,243r-20,14l203,263r-14,1l175,264r-14,l148,264r-12,l131,259,130,129r5,-5l147,124r14,l191,124r11,l229,131r21,14l263,167r5,28l268,24,257,22,242,20,227,18r-15,l117,17,2,17,,19,,443r,57l,516r5,6l43,521r29,l125,522r1,-1l131,516r,-16l130,475r1,-101l132,372r45,l188,372r6,l200,372r28,-1l256,368r28,-7l310,351r40,-28l376,289r10,-25l392,248r6,-47m667,141r-87,l580,19r,-13l575,1r,-1l515,1,455,r-6,5l449,516r5,5l509,521r13,l533,522r1,-1l537,517r2,-11l552,432r19,-72l596,290r29,-68l660,155r2,-4l664,146r3,-5m1644,19r-2,-2l1262,17r-217,l887,17r-7,4l880,516r5,5l1114,521r115,l1234,515r,-14l1233,437r,-20l1231,414r-112,l1015,414r-5,-3l1011,399r,-15l1011,354r,-15l1010,326r5,-4l1067,322r78,l1199,323r,-1l1200,322r4,-5l1204,303r,-17l1204,218r-3,-2l1201,215r-97,l1014,216r-4,-5l1011,198r,-14l1011,157r-1,-14l1010,128r5,-5l1187,124r178,l1366,520r1,1l1431,521r65,l1497,520r,-336l1497,143r,-16l1500,124r1,-1l1516,124r26,l1569,124r73,l1643,123r1,-1l1644,19e" stroked="f">
                  <v:path arrowok="t" o:connecttype="custom" o:connectlocs="385,16935;327,16859;268,17006;230,17068;175,17075;136,17075;135,16935;191,16935;250,16956;268,16835;227,16829;2,16828;0,17311;43,17332;126,17332;130,17286;177,17183;200,17183;284,17172;376,17100;392,17059;580,16952;575,16812;455,16811;454,17332;533,17333;539,17317;596,17101;662,16962;1644,16830;1045,16828;880,17327;1229,17332;1234,17312;1231,17225;1015,17225;1011,17195;1010,17137;1145,17133;1200,17133;1204,17097;1201,17026;1010,17022;1011,16968;1015,16934;1366,17331;1496,17332;1497,16954;1501,16934;1542,16935;1643,16934" o:connectangles="0,0,0,0,0,0,0,0,0,0,0,0,0,0,0,0,0,0,0,0,0,0,0,0,0,0,0,0,0,0,0,0,0,0,0,0,0,0,0,0,0,0,0,0,0,0,0,0,0,0,0"/>
                </v:shape>
                <v:shape id="Picture 44" o:spid="_x0000_s1047" type="#_x0000_t75" style="position:absolute;left:20353;top:16963;width:128;height:3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Z5cJTCAAAA2wAAAA8AAABkcnMvZG93bnJldi54bWxEj0GLwjAUhO8L/ofwFrytqWtrpWsUVxA8&#10;7GWrP+DRPNti81KSqPXfG0HwOMzMN8xyPZhOXMn51rKC6SQBQVxZ3XKt4HjYfS1A+ICssbNMCu7k&#10;Yb0afSyx0PbG/3QtQy0ihH2BCpoQ+kJKXzVk0E9sTxy9k3UGQ5SultrhLcJNJ7+TZC4NthwXGuxp&#10;21B1Li9GQb5Nz0n1535znV3ydJqlp6zcKzX+HDY/IAIN4R1+tfdawXwGzy/xB8jV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WeXCUwgAAANsAAAAPAAAAAAAAAAAAAAAAAJ8C&#10;AABkcnMvZG93bnJldi54bWxQSwUGAAAAAAQABAD3AAAAjgMAAAAA&#10;">
                  <v:imagedata r:id="rId33" o:title=""/>
                </v:shape>
                <v:shape id="AutoShape 43" o:spid="_x0000_s1048" style="position:absolute;left:19906;top:16683;width:1406;height:4224;visibility:visible;mso-wrap-style:square;v-text-anchor:top" coordsize="1406,4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bBMsQA&#10;AADbAAAADwAAAGRycy9kb3ducmV2LnhtbESP0WrCQBRE3wv+w3KFvpS6aUnTkrpKrQZ8Eoz9gEv2&#10;NgnJ3g3ZNUn9elcQ+jjMzBlmuZ5MKwbqXW1ZwcsiAkFcWF1zqeDnlD1/gHAeWWNrmRT8kYP1avaw&#10;xFTbkY805L4UAcIuRQWV910qpSsqMugWtiMO3q/tDfog+1LqHscAN618jaJEGqw5LFTY0XdFRZOf&#10;jQL/ZMstZfTWHDa7KG7et0WcXZR6nE9fnyA8Tf4/fG/vtYIkhtuX8APk6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2wTLEAAAA2wAAAA8AAAAAAAAAAAAAAAAAmAIAAGRycy9k&#10;b3ducmV2LnhtbFBLBQYAAAAABAAEAPUAAACJAwAAAAA=&#10;" path="m534,151l505,141r3,36l534,151m610,l404,99r32,11l450,115r14,6l475,125r8,-1l492,116r16,-14l524,89,557,62r2,2l501,133r80,28l599,62,610,t534,3376l1140,3317r-9,-55l1123,3225r-4,-16l1102,3157r-19,-39l1057,3087r-33,-24l984,3049r-51,-12l881,3026r-51,-9l778,3011r-79,-6l621,3001r-79,l464,3003r-79,6l307,3018r-78,13l184,3041r-43,14l103,3078r-31,35l41,3173r-18,64l12,3305r-6,70l68,3375r8,-1l109,3375r34,1l166,3376r4,-2l183,3369r14,-13l209,3337r41,-57l307,3242r66,-17l441,3231r64,29l524,3275r19,17l561,3309r18,18l585,3319r7,-8l600,3302r8,-9l636,3266r32,-21l703,3231r40,-6l810,3231r57,23l913,3294r37,56l955,3361r13,13l968,3375r10,l1019,3376r40,l1144,3376t7,82l1072,3459r-36,l1000,3457r-17,1l971,3463r-9,11l957,3490r-35,70l866,3611r-70,26l777,3636r,136l777,3785r-6,12l762,3809r-35,29l682,3859r-55,14l566,3878r-38,-3l487,3865r-42,-16l405,3824r-9,-7l389,3810r-7,-9l377,3792r-3,-10l376,3765r14,-14l408,3748r9,3l430,3757r11,7l453,3772r11,8l523,3804r61,7l645,3799r56,-30l707,3765r6,-4l719,3757r13,-9l735,3748r10,-3l758,3748r12,10l777,3772r,-136l717,3635r-44,-13l635,3601r-32,-29l578,3535r-4,1l573,3537r-7,7l560,3551r-6,7l522,3591r-37,27l444,3636r-48,6l326,3630r-59,-31l222,3551r-31,-65l188,3476r-9,-16l173,3460r-43,-1l88,3458r-85,1l1,3535r-1,9l1,3596r,22l6,3695r10,78l34,3850r24,60l93,3957r48,34l201,4012r35,7l271,4024r36,5l342,4034r20,4l381,4045r16,10l413,4069r41,40l496,4147r82,77l655,4150r40,-39l735,4071r16,-15l768,4045r19,-7l808,4034r37,-5l881,4024r36,-6l952,4011r59,-21l1058,3957r35,-46l1105,3878r10,-26l1122,3823r7,-30l1135,3763r3,-18l1139,3733r4,-68l1144,3642r,-5l1146,3596r3,-69l1151,3459r,-1m1347,599r,-3l1347,595r-43,l1303,598r19,5l1322,648r6,l1328,603r19,-4m1406,592r-11,8l1390,612r-3,12l1380,635r-4,-13l1374,615r-2,-4l1367,597r-4,-2l1359,593r-4,3l1355,600r,48l1361,648r2,-32l1365,615r14,35l1384,649r5,-14l1396,617r3,l1401,649r5,-1l1406,617r,-25e" stroked="f">
                  <v:path arrowok="t" o:connecttype="custom" o:connectlocs="534,16834;450,16798;492,16799;559,16747;610,16683;1123,19908;1083,19801;933,19720;699,19688;385,19692;141,19738;23,19920;76,20057;170,20057;250,19963;505,19943;579,20010;608,19976;743,19908;950,20033;978,20058;1151,20141;983,20141;922,20243;777,20455;727,20521;528,20558;396,20500;374,20465;417,20434;464,20463;701,20452;732,20431;770,20441;673,20305;574,20219;554,20241;396,20325;191,20169;130,20142;0,20227;16,20456;141,20674;307,20712;397,20738;578,20907;751,20739;845,20712;1011,20673;1115,20535;1138,20428;1144,20320;1151,20141;1304,17278;1328,17331;1395,17283;1376,17305;1363,17278;1355,17331;1379,17333;1399,17300;1406,17275" o:connectangles="0,0,0,0,0,0,0,0,0,0,0,0,0,0,0,0,0,0,0,0,0,0,0,0,0,0,0,0,0,0,0,0,0,0,0,0,0,0,0,0,0,0,0,0,0,0,0,0,0,0,0,0,0,0,0,0,0,0,0,0,0,0"/>
                </v:shape>
                <v:shape id="Picture 42" o:spid="_x0000_s1049" type="#_x0000_t75" style="position:absolute;left:20518;top:19967;width:293;height:2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EmLPXFAAAA2wAAAA8AAABkcnMvZG93bnJldi54bWxEj0trwzAQhO+F/Aexgd4aOY+G4EYJoVAI&#10;PRTiPNrj1trIJtbKWKqj/PuoUOhxmJlvmOU62kb01PnasYLxKANBXDpds1Fw2L89LUD4gKyxcUwK&#10;buRhvRo8LDHX7so76otgRIKwz1FBFUKbS+nLiiz6kWuJk3d2ncWQZGek7vCa4LaRkyybS4s1p4UK&#10;W3qtqLwUP1ZB/J6ZqKfvBr+Kz/6jdJO6PZ6UehzGzQuIQDH8h//aW61g/gy/X9IPkKs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RJiz1xQAAANsAAAAPAAAAAAAAAAAAAAAA&#10;AJ8CAABkcnMvZG93bnJldi54bWxQSwUGAAAAAAQABAD3AAAAkQMAAAAA&#10;">
                  <v:imagedata r:id="rId34" o:title=""/>
                </v:shape>
                <v:shape id="Picture 41" o:spid="_x0000_s1050" type="#_x0000_t75" style="position:absolute;left:20149;top:19968;width:296;height:2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n4OnrEAAAA2wAAAA8AAABkcnMvZG93bnJldi54bWxEj09Lw0AUxO8Fv8PyBG/tph6Cjd0UERTR&#10;g9h40Nsj+/JHs2+32Wcav70rFHocZuY3zHY3u0FNNMbes4H1KgNFXHvbc2vgvXpY3oCKgmxx8EwG&#10;finCrrxYbLGw/shvNO2lVQnCsUADnUgotI51Rw7jygfi5DV+dChJjq22Ix4T3A36Osty7bDntNBh&#10;oPuO6u/9jzPAjx/NfJg+11NVSXj9CpuX54MYc3U5392CEprlHD61n6yBPIf/L+kH6PI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n4OnrEAAAA2wAAAA8AAAAAAAAAAAAAAAAA&#10;nwIAAGRycy9kb3ducmV2LnhtbFBLBQYAAAAABAAEAPcAAACQAwAAAAA=&#10;">
                  <v:imagedata r:id="rId35" o:title=""/>
                </v:shape>
                <v:shape id="AutoShape 40" o:spid="_x0000_s1051" style="position:absolute;left:19794;top:22810;width:1293;height:988;visibility:visible;mso-wrap-style:square;v-text-anchor:top" coordsize="1293,9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dGX8MA&#10;AADbAAAADwAAAGRycy9kb3ducmV2LnhtbESP0WrCQBRE3wv+w3KFvhTdGCFKdBVRCi34UKMfcMle&#10;k2D27pJdY/r3XUHo4zAzZ5j1djCt6KnzjWUFs2kCgri0uuFKweX8OVmC8AFZY2uZFPySh+1m9LbG&#10;XNsHn6gvQiUihH2OCuoQXC6lL2sy6KfWEUfvajuDIcqukrrDR4SbVqZJkkmDDceFGh3taypvxd0o&#10;MOf5IkvTKx30cbb7+ei/i9I5pd7Hw24FItAQ/sOv9pdWkC3g+SX+ALn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IdGX8MAAADbAAAADwAAAAAAAAAAAAAAAACYAgAAZHJzL2Rv&#10;d25yZXYueG1sUEsFBgAAAAAEAAQA9QAAAIgDAAAAAA==&#10;" path="m648,666r-5,-39l639,592,615,523,576,463,566,452r,175l564,627r,77l556,754r-30,55l481,857r-52,30l460,704r104,l564,627r-47,l493,627r-24,-1l464,626r-1,l456,617r-1,-7l448,568r-6,-42l430,442r51,30l524,518r30,54l566,627r,-175l555,442,526,413r,-1l466,374,398,350r-18,-2l380,626r,77l376,758r-9,54l351,865r-28,52l308,888,296,865,280,812r-9,-54l267,703r113,l380,626r-113,l272,571r8,-54l296,464r12,-23l323,412r28,52l367,517r9,54l380,626r,-278l324,341r-74,9l222,360r,528l171,861,127,815,95,760,81,702r66,l155,702r25,l184,702r8,9l193,717r2,23l197,761r3,22l203,805r4,21l211,846r6,21l222,888r,-528l217,361r,80l205,527r-7,45l192,611r-1,6l182,626r-6,l152,627r-23,l82,627,93,572r32,-56l169,469r48,-28l217,361r-35,13l122,412,72,461,33,520,8,587,,659r8,76l32,804r38,61l119,916r61,38l248,979r75,8l397,979r68,-24l525,917r1,l556,887r20,-20l615,807r24,-67l643,704r,-1l644,701r4,-35m1292,458r-4,-22l1284,414r-4,-21l1275,371r-25,-72l1216,232r-1,l1215,503r-7,73l1188,645r-30,64l1118,766r-50,49l1009,856r-67,31l868,907r-33,5l801,914r-35,1l729,917r9,-20l747,878r8,-18l765,844r5,-7l789,837r12,l803,837r79,-10l956,798r65,-44l1075,695r39,-70l1134,557r6,-67l1132,424r-19,-62l1082,306r-40,-51l1009,228r-1,-1l992,213,935,181,870,161r-70,-8l658,153r-144,l514,227,438,202r,-123l441,78r2,-2l472,76r235,l760,77r79,3l916,92r72,29l1054,163r57,54l1158,280r33,70l1211,426r4,77l1215,232r-44,-60l1119,119,1061,76r-2,-2l993,40,921,16,845,5,767,2,688,,609,,372,2r-3,l367,4r-6,1l362,172r,30l362,251r,6l373,266r7,1l426,277r45,15l513,312r41,24l564,343r10,5l589,356r,-128l758,228r42,l871,238r63,27l988,308r42,54l1056,427r9,72l1056,568r-28,63l986,684r-54,42l869,752r-71,10l712,762r-22,63l658,883r-40,53l571,988r181,l800,988r74,-6l946,965r68,-26l1051,917r26,-15l1133,857r50,-53l1224,743r32,-67l1267,642r9,-34l1284,573r8,-35l1292,458e" stroked="f">
                  <v:path arrowok="t" o:connecttype="custom" o:connectlocs="615,23333;564,23514;460,23514;469,23436;448,23378;554,23382;526,23222;380,23436;323,23727;267,23513;280,23327;367,23327;250,23160;95,23570;184,23512;200,23593;222,23698;198,23382;152,23437;169,23279;72,23271;32,23614;323,23797;556,23697;643,23513;1284,23224;1215,23042;1118,23576;835,23722;747,23688;801,23647;1075,23505;1113,23172;992,23023;514,22963;443,22886;916,22902;1191,23160;1119,22929;845,22815;369,22812;362,23061;471,23102;589,23166;934,23075;1056,23378;798,23572;571,23798;1014,23749;1224,23553;1292,23348" o:connectangles="0,0,0,0,0,0,0,0,0,0,0,0,0,0,0,0,0,0,0,0,0,0,0,0,0,0,0,0,0,0,0,0,0,0,0,0,0,0,0,0,0,0,0,0,0,0,0,0,0,0,0"/>
                </v:shape>
                <w10:wrap anchorx="page" anchory="page"/>
              </v:group>
            </w:pict>
          </mc:Fallback>
        </mc:AlternateContent>
      </w:r>
      <w:r w:rsidR="00B5220E" w:rsidRPr="00B5220E">
        <w:rPr>
          <w:rFonts w:ascii="Lucida Sans"/>
          <w:lang w:val="es-ES"/>
        </w:rPr>
        <w:t>6. Subir</w:t>
      </w:r>
      <w:r w:rsidR="001D3859" w:rsidRPr="00B5220E">
        <w:rPr>
          <w:rFonts w:ascii="Lucida Sans"/>
          <w:spacing w:val="-95"/>
          <w:lang w:val="es-ES"/>
        </w:rPr>
        <w:t xml:space="preserve"> </w:t>
      </w:r>
      <w:r w:rsidR="001D3859" w:rsidRPr="00B5220E">
        <w:rPr>
          <w:rFonts w:ascii="Lucida Sans"/>
          <w:lang w:val="es-ES"/>
        </w:rPr>
        <w:t>sus</w:t>
      </w:r>
      <w:r w:rsidR="001D3859" w:rsidRPr="00B5220E">
        <w:rPr>
          <w:rFonts w:ascii="Lucida Sans"/>
          <w:spacing w:val="-94"/>
          <w:lang w:val="es-ES"/>
        </w:rPr>
        <w:t xml:space="preserve"> </w:t>
      </w:r>
      <w:r w:rsidR="001D3859" w:rsidRPr="00B5220E">
        <w:rPr>
          <w:rFonts w:ascii="Lucida Sans"/>
          <w:lang w:val="es-ES"/>
        </w:rPr>
        <w:t>clases</w:t>
      </w:r>
      <w:r w:rsidR="001D3859" w:rsidRPr="00B5220E">
        <w:rPr>
          <w:rFonts w:ascii="Lucida Sans"/>
          <w:spacing w:val="-94"/>
          <w:lang w:val="es-ES"/>
        </w:rPr>
        <w:t xml:space="preserve"> </w:t>
      </w:r>
      <w:r w:rsidR="001D3859" w:rsidRPr="00B5220E">
        <w:rPr>
          <w:rFonts w:ascii="Lucida Sans"/>
          <w:lang w:val="es-ES"/>
        </w:rPr>
        <w:t>de</w:t>
      </w:r>
      <w:r w:rsidR="001D3859" w:rsidRPr="00B5220E">
        <w:rPr>
          <w:rFonts w:ascii="Lucida Sans"/>
          <w:spacing w:val="-95"/>
          <w:lang w:val="es-ES"/>
        </w:rPr>
        <w:t xml:space="preserve"> </w:t>
      </w:r>
      <w:r w:rsidR="001D3859" w:rsidRPr="00B5220E">
        <w:rPr>
          <w:rFonts w:ascii="Lucida Sans"/>
          <w:lang w:val="es-ES"/>
        </w:rPr>
        <w:t>acuerdo</w:t>
      </w:r>
      <w:r w:rsidR="001D3859" w:rsidRPr="00B5220E">
        <w:rPr>
          <w:rFonts w:ascii="Lucida Sans"/>
          <w:spacing w:val="-94"/>
          <w:lang w:val="es-ES"/>
        </w:rPr>
        <w:t xml:space="preserve"> </w:t>
      </w:r>
      <w:r w:rsidR="001D3859" w:rsidRPr="00B5220E">
        <w:rPr>
          <w:rFonts w:ascii="Lucida Sans"/>
          <w:lang w:val="es-ES"/>
        </w:rPr>
        <w:t>al</w:t>
      </w:r>
      <w:r w:rsidR="001D3859" w:rsidRPr="00B5220E">
        <w:rPr>
          <w:rFonts w:ascii="Lucida Sans"/>
          <w:spacing w:val="-94"/>
          <w:lang w:val="es-ES"/>
        </w:rPr>
        <w:t xml:space="preserve"> </w:t>
      </w:r>
      <w:r w:rsidR="001D3859" w:rsidRPr="00B5220E">
        <w:rPr>
          <w:rFonts w:ascii="Lucida Sans"/>
          <w:lang w:val="es-ES"/>
        </w:rPr>
        <w:t>Nivel</w:t>
      </w:r>
      <w:r w:rsidR="001D3859" w:rsidRPr="00B5220E">
        <w:rPr>
          <w:rFonts w:ascii="Lucida Sans"/>
          <w:spacing w:val="-94"/>
          <w:lang w:val="es-ES"/>
        </w:rPr>
        <w:t xml:space="preserve"> </w:t>
      </w:r>
      <w:r w:rsidR="001D3859" w:rsidRPr="00B5220E">
        <w:rPr>
          <w:rFonts w:ascii="Lucida Sans"/>
          <w:lang w:val="es-ES"/>
        </w:rPr>
        <w:t>Educativo</w:t>
      </w:r>
      <w:r w:rsidR="001D3859" w:rsidRPr="00B5220E">
        <w:rPr>
          <w:rFonts w:ascii="Lucida Sans"/>
          <w:spacing w:val="-94"/>
          <w:lang w:val="es-ES"/>
        </w:rPr>
        <w:t xml:space="preserve"> </w:t>
      </w:r>
      <w:r w:rsidR="004B0D62">
        <w:rPr>
          <w:rFonts w:ascii="Lucida Sans"/>
          <w:spacing w:val="-94"/>
          <w:lang w:val="es-ES"/>
        </w:rPr>
        <w:t xml:space="preserve"> </w:t>
      </w:r>
      <w:r w:rsidR="001D3859" w:rsidRPr="00B5220E">
        <w:rPr>
          <w:rFonts w:ascii="Lucida Sans"/>
          <w:lang w:val="es-ES"/>
        </w:rPr>
        <w:t>y</w:t>
      </w:r>
      <w:r w:rsidR="001D3859" w:rsidRPr="00B5220E">
        <w:rPr>
          <w:rFonts w:ascii="Lucida Sans"/>
          <w:spacing w:val="-94"/>
          <w:lang w:val="es-ES"/>
        </w:rPr>
        <w:t xml:space="preserve"> </w:t>
      </w:r>
      <w:r w:rsidR="001D3859" w:rsidRPr="00B5220E">
        <w:rPr>
          <w:rFonts w:ascii="Lucida Sans"/>
          <w:lang w:val="es-ES"/>
        </w:rPr>
        <w:t>planificaciones</w:t>
      </w:r>
      <w:r w:rsidR="001D3859" w:rsidRPr="00B5220E">
        <w:rPr>
          <w:rFonts w:ascii="Lucida Sans"/>
          <w:spacing w:val="-95"/>
          <w:lang w:val="es-ES"/>
        </w:rPr>
        <w:t xml:space="preserve"> </w:t>
      </w:r>
      <w:r w:rsidR="001D3859" w:rsidRPr="00B5220E">
        <w:rPr>
          <w:rFonts w:ascii="Lucida Sans"/>
          <w:lang w:val="es-ES"/>
        </w:rPr>
        <w:t>previas, por</w:t>
      </w:r>
      <w:r w:rsidR="001D3859" w:rsidRPr="00B5220E">
        <w:rPr>
          <w:rFonts w:ascii="Lucida Sans"/>
          <w:spacing w:val="-115"/>
          <w:lang w:val="es-ES"/>
        </w:rPr>
        <w:t xml:space="preserve"> </w:t>
      </w:r>
      <w:r w:rsidR="000F7196">
        <w:rPr>
          <w:rFonts w:ascii="Lucida Sans"/>
          <w:spacing w:val="-115"/>
          <w:lang w:val="es-ES"/>
        </w:rPr>
        <w:t xml:space="preserve"> </w:t>
      </w:r>
      <w:r w:rsidR="001D3859" w:rsidRPr="00B5220E">
        <w:rPr>
          <w:rFonts w:ascii="Lucida Sans"/>
          <w:lang w:val="es-ES"/>
        </w:rPr>
        <w:t>asignaturas</w:t>
      </w:r>
      <w:r w:rsidR="000F7196">
        <w:rPr>
          <w:rFonts w:ascii="Lucida Sans"/>
          <w:lang w:val="es-ES"/>
        </w:rPr>
        <w:t xml:space="preserve"> </w:t>
      </w:r>
      <w:r w:rsidR="001D3859" w:rsidRPr="00B5220E">
        <w:rPr>
          <w:rFonts w:ascii="Lucida Sans"/>
          <w:spacing w:val="-115"/>
          <w:lang w:val="es-ES"/>
        </w:rPr>
        <w:t xml:space="preserve"> </w:t>
      </w:r>
      <w:r w:rsidR="001D3859" w:rsidRPr="00B5220E">
        <w:rPr>
          <w:rFonts w:ascii="Lucida Sans"/>
          <w:lang w:val="es-ES"/>
        </w:rPr>
        <w:t>o</w:t>
      </w:r>
      <w:r w:rsidR="000F7196">
        <w:rPr>
          <w:rFonts w:ascii="Lucida Sans"/>
          <w:spacing w:val="-115"/>
          <w:lang w:val="es-ES"/>
        </w:rPr>
        <w:t xml:space="preserve">  </w:t>
      </w:r>
      <w:r w:rsidR="001D3859" w:rsidRPr="00B5220E">
        <w:rPr>
          <w:rFonts w:ascii="Lucida Sans"/>
          <w:lang w:val="es-ES"/>
        </w:rPr>
        <w:t>grados,</w:t>
      </w:r>
      <w:r w:rsidR="001D3859" w:rsidRPr="00B5220E">
        <w:rPr>
          <w:rFonts w:ascii="Lucida Sans"/>
          <w:spacing w:val="-114"/>
          <w:lang w:val="es-ES"/>
        </w:rPr>
        <w:t xml:space="preserve"> </w:t>
      </w:r>
      <w:r w:rsidR="00C76DD6">
        <w:rPr>
          <w:rFonts w:ascii="Lucida Sans"/>
          <w:lang w:val="es-ES"/>
        </w:rPr>
        <w:t xml:space="preserve"> pueden estar </w:t>
      </w:r>
      <w:r w:rsidR="001D3859" w:rsidRPr="00B5220E">
        <w:rPr>
          <w:rFonts w:ascii="Lucida Sans"/>
          <w:lang w:val="es-ES"/>
        </w:rPr>
        <w:t>planificadas</w:t>
      </w:r>
      <w:r w:rsidR="00C76DD6">
        <w:rPr>
          <w:rFonts w:ascii="Lucida Sans"/>
          <w:spacing w:val="-114"/>
          <w:lang w:val="es-ES"/>
        </w:rPr>
        <w:t xml:space="preserve"> </w:t>
      </w:r>
      <w:r w:rsidR="000F7196">
        <w:rPr>
          <w:rFonts w:ascii="Lucida Sans"/>
          <w:lang w:val="es-ES"/>
        </w:rPr>
        <w:t>desde el enfoque por</w:t>
      </w:r>
      <w:r w:rsidR="001D3859" w:rsidRPr="000F7196">
        <w:rPr>
          <w:rFonts w:ascii="Lucida Sans"/>
          <w:lang w:val="es-ES"/>
        </w:rPr>
        <w:t xml:space="preserve"> competencias, con fines de evaluar los </w:t>
      </w:r>
      <w:r w:rsidR="00B5220E" w:rsidRPr="000F7196">
        <w:rPr>
          <w:rFonts w:ascii="Lucida Sans"/>
          <w:lang w:val="es-ES"/>
        </w:rPr>
        <w:t>apren</w:t>
      </w:r>
      <w:r w:rsidR="001D3859" w:rsidRPr="00B5220E">
        <w:rPr>
          <w:rFonts w:ascii="Lucida Sans"/>
          <w:lang w:val="es-ES"/>
        </w:rPr>
        <w:t>dizajes</w:t>
      </w:r>
      <w:r w:rsidR="001D3859" w:rsidRPr="000F7196">
        <w:rPr>
          <w:rFonts w:ascii="Lucida Sans"/>
          <w:lang w:val="es-ES"/>
        </w:rPr>
        <w:t xml:space="preserve"> </w:t>
      </w:r>
      <w:r w:rsidR="001D3859" w:rsidRPr="00B5220E">
        <w:rPr>
          <w:rFonts w:ascii="Lucida Sans"/>
          <w:lang w:val="es-ES"/>
        </w:rPr>
        <w:t>esperados</w:t>
      </w:r>
      <w:r w:rsidR="001D3859" w:rsidRPr="00B5220E">
        <w:rPr>
          <w:rFonts w:ascii="Lucida Sans"/>
          <w:spacing w:val="-49"/>
          <w:lang w:val="es-ES"/>
        </w:rPr>
        <w:t xml:space="preserve"> </w:t>
      </w:r>
      <w:r w:rsidR="001D3859" w:rsidRPr="00B5220E">
        <w:rPr>
          <w:rFonts w:ascii="Lucida Sans"/>
          <w:lang w:val="es-ES"/>
        </w:rPr>
        <w:t>utilizando</w:t>
      </w:r>
      <w:r w:rsidR="001D3859" w:rsidRPr="00B5220E">
        <w:rPr>
          <w:rFonts w:ascii="Lucida Sans"/>
          <w:spacing w:val="-50"/>
          <w:lang w:val="es-ES"/>
        </w:rPr>
        <w:t xml:space="preserve"> </w:t>
      </w:r>
      <w:r w:rsidR="001D3859" w:rsidRPr="00B5220E">
        <w:rPr>
          <w:rFonts w:ascii="Lucida Sans"/>
          <w:b/>
          <w:lang w:val="es-ES"/>
        </w:rPr>
        <w:t>Google</w:t>
      </w:r>
      <w:r w:rsidR="001D3859" w:rsidRPr="00B5220E">
        <w:rPr>
          <w:rFonts w:ascii="Lucida Sans"/>
          <w:b/>
          <w:spacing w:val="-51"/>
          <w:lang w:val="es-ES"/>
        </w:rPr>
        <w:t xml:space="preserve"> </w:t>
      </w:r>
      <w:r w:rsidR="001D3859" w:rsidRPr="00B5220E">
        <w:rPr>
          <w:rFonts w:ascii="Lucida Sans"/>
          <w:b/>
          <w:lang w:val="es-ES"/>
        </w:rPr>
        <w:t>Classroom</w:t>
      </w:r>
      <w:r w:rsidR="001D3859" w:rsidRPr="00B5220E">
        <w:rPr>
          <w:rFonts w:ascii="Lucida Sans"/>
          <w:lang w:val="es-ES"/>
        </w:rPr>
        <w:t>.</w:t>
      </w:r>
    </w:p>
    <w:p w:rsidR="00222068" w:rsidRPr="00B5220E" w:rsidRDefault="00222068">
      <w:pPr>
        <w:pStyle w:val="Textoindependiente"/>
        <w:spacing w:before="3"/>
        <w:rPr>
          <w:rFonts w:ascii="Lucida Sans"/>
          <w:sz w:val="69"/>
          <w:lang w:val="es-ES"/>
        </w:rPr>
      </w:pPr>
    </w:p>
    <w:p w:rsidR="00222068" w:rsidRPr="00B5220E" w:rsidRDefault="00B5220E" w:rsidP="00B5220E">
      <w:pPr>
        <w:pStyle w:val="Prrafodelista"/>
        <w:tabs>
          <w:tab w:val="left" w:pos="1736"/>
          <w:tab w:val="left" w:pos="3683"/>
        </w:tabs>
        <w:spacing w:line="331" w:lineRule="auto"/>
        <w:ind w:right="3327"/>
        <w:rPr>
          <w:sz w:val="50"/>
          <w:lang w:val="es-ES"/>
        </w:rPr>
      </w:pPr>
      <w:r>
        <w:rPr>
          <w:w w:val="115"/>
          <w:sz w:val="50"/>
          <w:lang w:val="es-ES"/>
        </w:rPr>
        <w:t>7.</w:t>
      </w:r>
      <w:r w:rsidRPr="00B5220E">
        <w:rPr>
          <w:w w:val="115"/>
          <w:sz w:val="50"/>
          <w:lang w:val="es-ES"/>
        </w:rPr>
        <w:t xml:space="preserve"> Asignar</w:t>
      </w:r>
      <w:r w:rsidR="001D3859" w:rsidRPr="00B5220E">
        <w:rPr>
          <w:w w:val="115"/>
          <w:sz w:val="50"/>
          <w:lang w:val="es-ES"/>
        </w:rPr>
        <w:tab/>
        <w:t>a</w:t>
      </w:r>
      <w:r w:rsidR="001D3859" w:rsidRPr="00B5220E">
        <w:rPr>
          <w:spacing w:val="-65"/>
          <w:w w:val="115"/>
          <w:sz w:val="50"/>
          <w:lang w:val="es-ES"/>
        </w:rPr>
        <w:t xml:space="preserve"> </w:t>
      </w:r>
      <w:r w:rsidR="001D3859" w:rsidRPr="00B5220E">
        <w:rPr>
          <w:w w:val="115"/>
          <w:sz w:val="50"/>
          <w:lang w:val="es-ES"/>
        </w:rPr>
        <w:t>los</w:t>
      </w:r>
      <w:r w:rsidR="001D3859" w:rsidRPr="00B5220E">
        <w:rPr>
          <w:spacing w:val="-65"/>
          <w:w w:val="115"/>
          <w:sz w:val="50"/>
          <w:lang w:val="es-ES"/>
        </w:rPr>
        <w:t xml:space="preserve"> </w:t>
      </w:r>
      <w:r w:rsidR="001D3859" w:rsidRPr="00B5220E">
        <w:rPr>
          <w:w w:val="115"/>
          <w:sz w:val="50"/>
          <w:lang w:val="es-ES"/>
        </w:rPr>
        <w:t>estudiantes</w:t>
      </w:r>
      <w:r w:rsidR="001D3859" w:rsidRPr="00B5220E">
        <w:rPr>
          <w:spacing w:val="-65"/>
          <w:w w:val="115"/>
          <w:sz w:val="50"/>
          <w:lang w:val="es-ES"/>
        </w:rPr>
        <w:t xml:space="preserve"> </w:t>
      </w:r>
      <w:r w:rsidR="001D3859" w:rsidRPr="00B5220E">
        <w:rPr>
          <w:w w:val="115"/>
          <w:sz w:val="50"/>
          <w:lang w:val="es-ES"/>
        </w:rPr>
        <w:t>observación</w:t>
      </w:r>
      <w:r w:rsidR="001D3859" w:rsidRPr="00B5220E">
        <w:rPr>
          <w:spacing w:val="-64"/>
          <w:w w:val="115"/>
          <w:sz w:val="50"/>
          <w:lang w:val="es-ES"/>
        </w:rPr>
        <w:t xml:space="preserve"> </w:t>
      </w:r>
      <w:r w:rsidR="001D3859" w:rsidRPr="00B5220E">
        <w:rPr>
          <w:w w:val="115"/>
          <w:sz w:val="50"/>
          <w:lang w:val="es-ES"/>
        </w:rPr>
        <w:t>de</w:t>
      </w:r>
      <w:r w:rsidR="001D3859" w:rsidRPr="00B5220E">
        <w:rPr>
          <w:spacing w:val="-64"/>
          <w:w w:val="115"/>
          <w:sz w:val="50"/>
          <w:lang w:val="es-ES"/>
        </w:rPr>
        <w:t xml:space="preserve"> </w:t>
      </w:r>
      <w:r w:rsidR="001D3859" w:rsidRPr="00B5220E">
        <w:rPr>
          <w:w w:val="115"/>
          <w:sz w:val="50"/>
          <w:lang w:val="es-ES"/>
        </w:rPr>
        <w:t>Videos</w:t>
      </w:r>
      <w:r w:rsidR="001D3859" w:rsidRPr="00B5220E">
        <w:rPr>
          <w:spacing w:val="-65"/>
          <w:w w:val="115"/>
          <w:sz w:val="50"/>
          <w:lang w:val="es-ES"/>
        </w:rPr>
        <w:t xml:space="preserve"> </w:t>
      </w:r>
      <w:r w:rsidR="001D3859" w:rsidRPr="00B5220E">
        <w:rPr>
          <w:w w:val="115"/>
          <w:sz w:val="50"/>
          <w:lang w:val="es-ES"/>
        </w:rPr>
        <w:t>y</w:t>
      </w:r>
      <w:r w:rsidR="001D3859" w:rsidRPr="00B5220E">
        <w:rPr>
          <w:spacing w:val="-65"/>
          <w:w w:val="115"/>
          <w:sz w:val="50"/>
          <w:lang w:val="es-ES"/>
        </w:rPr>
        <w:t xml:space="preserve"> </w:t>
      </w:r>
      <w:r w:rsidR="001D3859" w:rsidRPr="00B5220E">
        <w:rPr>
          <w:w w:val="115"/>
          <w:sz w:val="50"/>
          <w:lang w:val="es-ES"/>
        </w:rPr>
        <w:t>tutoriales</w:t>
      </w:r>
      <w:r w:rsidR="001D3859" w:rsidRPr="00B5220E">
        <w:rPr>
          <w:spacing w:val="-64"/>
          <w:w w:val="115"/>
          <w:sz w:val="50"/>
          <w:lang w:val="es-ES"/>
        </w:rPr>
        <w:t xml:space="preserve"> </w:t>
      </w:r>
      <w:r w:rsidR="001D3859" w:rsidRPr="00B5220E">
        <w:rPr>
          <w:w w:val="115"/>
          <w:sz w:val="50"/>
          <w:lang w:val="es-ES"/>
        </w:rPr>
        <w:t>educativos usando</w:t>
      </w:r>
      <w:r w:rsidR="001D3859" w:rsidRPr="00B5220E">
        <w:rPr>
          <w:spacing w:val="-73"/>
          <w:w w:val="115"/>
          <w:sz w:val="50"/>
          <w:lang w:val="es-ES"/>
        </w:rPr>
        <w:t xml:space="preserve"> </w:t>
      </w:r>
      <w:r w:rsidR="001D3859" w:rsidRPr="00B5220E">
        <w:rPr>
          <w:w w:val="115"/>
          <w:sz w:val="50"/>
          <w:lang w:val="es-ES"/>
        </w:rPr>
        <w:t>gmail</w:t>
      </w:r>
      <w:r w:rsidR="001D3859" w:rsidRPr="00B5220E">
        <w:rPr>
          <w:spacing w:val="-73"/>
          <w:w w:val="115"/>
          <w:sz w:val="50"/>
          <w:lang w:val="es-ES"/>
        </w:rPr>
        <w:t xml:space="preserve"> </w:t>
      </w:r>
      <w:r w:rsidR="001D3859" w:rsidRPr="00B5220E">
        <w:rPr>
          <w:w w:val="115"/>
          <w:sz w:val="50"/>
          <w:lang w:val="es-ES"/>
        </w:rPr>
        <w:t>y</w:t>
      </w:r>
      <w:r w:rsidR="001D3859" w:rsidRPr="00B5220E">
        <w:rPr>
          <w:spacing w:val="-72"/>
          <w:w w:val="115"/>
          <w:sz w:val="50"/>
          <w:lang w:val="es-ES"/>
        </w:rPr>
        <w:t xml:space="preserve"> </w:t>
      </w:r>
      <w:r w:rsidR="001D3859" w:rsidRPr="00C76DD6">
        <w:rPr>
          <w:b/>
          <w:spacing w:val="-6"/>
          <w:w w:val="115"/>
          <w:sz w:val="50"/>
          <w:lang w:val="es-ES"/>
        </w:rPr>
        <w:t>YouTube,</w:t>
      </w:r>
      <w:r w:rsidR="001D3859" w:rsidRPr="00B5220E">
        <w:rPr>
          <w:spacing w:val="-73"/>
          <w:w w:val="115"/>
          <w:sz w:val="50"/>
          <w:lang w:val="es-ES"/>
        </w:rPr>
        <w:t xml:space="preserve"> </w:t>
      </w:r>
      <w:r w:rsidR="001D3859" w:rsidRPr="00B5220E">
        <w:rPr>
          <w:w w:val="115"/>
          <w:sz w:val="50"/>
          <w:lang w:val="es-ES"/>
        </w:rPr>
        <w:t>creando</w:t>
      </w:r>
      <w:r w:rsidR="001D3859" w:rsidRPr="00B5220E">
        <w:rPr>
          <w:spacing w:val="-72"/>
          <w:w w:val="115"/>
          <w:sz w:val="50"/>
          <w:lang w:val="es-ES"/>
        </w:rPr>
        <w:t xml:space="preserve"> </w:t>
      </w:r>
      <w:r w:rsidR="001D3859" w:rsidRPr="00B5220E">
        <w:rPr>
          <w:w w:val="115"/>
          <w:sz w:val="50"/>
          <w:lang w:val="es-ES"/>
        </w:rPr>
        <w:t>guías</w:t>
      </w:r>
      <w:r w:rsidR="001D3859" w:rsidRPr="00B5220E">
        <w:rPr>
          <w:spacing w:val="-72"/>
          <w:w w:val="115"/>
          <w:sz w:val="50"/>
          <w:lang w:val="es-ES"/>
        </w:rPr>
        <w:t xml:space="preserve"> </w:t>
      </w:r>
      <w:r w:rsidR="001D3859" w:rsidRPr="00B5220E">
        <w:rPr>
          <w:w w:val="115"/>
          <w:sz w:val="50"/>
          <w:lang w:val="es-ES"/>
        </w:rPr>
        <w:t>o</w:t>
      </w:r>
      <w:r w:rsidR="001D3859" w:rsidRPr="00B5220E">
        <w:rPr>
          <w:spacing w:val="-73"/>
          <w:w w:val="115"/>
          <w:sz w:val="50"/>
          <w:lang w:val="es-ES"/>
        </w:rPr>
        <w:t xml:space="preserve"> </w:t>
      </w:r>
      <w:r w:rsidR="001D3859" w:rsidRPr="00B5220E">
        <w:rPr>
          <w:w w:val="115"/>
          <w:sz w:val="50"/>
          <w:lang w:val="es-ES"/>
        </w:rPr>
        <w:t>fichas</w:t>
      </w:r>
      <w:r w:rsidR="001D3859" w:rsidRPr="00B5220E">
        <w:rPr>
          <w:spacing w:val="-72"/>
          <w:w w:val="115"/>
          <w:sz w:val="50"/>
          <w:lang w:val="es-ES"/>
        </w:rPr>
        <w:t xml:space="preserve"> </w:t>
      </w:r>
      <w:r w:rsidR="001D3859" w:rsidRPr="00B5220E">
        <w:rPr>
          <w:spacing w:val="-3"/>
          <w:w w:val="115"/>
          <w:sz w:val="50"/>
          <w:lang w:val="es-ES"/>
        </w:rPr>
        <w:t>para</w:t>
      </w:r>
      <w:r w:rsidR="001D3859" w:rsidRPr="00B5220E">
        <w:rPr>
          <w:spacing w:val="-73"/>
          <w:w w:val="115"/>
          <w:sz w:val="50"/>
          <w:lang w:val="es-ES"/>
        </w:rPr>
        <w:t xml:space="preserve"> </w:t>
      </w:r>
      <w:r w:rsidR="001D3859" w:rsidRPr="00B5220E">
        <w:rPr>
          <w:w w:val="115"/>
          <w:sz w:val="50"/>
          <w:lang w:val="es-ES"/>
        </w:rPr>
        <w:t>recoger</w:t>
      </w:r>
      <w:r w:rsidR="001D3859" w:rsidRPr="00B5220E">
        <w:rPr>
          <w:spacing w:val="-72"/>
          <w:w w:val="115"/>
          <w:sz w:val="50"/>
          <w:lang w:val="es-ES"/>
        </w:rPr>
        <w:t xml:space="preserve"> </w:t>
      </w:r>
      <w:r w:rsidR="001D3859" w:rsidRPr="00B5220E">
        <w:rPr>
          <w:w w:val="115"/>
          <w:sz w:val="50"/>
          <w:lang w:val="es-ES"/>
        </w:rPr>
        <w:t>saberes</w:t>
      </w:r>
      <w:r w:rsidR="001D3859" w:rsidRPr="00B5220E">
        <w:rPr>
          <w:spacing w:val="-72"/>
          <w:w w:val="115"/>
          <w:sz w:val="50"/>
          <w:lang w:val="es-ES"/>
        </w:rPr>
        <w:t xml:space="preserve"> </w:t>
      </w:r>
      <w:r>
        <w:rPr>
          <w:spacing w:val="-3"/>
          <w:w w:val="115"/>
          <w:sz w:val="50"/>
          <w:lang w:val="es-ES"/>
        </w:rPr>
        <w:t>previ</w:t>
      </w:r>
      <w:r w:rsidR="001D3859" w:rsidRPr="00B5220E">
        <w:rPr>
          <w:w w:val="115"/>
          <w:sz w:val="50"/>
          <w:lang w:val="es-ES"/>
        </w:rPr>
        <w:t>os</w:t>
      </w:r>
      <w:r w:rsidR="001D3859" w:rsidRPr="00B5220E">
        <w:rPr>
          <w:spacing w:val="-84"/>
          <w:w w:val="115"/>
          <w:sz w:val="50"/>
          <w:lang w:val="es-ES"/>
        </w:rPr>
        <w:t xml:space="preserve"> </w:t>
      </w:r>
      <w:r w:rsidR="001D3859" w:rsidRPr="00B5220E">
        <w:rPr>
          <w:w w:val="115"/>
          <w:sz w:val="50"/>
          <w:lang w:val="es-ES"/>
        </w:rPr>
        <w:t>o</w:t>
      </w:r>
      <w:r w:rsidR="001D3859" w:rsidRPr="00B5220E">
        <w:rPr>
          <w:spacing w:val="-84"/>
          <w:w w:val="115"/>
          <w:sz w:val="50"/>
          <w:lang w:val="es-ES"/>
        </w:rPr>
        <w:t xml:space="preserve"> </w:t>
      </w:r>
      <w:r w:rsidR="001D3859" w:rsidRPr="00B5220E">
        <w:rPr>
          <w:w w:val="115"/>
          <w:sz w:val="50"/>
          <w:lang w:val="es-ES"/>
        </w:rPr>
        <w:t>desarrollo</w:t>
      </w:r>
      <w:r w:rsidR="001D3859" w:rsidRPr="00B5220E">
        <w:rPr>
          <w:spacing w:val="-84"/>
          <w:w w:val="115"/>
          <w:sz w:val="50"/>
          <w:lang w:val="es-ES"/>
        </w:rPr>
        <w:t xml:space="preserve"> </w:t>
      </w:r>
      <w:r w:rsidR="001D3859" w:rsidRPr="00B5220E">
        <w:rPr>
          <w:w w:val="115"/>
          <w:sz w:val="50"/>
          <w:lang w:val="es-ES"/>
        </w:rPr>
        <w:t>de</w:t>
      </w:r>
      <w:r w:rsidR="001D3859" w:rsidRPr="00B5220E">
        <w:rPr>
          <w:spacing w:val="-83"/>
          <w:w w:val="115"/>
          <w:sz w:val="50"/>
          <w:lang w:val="es-ES"/>
        </w:rPr>
        <w:t xml:space="preserve"> </w:t>
      </w:r>
      <w:r w:rsidR="001D3859" w:rsidRPr="00B5220E">
        <w:rPr>
          <w:w w:val="115"/>
          <w:sz w:val="50"/>
          <w:lang w:val="es-ES"/>
        </w:rPr>
        <w:t>una</w:t>
      </w:r>
      <w:r w:rsidR="001D3859" w:rsidRPr="00B5220E">
        <w:rPr>
          <w:spacing w:val="-84"/>
          <w:w w:val="115"/>
          <w:sz w:val="50"/>
          <w:lang w:val="es-ES"/>
        </w:rPr>
        <w:t xml:space="preserve"> </w:t>
      </w:r>
      <w:r w:rsidR="001D3859" w:rsidRPr="00B5220E">
        <w:rPr>
          <w:w w:val="115"/>
          <w:sz w:val="50"/>
          <w:lang w:val="es-ES"/>
        </w:rPr>
        <w:t>clase</w:t>
      </w:r>
      <w:r w:rsidR="001D3859" w:rsidRPr="00B5220E">
        <w:rPr>
          <w:spacing w:val="-84"/>
          <w:w w:val="115"/>
          <w:sz w:val="50"/>
          <w:lang w:val="es-ES"/>
        </w:rPr>
        <w:t xml:space="preserve"> </w:t>
      </w:r>
      <w:r w:rsidR="001D3859" w:rsidRPr="00B5220E">
        <w:rPr>
          <w:w w:val="115"/>
          <w:sz w:val="50"/>
          <w:lang w:val="es-ES"/>
        </w:rPr>
        <w:t>del</w:t>
      </w:r>
      <w:r w:rsidR="001D3859" w:rsidRPr="00B5220E">
        <w:rPr>
          <w:spacing w:val="-83"/>
          <w:w w:val="115"/>
          <w:sz w:val="50"/>
          <w:lang w:val="es-ES"/>
        </w:rPr>
        <w:t xml:space="preserve"> </w:t>
      </w:r>
      <w:r w:rsidR="001D3859" w:rsidRPr="00B5220E">
        <w:rPr>
          <w:w w:val="115"/>
          <w:sz w:val="50"/>
          <w:lang w:val="es-ES"/>
        </w:rPr>
        <w:t>contenido</w:t>
      </w:r>
      <w:r w:rsidR="001D3859" w:rsidRPr="00B5220E">
        <w:rPr>
          <w:spacing w:val="-84"/>
          <w:w w:val="115"/>
          <w:sz w:val="50"/>
          <w:lang w:val="es-ES"/>
        </w:rPr>
        <w:t xml:space="preserve"> </w:t>
      </w:r>
      <w:r w:rsidR="001D3859" w:rsidRPr="00B5220E">
        <w:rPr>
          <w:w w:val="115"/>
          <w:sz w:val="50"/>
          <w:lang w:val="es-ES"/>
        </w:rPr>
        <w:t>seleccionado</w:t>
      </w:r>
      <w:r w:rsidR="001D3859" w:rsidRPr="00B5220E">
        <w:rPr>
          <w:spacing w:val="-83"/>
          <w:w w:val="115"/>
          <w:sz w:val="50"/>
          <w:lang w:val="es-ES"/>
        </w:rPr>
        <w:t xml:space="preserve"> </w:t>
      </w:r>
      <w:r w:rsidR="001D3859" w:rsidRPr="00B5220E">
        <w:rPr>
          <w:w w:val="115"/>
          <w:sz w:val="50"/>
          <w:lang w:val="es-ES"/>
        </w:rPr>
        <w:t>por</w:t>
      </w:r>
      <w:r w:rsidR="001D3859" w:rsidRPr="00B5220E">
        <w:rPr>
          <w:spacing w:val="-83"/>
          <w:w w:val="115"/>
          <w:sz w:val="50"/>
          <w:lang w:val="es-ES"/>
        </w:rPr>
        <w:t xml:space="preserve"> </w:t>
      </w:r>
      <w:r w:rsidR="001D3859" w:rsidRPr="00B5220E">
        <w:rPr>
          <w:w w:val="115"/>
          <w:sz w:val="50"/>
          <w:lang w:val="es-ES"/>
        </w:rPr>
        <w:t>el</w:t>
      </w:r>
      <w:r w:rsidR="001D3859" w:rsidRPr="00B5220E">
        <w:rPr>
          <w:spacing w:val="-84"/>
          <w:w w:val="115"/>
          <w:sz w:val="50"/>
          <w:lang w:val="es-ES"/>
        </w:rPr>
        <w:t xml:space="preserve"> </w:t>
      </w:r>
      <w:r w:rsidR="001D3859" w:rsidRPr="00B5220E">
        <w:rPr>
          <w:w w:val="115"/>
          <w:sz w:val="50"/>
          <w:lang w:val="es-ES"/>
        </w:rPr>
        <w:t>docente</w:t>
      </w:r>
      <w:r w:rsidR="001D3859" w:rsidRPr="00B5220E">
        <w:rPr>
          <w:spacing w:val="-83"/>
          <w:w w:val="115"/>
          <w:sz w:val="50"/>
          <w:lang w:val="es-ES"/>
        </w:rPr>
        <w:t xml:space="preserve"> </w:t>
      </w:r>
      <w:r w:rsidR="001D3859" w:rsidRPr="00B5220E">
        <w:rPr>
          <w:spacing w:val="-3"/>
          <w:w w:val="115"/>
          <w:sz w:val="50"/>
          <w:lang w:val="es-ES"/>
        </w:rPr>
        <w:t xml:space="preserve">para </w:t>
      </w:r>
      <w:r w:rsidR="001D3859" w:rsidRPr="00B5220E">
        <w:rPr>
          <w:w w:val="115"/>
          <w:sz w:val="50"/>
          <w:lang w:val="es-ES"/>
        </w:rPr>
        <w:t>desarrollar</w:t>
      </w:r>
      <w:r w:rsidR="001D3859" w:rsidRPr="00B5220E">
        <w:rPr>
          <w:spacing w:val="-41"/>
          <w:w w:val="115"/>
          <w:sz w:val="50"/>
          <w:lang w:val="es-ES"/>
        </w:rPr>
        <w:t xml:space="preserve"> </w:t>
      </w:r>
      <w:r w:rsidR="001D3859" w:rsidRPr="00B5220E">
        <w:rPr>
          <w:w w:val="115"/>
          <w:sz w:val="50"/>
          <w:lang w:val="es-ES"/>
        </w:rPr>
        <w:t>las</w:t>
      </w:r>
      <w:r w:rsidR="001D3859" w:rsidRPr="00B5220E">
        <w:rPr>
          <w:spacing w:val="-40"/>
          <w:w w:val="115"/>
          <w:sz w:val="50"/>
          <w:lang w:val="es-ES"/>
        </w:rPr>
        <w:t xml:space="preserve"> </w:t>
      </w:r>
      <w:r w:rsidR="001D3859" w:rsidRPr="00B5220E">
        <w:rPr>
          <w:w w:val="115"/>
          <w:sz w:val="50"/>
          <w:lang w:val="es-ES"/>
        </w:rPr>
        <w:t>competencias</w:t>
      </w:r>
      <w:r w:rsidR="001D3859" w:rsidRPr="00B5220E">
        <w:rPr>
          <w:spacing w:val="-40"/>
          <w:w w:val="115"/>
          <w:sz w:val="50"/>
          <w:lang w:val="es-ES"/>
        </w:rPr>
        <w:t xml:space="preserve"> </w:t>
      </w:r>
      <w:r w:rsidR="001D3859" w:rsidRPr="00B5220E">
        <w:rPr>
          <w:w w:val="115"/>
          <w:sz w:val="50"/>
          <w:lang w:val="es-ES"/>
        </w:rPr>
        <w:t>en</w:t>
      </w:r>
      <w:r w:rsidR="001D3859" w:rsidRPr="00B5220E">
        <w:rPr>
          <w:spacing w:val="-40"/>
          <w:w w:val="115"/>
          <w:sz w:val="50"/>
          <w:lang w:val="es-ES"/>
        </w:rPr>
        <w:t xml:space="preserve"> </w:t>
      </w:r>
      <w:r w:rsidR="001D3859" w:rsidRPr="00B5220E">
        <w:rPr>
          <w:w w:val="115"/>
          <w:sz w:val="50"/>
          <w:lang w:val="es-ES"/>
        </w:rPr>
        <w:t>los</w:t>
      </w:r>
      <w:r w:rsidR="001D3859" w:rsidRPr="00B5220E">
        <w:rPr>
          <w:spacing w:val="-39"/>
          <w:w w:val="115"/>
          <w:sz w:val="50"/>
          <w:lang w:val="es-ES"/>
        </w:rPr>
        <w:t xml:space="preserve"> </w:t>
      </w:r>
      <w:r w:rsidR="001D3859" w:rsidRPr="00B5220E">
        <w:rPr>
          <w:w w:val="115"/>
          <w:sz w:val="50"/>
          <w:lang w:val="es-ES"/>
        </w:rPr>
        <w:t>estudiantes</w:t>
      </w:r>
    </w:p>
    <w:p w:rsidR="00222068" w:rsidRPr="00B5220E" w:rsidRDefault="00222068">
      <w:pPr>
        <w:pStyle w:val="Textoindependiente"/>
        <w:spacing w:before="10"/>
        <w:rPr>
          <w:sz w:val="68"/>
          <w:lang w:val="es-ES"/>
        </w:rPr>
      </w:pPr>
    </w:p>
    <w:p w:rsidR="00222068" w:rsidRPr="00B5220E" w:rsidRDefault="00B5220E" w:rsidP="00B5220E">
      <w:pPr>
        <w:pStyle w:val="Prrafodelista"/>
        <w:tabs>
          <w:tab w:val="left" w:pos="1736"/>
          <w:tab w:val="left" w:pos="7573"/>
        </w:tabs>
        <w:spacing w:line="331" w:lineRule="auto"/>
        <w:ind w:right="3889"/>
        <w:rPr>
          <w:sz w:val="50"/>
          <w:lang w:val="es-ES"/>
        </w:rPr>
      </w:pPr>
      <w:r>
        <w:rPr>
          <w:w w:val="115"/>
          <w:sz w:val="50"/>
          <w:lang w:val="es-ES"/>
        </w:rPr>
        <w:t>8.</w:t>
      </w:r>
      <w:r w:rsidRPr="00B5220E">
        <w:rPr>
          <w:w w:val="115"/>
          <w:sz w:val="50"/>
          <w:lang w:val="es-ES"/>
        </w:rPr>
        <w:t xml:space="preserve"> Crear</w:t>
      </w:r>
      <w:r w:rsidR="001D3859" w:rsidRPr="00B5220E">
        <w:rPr>
          <w:spacing w:val="-87"/>
          <w:w w:val="115"/>
          <w:sz w:val="50"/>
          <w:lang w:val="es-ES"/>
        </w:rPr>
        <w:t xml:space="preserve"> </w:t>
      </w:r>
      <w:r w:rsidR="001D3859" w:rsidRPr="00B5220E">
        <w:rPr>
          <w:w w:val="115"/>
          <w:sz w:val="50"/>
          <w:lang w:val="es-ES"/>
        </w:rPr>
        <w:t>grupos</w:t>
      </w:r>
      <w:r w:rsidR="001D3859" w:rsidRPr="00B5220E">
        <w:rPr>
          <w:spacing w:val="-87"/>
          <w:w w:val="115"/>
          <w:sz w:val="50"/>
          <w:lang w:val="es-ES"/>
        </w:rPr>
        <w:t xml:space="preserve"> </w:t>
      </w:r>
      <w:r w:rsidR="001D3859" w:rsidRPr="00B5220E">
        <w:rPr>
          <w:w w:val="115"/>
          <w:sz w:val="50"/>
          <w:lang w:val="es-ES"/>
        </w:rPr>
        <w:t>de</w:t>
      </w:r>
      <w:r w:rsidR="001D3859" w:rsidRPr="00B5220E">
        <w:rPr>
          <w:spacing w:val="-86"/>
          <w:w w:val="115"/>
          <w:sz w:val="50"/>
          <w:lang w:val="es-ES"/>
        </w:rPr>
        <w:t xml:space="preserve"> </w:t>
      </w:r>
      <w:r w:rsidR="001D3859" w:rsidRPr="00B5220E">
        <w:rPr>
          <w:w w:val="115"/>
          <w:sz w:val="50"/>
          <w:lang w:val="es-ES"/>
        </w:rPr>
        <w:t>alumnos</w:t>
      </w:r>
      <w:r w:rsidR="001D3859" w:rsidRPr="00B5220E">
        <w:rPr>
          <w:w w:val="115"/>
          <w:sz w:val="50"/>
          <w:lang w:val="es-ES"/>
        </w:rPr>
        <w:tab/>
        <w:t>y</w:t>
      </w:r>
      <w:r w:rsidR="001D3859" w:rsidRPr="00B5220E">
        <w:rPr>
          <w:spacing w:val="-35"/>
          <w:w w:val="115"/>
          <w:sz w:val="50"/>
          <w:lang w:val="es-ES"/>
        </w:rPr>
        <w:t xml:space="preserve"> </w:t>
      </w:r>
      <w:r w:rsidR="001D3859" w:rsidRPr="00B5220E">
        <w:rPr>
          <w:w w:val="115"/>
          <w:sz w:val="50"/>
          <w:lang w:val="es-ES"/>
        </w:rPr>
        <w:t>páginas</w:t>
      </w:r>
      <w:r w:rsidR="001D3859" w:rsidRPr="00B5220E">
        <w:rPr>
          <w:spacing w:val="-35"/>
          <w:w w:val="115"/>
          <w:sz w:val="50"/>
          <w:lang w:val="es-ES"/>
        </w:rPr>
        <w:t xml:space="preserve"> </w:t>
      </w:r>
      <w:r w:rsidR="001D3859" w:rsidRPr="00B5220E">
        <w:rPr>
          <w:w w:val="115"/>
          <w:sz w:val="50"/>
          <w:lang w:val="es-ES"/>
        </w:rPr>
        <w:t>en</w:t>
      </w:r>
      <w:r w:rsidR="001D3859" w:rsidRPr="00B5220E">
        <w:rPr>
          <w:spacing w:val="-34"/>
          <w:w w:val="115"/>
          <w:sz w:val="50"/>
          <w:lang w:val="es-ES"/>
        </w:rPr>
        <w:t xml:space="preserve"> </w:t>
      </w:r>
      <w:r w:rsidR="001D3859" w:rsidRPr="00C76DD6">
        <w:rPr>
          <w:b/>
          <w:w w:val="115"/>
          <w:sz w:val="50"/>
          <w:lang w:val="es-ES"/>
        </w:rPr>
        <w:t>Facebook</w:t>
      </w:r>
      <w:r w:rsidR="001D3859" w:rsidRPr="00C76DD6">
        <w:rPr>
          <w:b/>
          <w:spacing w:val="-35"/>
          <w:w w:val="115"/>
          <w:sz w:val="50"/>
          <w:lang w:val="es-ES"/>
        </w:rPr>
        <w:t xml:space="preserve"> </w:t>
      </w:r>
      <w:r w:rsidR="001D3859" w:rsidRPr="00B5220E">
        <w:rPr>
          <w:spacing w:val="-3"/>
          <w:w w:val="115"/>
          <w:sz w:val="50"/>
          <w:lang w:val="es-ES"/>
        </w:rPr>
        <w:t>para</w:t>
      </w:r>
      <w:r w:rsidR="001D3859" w:rsidRPr="00B5220E">
        <w:rPr>
          <w:spacing w:val="-33"/>
          <w:w w:val="115"/>
          <w:sz w:val="50"/>
          <w:lang w:val="es-ES"/>
        </w:rPr>
        <w:t xml:space="preserve"> </w:t>
      </w:r>
      <w:r>
        <w:rPr>
          <w:w w:val="115"/>
          <w:sz w:val="50"/>
          <w:lang w:val="es-ES"/>
        </w:rPr>
        <w:t>asig</w:t>
      </w:r>
      <w:r w:rsidR="001D3859" w:rsidRPr="00B5220E">
        <w:rPr>
          <w:w w:val="115"/>
          <w:sz w:val="50"/>
          <w:lang w:val="es-ES"/>
        </w:rPr>
        <w:t>nación</w:t>
      </w:r>
      <w:r w:rsidR="001D3859" w:rsidRPr="00B5220E">
        <w:rPr>
          <w:spacing w:val="-62"/>
          <w:w w:val="115"/>
          <w:sz w:val="50"/>
          <w:lang w:val="es-ES"/>
        </w:rPr>
        <w:t xml:space="preserve"> </w:t>
      </w:r>
      <w:r w:rsidR="001D3859" w:rsidRPr="00B5220E">
        <w:rPr>
          <w:w w:val="115"/>
          <w:sz w:val="50"/>
          <w:lang w:val="es-ES"/>
        </w:rPr>
        <w:t>de</w:t>
      </w:r>
      <w:r w:rsidR="001D3859" w:rsidRPr="00B5220E">
        <w:rPr>
          <w:spacing w:val="-62"/>
          <w:w w:val="115"/>
          <w:sz w:val="50"/>
          <w:lang w:val="es-ES"/>
        </w:rPr>
        <w:t xml:space="preserve"> </w:t>
      </w:r>
      <w:r w:rsidR="001D3859" w:rsidRPr="00B5220E">
        <w:rPr>
          <w:w w:val="115"/>
          <w:sz w:val="50"/>
          <w:lang w:val="es-ES"/>
        </w:rPr>
        <w:t>tarea,</w:t>
      </w:r>
      <w:r w:rsidR="001D3859" w:rsidRPr="00B5220E">
        <w:rPr>
          <w:spacing w:val="-62"/>
          <w:w w:val="115"/>
          <w:sz w:val="50"/>
          <w:lang w:val="es-ES"/>
        </w:rPr>
        <w:t xml:space="preserve"> </w:t>
      </w:r>
      <w:r w:rsidR="001D3859" w:rsidRPr="00B5220E">
        <w:rPr>
          <w:w w:val="115"/>
          <w:sz w:val="50"/>
          <w:lang w:val="es-ES"/>
        </w:rPr>
        <w:t>a</w:t>
      </w:r>
      <w:r w:rsidR="001D3859" w:rsidRPr="00B5220E">
        <w:rPr>
          <w:spacing w:val="-62"/>
          <w:w w:val="115"/>
          <w:sz w:val="50"/>
          <w:lang w:val="es-ES"/>
        </w:rPr>
        <w:t xml:space="preserve"> </w:t>
      </w:r>
      <w:r w:rsidR="001D3859" w:rsidRPr="00B5220E">
        <w:rPr>
          <w:spacing w:val="-3"/>
          <w:w w:val="115"/>
          <w:sz w:val="50"/>
          <w:lang w:val="es-ES"/>
        </w:rPr>
        <w:t>través</w:t>
      </w:r>
      <w:r w:rsidR="001D3859" w:rsidRPr="00B5220E">
        <w:rPr>
          <w:spacing w:val="-63"/>
          <w:w w:val="115"/>
          <w:sz w:val="50"/>
          <w:lang w:val="es-ES"/>
        </w:rPr>
        <w:t xml:space="preserve"> </w:t>
      </w:r>
      <w:r w:rsidR="001D3859" w:rsidRPr="00B5220E">
        <w:rPr>
          <w:w w:val="115"/>
          <w:sz w:val="50"/>
          <w:lang w:val="es-ES"/>
        </w:rPr>
        <w:t>del</w:t>
      </w:r>
      <w:r w:rsidR="001D3859" w:rsidRPr="00B5220E">
        <w:rPr>
          <w:spacing w:val="-61"/>
          <w:w w:val="115"/>
          <w:sz w:val="50"/>
          <w:lang w:val="es-ES"/>
        </w:rPr>
        <w:t xml:space="preserve"> </w:t>
      </w:r>
      <w:r w:rsidR="001D3859" w:rsidRPr="00B5220E">
        <w:rPr>
          <w:w w:val="115"/>
          <w:sz w:val="50"/>
          <w:lang w:val="es-ES"/>
        </w:rPr>
        <w:t>mismo</w:t>
      </w:r>
      <w:r w:rsidR="001D3859" w:rsidRPr="00B5220E">
        <w:rPr>
          <w:spacing w:val="-62"/>
          <w:w w:val="115"/>
          <w:sz w:val="50"/>
          <w:lang w:val="es-ES"/>
        </w:rPr>
        <w:t xml:space="preserve"> </w:t>
      </w:r>
      <w:r w:rsidR="001D3859" w:rsidRPr="00B5220E">
        <w:rPr>
          <w:w w:val="115"/>
          <w:sz w:val="50"/>
          <w:lang w:val="es-ES"/>
        </w:rPr>
        <w:t>pueden</w:t>
      </w:r>
      <w:r w:rsidR="001D3859" w:rsidRPr="00B5220E">
        <w:rPr>
          <w:spacing w:val="-63"/>
          <w:w w:val="115"/>
          <w:sz w:val="50"/>
          <w:lang w:val="es-ES"/>
        </w:rPr>
        <w:t xml:space="preserve"> </w:t>
      </w:r>
      <w:r w:rsidR="001D3859" w:rsidRPr="00B5220E">
        <w:rPr>
          <w:w w:val="115"/>
          <w:sz w:val="50"/>
          <w:lang w:val="es-ES"/>
        </w:rPr>
        <w:t>los</w:t>
      </w:r>
      <w:r w:rsidR="001D3859" w:rsidRPr="00B5220E">
        <w:rPr>
          <w:spacing w:val="-61"/>
          <w:w w:val="115"/>
          <w:sz w:val="50"/>
          <w:lang w:val="es-ES"/>
        </w:rPr>
        <w:t xml:space="preserve"> </w:t>
      </w:r>
      <w:r w:rsidR="001D3859" w:rsidRPr="00B5220E">
        <w:rPr>
          <w:w w:val="115"/>
          <w:sz w:val="50"/>
          <w:lang w:val="es-ES"/>
        </w:rPr>
        <w:t>docentes</w:t>
      </w:r>
      <w:r w:rsidR="001D3859" w:rsidRPr="00B5220E">
        <w:rPr>
          <w:spacing w:val="-63"/>
          <w:w w:val="115"/>
          <w:sz w:val="50"/>
          <w:lang w:val="es-ES"/>
        </w:rPr>
        <w:t xml:space="preserve"> </w:t>
      </w:r>
      <w:r w:rsidR="001D3859" w:rsidRPr="00B5220E">
        <w:rPr>
          <w:spacing w:val="-5"/>
          <w:w w:val="115"/>
          <w:sz w:val="50"/>
          <w:lang w:val="es-ES"/>
        </w:rPr>
        <w:t>publicar,</w:t>
      </w:r>
      <w:r w:rsidR="001D3859" w:rsidRPr="00B5220E">
        <w:rPr>
          <w:spacing w:val="-62"/>
          <w:w w:val="115"/>
          <w:sz w:val="50"/>
          <w:lang w:val="es-ES"/>
        </w:rPr>
        <w:t xml:space="preserve"> </w:t>
      </w:r>
      <w:r>
        <w:rPr>
          <w:w w:val="115"/>
          <w:sz w:val="50"/>
          <w:lang w:val="es-ES"/>
        </w:rPr>
        <w:t>imá</w:t>
      </w:r>
      <w:r w:rsidR="001D3859" w:rsidRPr="00B5220E">
        <w:rPr>
          <w:w w:val="115"/>
          <w:sz w:val="50"/>
          <w:lang w:val="es-ES"/>
        </w:rPr>
        <w:t>genes,</w:t>
      </w:r>
      <w:r w:rsidR="001D3859" w:rsidRPr="00B5220E">
        <w:rPr>
          <w:spacing w:val="-37"/>
          <w:w w:val="115"/>
          <w:sz w:val="50"/>
          <w:lang w:val="es-ES"/>
        </w:rPr>
        <w:t xml:space="preserve"> </w:t>
      </w:r>
      <w:r w:rsidR="001D3859" w:rsidRPr="00B5220E">
        <w:rPr>
          <w:w w:val="115"/>
          <w:sz w:val="50"/>
          <w:lang w:val="es-ES"/>
        </w:rPr>
        <w:t>videos</w:t>
      </w:r>
      <w:r>
        <w:rPr>
          <w:w w:val="115"/>
          <w:sz w:val="50"/>
          <w:lang w:val="es-ES"/>
        </w:rPr>
        <w:t xml:space="preserve"> entre otros.</w:t>
      </w:r>
    </w:p>
    <w:p w:rsidR="00222068" w:rsidRPr="00B5220E" w:rsidRDefault="00222068">
      <w:pPr>
        <w:pStyle w:val="Textoindependiente"/>
        <w:rPr>
          <w:sz w:val="69"/>
          <w:lang w:val="es-ES"/>
        </w:rPr>
      </w:pPr>
    </w:p>
    <w:p w:rsidR="00222068" w:rsidRPr="00DF79C5" w:rsidRDefault="00B5220E" w:rsidP="00DF79C5">
      <w:pPr>
        <w:pStyle w:val="Prrafodelista"/>
        <w:numPr>
          <w:ilvl w:val="0"/>
          <w:numId w:val="3"/>
        </w:numPr>
        <w:tabs>
          <w:tab w:val="left" w:pos="1736"/>
          <w:tab w:val="left" w:pos="3048"/>
        </w:tabs>
        <w:spacing w:line="331" w:lineRule="auto"/>
        <w:ind w:right="3635"/>
        <w:rPr>
          <w:sz w:val="50"/>
          <w:lang w:val="es-ES"/>
        </w:rPr>
      </w:pPr>
      <w:r>
        <w:rPr>
          <w:w w:val="115"/>
          <w:sz w:val="50"/>
          <w:lang w:val="es-ES"/>
        </w:rPr>
        <w:t>L</w:t>
      </w:r>
      <w:r w:rsidR="001D3859" w:rsidRPr="00B5220E">
        <w:rPr>
          <w:w w:val="115"/>
          <w:sz w:val="50"/>
          <w:lang w:val="es-ES"/>
        </w:rPr>
        <w:t>os</w:t>
      </w:r>
      <w:r w:rsidR="001D3859" w:rsidRPr="00642174">
        <w:rPr>
          <w:w w:val="115"/>
          <w:sz w:val="50"/>
          <w:lang w:val="es-ES"/>
        </w:rPr>
        <w:t xml:space="preserve"> </w:t>
      </w:r>
      <w:r w:rsidR="001D3859" w:rsidRPr="00B5220E">
        <w:rPr>
          <w:w w:val="115"/>
          <w:sz w:val="50"/>
          <w:lang w:val="es-ES"/>
        </w:rPr>
        <w:t>docentes</w:t>
      </w:r>
      <w:r w:rsidR="001D3859" w:rsidRPr="00642174">
        <w:rPr>
          <w:w w:val="115"/>
          <w:sz w:val="50"/>
          <w:lang w:val="es-ES"/>
        </w:rPr>
        <w:t xml:space="preserve"> </w:t>
      </w:r>
      <w:r w:rsidR="00DF79C5">
        <w:rPr>
          <w:w w:val="115"/>
          <w:sz w:val="50"/>
          <w:lang w:val="es-ES"/>
        </w:rPr>
        <w:t>asignan</w:t>
      </w:r>
      <w:r w:rsidRPr="00642174">
        <w:rPr>
          <w:w w:val="115"/>
          <w:sz w:val="50"/>
          <w:lang w:val="es-ES"/>
        </w:rPr>
        <w:t xml:space="preserve"> tareas a los estudiantes a través de </w:t>
      </w:r>
      <w:r w:rsidRPr="00642174">
        <w:rPr>
          <w:b/>
          <w:w w:val="115"/>
          <w:sz w:val="50"/>
          <w:lang w:val="es-ES"/>
        </w:rPr>
        <w:t>Khan Academy</w:t>
      </w:r>
      <w:r w:rsidRPr="00642174">
        <w:rPr>
          <w:w w:val="115"/>
          <w:sz w:val="50"/>
          <w:lang w:val="es-ES"/>
        </w:rPr>
        <w:t xml:space="preserve"> </w:t>
      </w:r>
      <w:r w:rsidR="00DF79C5" w:rsidRPr="00642174">
        <w:rPr>
          <w:w w:val="115"/>
          <w:sz w:val="50"/>
          <w:lang w:val="es-ES"/>
        </w:rPr>
        <w:t xml:space="preserve">usando diferentes estrategias pedagógicas </w:t>
      </w:r>
      <w:r w:rsidR="001D3859" w:rsidRPr="00B5220E">
        <w:rPr>
          <w:w w:val="115"/>
          <w:sz w:val="50"/>
          <w:lang w:val="es-ES"/>
        </w:rPr>
        <w:t>enfocadas</w:t>
      </w:r>
      <w:r w:rsidR="001D3859" w:rsidRPr="00642174">
        <w:rPr>
          <w:w w:val="115"/>
          <w:sz w:val="50"/>
          <w:lang w:val="es-ES"/>
        </w:rPr>
        <w:t xml:space="preserve"> </w:t>
      </w:r>
      <w:r w:rsidR="001D3859" w:rsidRPr="00B5220E">
        <w:rPr>
          <w:w w:val="115"/>
          <w:sz w:val="50"/>
          <w:lang w:val="es-ES"/>
        </w:rPr>
        <w:t>en</w:t>
      </w:r>
      <w:r w:rsidR="001D3859" w:rsidRPr="00642174">
        <w:rPr>
          <w:w w:val="115"/>
          <w:sz w:val="50"/>
          <w:lang w:val="es-ES"/>
        </w:rPr>
        <w:t xml:space="preserve"> </w:t>
      </w:r>
      <w:r w:rsidR="001D3859" w:rsidRPr="00B5220E">
        <w:rPr>
          <w:w w:val="115"/>
          <w:sz w:val="50"/>
          <w:lang w:val="es-ES"/>
        </w:rPr>
        <w:t>las</w:t>
      </w:r>
      <w:r w:rsidR="001D3859" w:rsidRPr="00642174">
        <w:rPr>
          <w:w w:val="115"/>
          <w:sz w:val="50"/>
          <w:lang w:val="es-ES"/>
        </w:rPr>
        <w:t xml:space="preserve"> </w:t>
      </w:r>
      <w:r w:rsidR="001D3859" w:rsidRPr="00B5220E">
        <w:rPr>
          <w:w w:val="115"/>
          <w:sz w:val="50"/>
          <w:lang w:val="es-ES"/>
        </w:rPr>
        <w:t>competencias</w:t>
      </w:r>
      <w:r w:rsidR="001D3859" w:rsidRPr="00642174">
        <w:rPr>
          <w:w w:val="115"/>
          <w:sz w:val="50"/>
          <w:lang w:val="es-ES"/>
        </w:rPr>
        <w:t xml:space="preserve"> </w:t>
      </w:r>
      <w:r w:rsidR="001D3859" w:rsidRPr="00B5220E">
        <w:rPr>
          <w:w w:val="115"/>
          <w:sz w:val="50"/>
          <w:lang w:val="es-ES"/>
        </w:rPr>
        <w:t>a</w:t>
      </w:r>
      <w:r w:rsidR="001D3859" w:rsidRPr="00642174">
        <w:rPr>
          <w:w w:val="115"/>
          <w:sz w:val="50"/>
          <w:lang w:val="es-ES"/>
        </w:rPr>
        <w:t xml:space="preserve"> </w:t>
      </w:r>
      <w:r w:rsidR="001D3859" w:rsidRPr="00B5220E">
        <w:rPr>
          <w:w w:val="115"/>
          <w:sz w:val="50"/>
          <w:lang w:val="es-ES"/>
        </w:rPr>
        <w:t>lograr</w:t>
      </w:r>
      <w:r w:rsidR="001D3859" w:rsidRPr="00642174">
        <w:rPr>
          <w:w w:val="115"/>
          <w:sz w:val="50"/>
          <w:lang w:val="es-ES"/>
        </w:rPr>
        <w:t xml:space="preserve"> </w:t>
      </w:r>
      <w:r w:rsidR="001D3859" w:rsidRPr="00B5220E">
        <w:rPr>
          <w:w w:val="115"/>
          <w:sz w:val="50"/>
          <w:lang w:val="es-ES"/>
        </w:rPr>
        <w:t>alineadas</w:t>
      </w:r>
      <w:r w:rsidR="001D3859" w:rsidRPr="00642174">
        <w:rPr>
          <w:w w:val="115"/>
          <w:sz w:val="50"/>
          <w:lang w:val="es-ES"/>
        </w:rPr>
        <w:t xml:space="preserve"> </w:t>
      </w:r>
      <w:r w:rsidR="001D3859" w:rsidRPr="00B5220E">
        <w:rPr>
          <w:w w:val="115"/>
          <w:sz w:val="50"/>
          <w:lang w:val="es-ES"/>
        </w:rPr>
        <w:t>a</w:t>
      </w:r>
      <w:r w:rsidR="001D3859" w:rsidRPr="00642174">
        <w:rPr>
          <w:w w:val="115"/>
          <w:sz w:val="50"/>
          <w:lang w:val="es-ES"/>
        </w:rPr>
        <w:t xml:space="preserve"> </w:t>
      </w:r>
      <w:r w:rsidR="001D3859" w:rsidRPr="00B5220E">
        <w:rPr>
          <w:w w:val="115"/>
          <w:sz w:val="50"/>
          <w:lang w:val="es-ES"/>
        </w:rPr>
        <w:t>los</w:t>
      </w:r>
      <w:r w:rsidR="001D3859" w:rsidRPr="00642174">
        <w:rPr>
          <w:w w:val="115"/>
          <w:sz w:val="50"/>
          <w:lang w:val="es-ES"/>
        </w:rPr>
        <w:t xml:space="preserve"> </w:t>
      </w:r>
      <w:r w:rsidR="00DF79C5">
        <w:rPr>
          <w:w w:val="115"/>
          <w:sz w:val="50"/>
          <w:lang w:val="es-ES"/>
        </w:rPr>
        <w:t>con</w:t>
      </w:r>
      <w:r w:rsidR="001D3859" w:rsidRPr="00B5220E">
        <w:rPr>
          <w:w w:val="115"/>
          <w:sz w:val="50"/>
          <w:lang w:val="es-ES"/>
        </w:rPr>
        <w:t>tenidos</w:t>
      </w:r>
      <w:r w:rsidR="001D3859" w:rsidRPr="00642174">
        <w:rPr>
          <w:w w:val="115"/>
          <w:sz w:val="50"/>
          <w:lang w:val="es-ES"/>
        </w:rPr>
        <w:t xml:space="preserve"> </w:t>
      </w:r>
      <w:r w:rsidR="001D3859" w:rsidRPr="00B5220E">
        <w:rPr>
          <w:w w:val="115"/>
          <w:sz w:val="50"/>
          <w:lang w:val="es-ES"/>
        </w:rPr>
        <w:t>curriculares.</w:t>
      </w:r>
    </w:p>
    <w:p w:rsidR="00DF79C5" w:rsidRPr="00DF79C5" w:rsidRDefault="00DF79C5" w:rsidP="00DF79C5">
      <w:pPr>
        <w:pStyle w:val="Prrafodelista"/>
        <w:tabs>
          <w:tab w:val="left" w:pos="1736"/>
          <w:tab w:val="left" w:pos="3048"/>
        </w:tabs>
        <w:spacing w:line="331" w:lineRule="auto"/>
        <w:ind w:left="2162" w:right="3635"/>
        <w:rPr>
          <w:sz w:val="50"/>
          <w:lang w:val="es-ES"/>
        </w:rPr>
      </w:pPr>
    </w:p>
    <w:p w:rsidR="00222068" w:rsidRPr="00DF79C5" w:rsidRDefault="00642174" w:rsidP="00DF79C5">
      <w:pPr>
        <w:pStyle w:val="Prrafodelista"/>
        <w:numPr>
          <w:ilvl w:val="0"/>
          <w:numId w:val="3"/>
        </w:numPr>
        <w:tabs>
          <w:tab w:val="left" w:pos="1736"/>
        </w:tabs>
        <w:spacing w:before="1" w:line="331" w:lineRule="auto"/>
        <w:ind w:right="3394"/>
        <w:jc w:val="both"/>
        <w:rPr>
          <w:sz w:val="50"/>
          <w:lang w:val="es-ES"/>
        </w:rPr>
      </w:pPr>
      <w:r>
        <w:rPr>
          <w:w w:val="115"/>
          <w:sz w:val="50"/>
          <w:lang w:val="es-ES"/>
        </w:rPr>
        <w:t xml:space="preserve"> </w:t>
      </w:r>
      <w:r w:rsidR="00DF79C5">
        <w:rPr>
          <w:w w:val="115"/>
          <w:sz w:val="50"/>
          <w:lang w:val="es-ES"/>
        </w:rPr>
        <w:t xml:space="preserve">Los docentes </w:t>
      </w:r>
      <w:r w:rsidR="001D3859" w:rsidRPr="00B5220E">
        <w:rPr>
          <w:w w:val="115"/>
          <w:sz w:val="50"/>
          <w:lang w:val="es-ES"/>
        </w:rPr>
        <w:t>asigna</w:t>
      </w:r>
      <w:r w:rsidR="00DF79C5">
        <w:rPr>
          <w:w w:val="115"/>
          <w:sz w:val="50"/>
          <w:lang w:val="es-ES"/>
        </w:rPr>
        <w:t>n</w:t>
      </w:r>
      <w:r w:rsidR="001D3859" w:rsidRPr="00B5220E">
        <w:rPr>
          <w:spacing w:val="-50"/>
          <w:w w:val="115"/>
          <w:sz w:val="50"/>
          <w:lang w:val="es-ES"/>
        </w:rPr>
        <w:t xml:space="preserve"> </w:t>
      </w:r>
      <w:r w:rsidR="001D3859" w:rsidRPr="00B5220E">
        <w:rPr>
          <w:w w:val="115"/>
          <w:sz w:val="50"/>
          <w:lang w:val="es-ES"/>
        </w:rPr>
        <w:t>actividades</w:t>
      </w:r>
      <w:r w:rsidR="001D3859" w:rsidRPr="00B5220E">
        <w:rPr>
          <w:spacing w:val="-51"/>
          <w:w w:val="115"/>
          <w:sz w:val="50"/>
          <w:lang w:val="es-ES"/>
        </w:rPr>
        <w:t xml:space="preserve"> </w:t>
      </w:r>
      <w:r w:rsidR="001D3859" w:rsidRPr="00B5220E">
        <w:rPr>
          <w:w w:val="115"/>
          <w:sz w:val="50"/>
          <w:lang w:val="es-ES"/>
        </w:rPr>
        <w:t>al</w:t>
      </w:r>
      <w:r w:rsidR="001D3859" w:rsidRPr="00B5220E">
        <w:rPr>
          <w:spacing w:val="-49"/>
          <w:w w:val="115"/>
          <w:sz w:val="50"/>
          <w:lang w:val="es-ES"/>
        </w:rPr>
        <w:t xml:space="preserve"> </w:t>
      </w:r>
      <w:r w:rsidR="001D3859" w:rsidRPr="00B5220E">
        <w:rPr>
          <w:w w:val="115"/>
          <w:sz w:val="50"/>
          <w:lang w:val="es-ES"/>
        </w:rPr>
        <w:t>alumno</w:t>
      </w:r>
      <w:r w:rsidR="001D3859" w:rsidRPr="00B5220E">
        <w:rPr>
          <w:spacing w:val="60"/>
          <w:w w:val="115"/>
          <w:sz w:val="50"/>
          <w:lang w:val="es-ES"/>
        </w:rPr>
        <w:t xml:space="preserve"> </w:t>
      </w:r>
      <w:r w:rsidR="001D3859" w:rsidRPr="00B5220E">
        <w:rPr>
          <w:w w:val="115"/>
          <w:sz w:val="50"/>
          <w:lang w:val="es-ES"/>
        </w:rPr>
        <w:t>usando</w:t>
      </w:r>
      <w:r w:rsidR="001D3859" w:rsidRPr="00B5220E">
        <w:rPr>
          <w:spacing w:val="-50"/>
          <w:w w:val="115"/>
          <w:sz w:val="50"/>
          <w:lang w:val="es-ES"/>
        </w:rPr>
        <w:t xml:space="preserve"> </w:t>
      </w:r>
      <w:r w:rsidR="001D3859" w:rsidRPr="00B5220E">
        <w:rPr>
          <w:w w:val="115"/>
          <w:sz w:val="50"/>
          <w:lang w:val="es-ES"/>
        </w:rPr>
        <w:t>la</w:t>
      </w:r>
      <w:r w:rsidR="001D3859" w:rsidRPr="00B5220E">
        <w:rPr>
          <w:spacing w:val="-50"/>
          <w:w w:val="115"/>
          <w:sz w:val="50"/>
          <w:lang w:val="es-ES"/>
        </w:rPr>
        <w:t xml:space="preserve"> </w:t>
      </w:r>
      <w:r w:rsidR="001D3859" w:rsidRPr="00B5220E">
        <w:rPr>
          <w:w w:val="115"/>
          <w:sz w:val="50"/>
          <w:lang w:val="es-ES"/>
        </w:rPr>
        <w:t>página</w:t>
      </w:r>
      <w:r w:rsidR="001D3859" w:rsidRPr="00B5220E">
        <w:rPr>
          <w:spacing w:val="-50"/>
          <w:w w:val="115"/>
          <w:sz w:val="50"/>
          <w:lang w:val="es-ES"/>
        </w:rPr>
        <w:t xml:space="preserve"> </w:t>
      </w:r>
      <w:r w:rsidR="001D3859" w:rsidRPr="00B5220E">
        <w:rPr>
          <w:w w:val="115"/>
          <w:sz w:val="50"/>
          <w:lang w:val="es-ES"/>
        </w:rPr>
        <w:t>web</w:t>
      </w:r>
      <w:r w:rsidR="001D3859" w:rsidRPr="00B5220E">
        <w:rPr>
          <w:spacing w:val="-51"/>
          <w:w w:val="115"/>
          <w:sz w:val="50"/>
          <w:lang w:val="es-ES"/>
        </w:rPr>
        <w:t xml:space="preserve"> </w:t>
      </w:r>
      <w:r w:rsidR="001D3859" w:rsidRPr="00DF79C5">
        <w:rPr>
          <w:b/>
          <w:w w:val="115"/>
          <w:sz w:val="50"/>
          <w:lang w:val="es-ES"/>
        </w:rPr>
        <w:t>Phet</w:t>
      </w:r>
      <w:r w:rsidR="008B4407">
        <w:rPr>
          <w:b/>
          <w:spacing w:val="-50"/>
          <w:w w:val="115"/>
          <w:sz w:val="50"/>
          <w:lang w:val="es-ES"/>
        </w:rPr>
        <w:t xml:space="preserve"> </w:t>
      </w:r>
      <w:r w:rsidR="00DF79C5" w:rsidRPr="00DF79C5">
        <w:rPr>
          <w:b/>
          <w:w w:val="115"/>
          <w:sz w:val="50"/>
          <w:lang w:val="es-ES"/>
        </w:rPr>
        <w:t>Inter</w:t>
      </w:r>
      <w:r w:rsidR="001D3859" w:rsidRPr="00DF79C5">
        <w:rPr>
          <w:b/>
          <w:w w:val="115"/>
          <w:sz w:val="50"/>
          <w:lang w:val="es-ES"/>
        </w:rPr>
        <w:t>a</w:t>
      </w:r>
      <w:r w:rsidR="008B4407">
        <w:rPr>
          <w:b/>
          <w:w w:val="115"/>
          <w:sz w:val="50"/>
          <w:lang w:val="es-ES"/>
        </w:rPr>
        <w:t>c</w:t>
      </w:r>
      <w:r w:rsidR="001D3859" w:rsidRPr="00DF79C5">
        <w:rPr>
          <w:b/>
          <w:w w:val="115"/>
          <w:sz w:val="50"/>
          <w:lang w:val="es-ES"/>
        </w:rPr>
        <w:t>tive</w:t>
      </w:r>
      <w:r w:rsidR="001D3859" w:rsidRPr="00DF79C5">
        <w:rPr>
          <w:b/>
          <w:spacing w:val="-44"/>
          <w:w w:val="115"/>
          <w:sz w:val="50"/>
          <w:lang w:val="es-ES"/>
        </w:rPr>
        <w:t xml:space="preserve"> </w:t>
      </w:r>
      <w:r w:rsidR="001D3859" w:rsidRPr="00DF79C5">
        <w:rPr>
          <w:b/>
          <w:w w:val="115"/>
          <w:sz w:val="50"/>
          <w:lang w:val="es-ES"/>
        </w:rPr>
        <w:t>Simulation</w:t>
      </w:r>
      <w:r w:rsidR="001D3859" w:rsidRPr="00B5220E">
        <w:rPr>
          <w:w w:val="115"/>
          <w:sz w:val="50"/>
          <w:lang w:val="es-ES"/>
        </w:rPr>
        <w:t>,</w:t>
      </w:r>
      <w:r w:rsidR="001D3859" w:rsidRPr="00B5220E">
        <w:rPr>
          <w:spacing w:val="-44"/>
          <w:w w:val="115"/>
          <w:sz w:val="50"/>
          <w:lang w:val="es-ES"/>
        </w:rPr>
        <w:t xml:space="preserve"> </w:t>
      </w:r>
      <w:r w:rsidR="001D3859" w:rsidRPr="00B5220E">
        <w:rPr>
          <w:w w:val="115"/>
          <w:sz w:val="50"/>
          <w:lang w:val="es-ES"/>
        </w:rPr>
        <w:t>los</w:t>
      </w:r>
      <w:r w:rsidR="001D3859" w:rsidRPr="00B5220E">
        <w:rPr>
          <w:spacing w:val="-43"/>
          <w:w w:val="115"/>
          <w:sz w:val="50"/>
          <w:lang w:val="es-ES"/>
        </w:rPr>
        <w:t xml:space="preserve"> </w:t>
      </w:r>
      <w:r w:rsidR="001D3859" w:rsidRPr="00B5220E">
        <w:rPr>
          <w:w w:val="115"/>
          <w:sz w:val="50"/>
          <w:lang w:val="es-ES"/>
        </w:rPr>
        <w:t>recursos</w:t>
      </w:r>
      <w:r w:rsidR="00DF79C5">
        <w:rPr>
          <w:w w:val="115"/>
          <w:sz w:val="50"/>
          <w:lang w:val="es-ES"/>
        </w:rPr>
        <w:t xml:space="preserve"> en esta plataforma</w:t>
      </w:r>
      <w:r w:rsidR="001D3859" w:rsidRPr="00B5220E">
        <w:rPr>
          <w:spacing w:val="-45"/>
          <w:w w:val="115"/>
          <w:sz w:val="50"/>
          <w:lang w:val="es-ES"/>
        </w:rPr>
        <w:t xml:space="preserve"> </w:t>
      </w:r>
      <w:r w:rsidR="001D3859" w:rsidRPr="00B5220E">
        <w:rPr>
          <w:w w:val="115"/>
          <w:sz w:val="50"/>
          <w:lang w:val="es-ES"/>
        </w:rPr>
        <w:t>están</w:t>
      </w:r>
      <w:r w:rsidR="001D3859" w:rsidRPr="00B5220E">
        <w:rPr>
          <w:spacing w:val="-44"/>
          <w:w w:val="115"/>
          <w:sz w:val="50"/>
          <w:lang w:val="es-ES"/>
        </w:rPr>
        <w:t xml:space="preserve"> </w:t>
      </w:r>
      <w:r w:rsidR="00DF79C5">
        <w:rPr>
          <w:w w:val="115"/>
          <w:sz w:val="50"/>
          <w:lang w:val="es-ES"/>
        </w:rPr>
        <w:t>alineados</w:t>
      </w:r>
      <w:r w:rsidR="001D3859" w:rsidRPr="00B5220E">
        <w:rPr>
          <w:spacing w:val="-45"/>
          <w:w w:val="115"/>
          <w:sz w:val="50"/>
          <w:lang w:val="es-ES"/>
        </w:rPr>
        <w:t xml:space="preserve"> </w:t>
      </w:r>
      <w:r w:rsidR="001D3859" w:rsidRPr="00B5220E">
        <w:rPr>
          <w:w w:val="115"/>
          <w:sz w:val="50"/>
          <w:lang w:val="es-ES"/>
        </w:rPr>
        <w:t>a</w:t>
      </w:r>
      <w:r w:rsidR="001D3859" w:rsidRPr="00B5220E">
        <w:rPr>
          <w:spacing w:val="-44"/>
          <w:w w:val="115"/>
          <w:sz w:val="50"/>
          <w:lang w:val="es-ES"/>
        </w:rPr>
        <w:t xml:space="preserve"> </w:t>
      </w:r>
      <w:r w:rsidR="001D3859" w:rsidRPr="00B5220E">
        <w:rPr>
          <w:w w:val="115"/>
          <w:sz w:val="50"/>
          <w:lang w:val="es-ES"/>
        </w:rPr>
        <w:t>su</w:t>
      </w:r>
      <w:r w:rsidR="001D3859" w:rsidRPr="00B5220E">
        <w:rPr>
          <w:spacing w:val="-43"/>
          <w:w w:val="115"/>
          <w:sz w:val="50"/>
          <w:lang w:val="es-ES"/>
        </w:rPr>
        <w:t xml:space="preserve"> </w:t>
      </w:r>
      <w:r w:rsidR="000F7196">
        <w:rPr>
          <w:w w:val="115"/>
          <w:sz w:val="50"/>
          <w:lang w:val="es-ES"/>
        </w:rPr>
        <w:t>p</w:t>
      </w:r>
      <w:r w:rsidR="00DF79C5">
        <w:rPr>
          <w:w w:val="115"/>
          <w:sz w:val="50"/>
          <w:lang w:val="es-ES"/>
        </w:rPr>
        <w:t xml:space="preserve">lanificación </w:t>
      </w:r>
      <w:r w:rsidR="008B4407">
        <w:rPr>
          <w:w w:val="115"/>
          <w:sz w:val="50"/>
          <w:lang w:val="es-ES"/>
        </w:rPr>
        <w:t>concatenada a las competencias.</w:t>
      </w:r>
    </w:p>
    <w:p w:rsidR="00DF79C5" w:rsidRPr="00DF79C5" w:rsidRDefault="00DF79C5" w:rsidP="00DF79C5">
      <w:pPr>
        <w:tabs>
          <w:tab w:val="left" w:pos="1736"/>
        </w:tabs>
        <w:spacing w:before="1" w:line="331" w:lineRule="auto"/>
        <w:ind w:right="3394"/>
        <w:jc w:val="both"/>
        <w:rPr>
          <w:sz w:val="50"/>
          <w:lang w:val="es-ES"/>
        </w:rPr>
      </w:pPr>
    </w:p>
    <w:p w:rsidR="00222068" w:rsidRPr="000F7196" w:rsidRDefault="000F7196" w:rsidP="000F7196">
      <w:pPr>
        <w:tabs>
          <w:tab w:val="left" w:pos="1736"/>
        </w:tabs>
        <w:spacing w:before="1" w:line="331" w:lineRule="auto"/>
        <w:ind w:left="1442" w:right="3399"/>
        <w:jc w:val="both"/>
        <w:rPr>
          <w:sz w:val="50"/>
          <w:lang w:val="es-ES"/>
        </w:rPr>
      </w:pPr>
      <w:r>
        <w:rPr>
          <w:w w:val="110"/>
          <w:sz w:val="50"/>
          <w:lang w:val="es-ES"/>
        </w:rPr>
        <w:t>11.</w:t>
      </w:r>
      <w:r w:rsidR="000F3886">
        <w:rPr>
          <w:w w:val="110"/>
          <w:sz w:val="50"/>
          <w:lang w:val="es-ES"/>
        </w:rPr>
        <w:t xml:space="preserve"> En la</w:t>
      </w:r>
      <w:r w:rsidR="00DF79C5" w:rsidRPr="000F7196">
        <w:rPr>
          <w:w w:val="110"/>
          <w:sz w:val="50"/>
          <w:lang w:val="es-ES"/>
        </w:rPr>
        <w:t xml:space="preserve"> </w:t>
      </w:r>
      <w:r w:rsidR="001D3859" w:rsidRPr="000F7196">
        <w:rPr>
          <w:w w:val="110"/>
          <w:sz w:val="50"/>
          <w:lang w:val="es-ES"/>
        </w:rPr>
        <w:t>red</w:t>
      </w:r>
      <w:r w:rsidR="001D3859" w:rsidRPr="000F7196">
        <w:rPr>
          <w:spacing w:val="-12"/>
          <w:w w:val="110"/>
          <w:sz w:val="50"/>
          <w:lang w:val="es-ES"/>
        </w:rPr>
        <w:t xml:space="preserve"> </w:t>
      </w:r>
      <w:r w:rsidR="001D3859" w:rsidRPr="000F7196">
        <w:rPr>
          <w:w w:val="110"/>
          <w:sz w:val="50"/>
          <w:lang w:val="es-ES"/>
        </w:rPr>
        <w:t>social</w:t>
      </w:r>
      <w:r w:rsidR="001D3859" w:rsidRPr="000F7196">
        <w:rPr>
          <w:spacing w:val="-13"/>
          <w:w w:val="110"/>
          <w:sz w:val="50"/>
          <w:lang w:val="es-ES"/>
        </w:rPr>
        <w:t xml:space="preserve"> </w:t>
      </w:r>
      <w:r w:rsidR="001D3859" w:rsidRPr="000F7196">
        <w:rPr>
          <w:w w:val="110"/>
          <w:sz w:val="50"/>
          <w:lang w:val="es-ES"/>
        </w:rPr>
        <w:t>educativa</w:t>
      </w:r>
      <w:r w:rsidR="00DF79C5" w:rsidRPr="000F7196">
        <w:rPr>
          <w:w w:val="110"/>
          <w:sz w:val="50"/>
          <w:lang w:val="es-ES"/>
        </w:rPr>
        <w:t xml:space="preserve"> </w:t>
      </w:r>
      <w:r w:rsidR="00DF79C5" w:rsidRPr="000F7196">
        <w:rPr>
          <w:b/>
          <w:w w:val="110"/>
          <w:sz w:val="50"/>
          <w:lang w:val="es-ES"/>
        </w:rPr>
        <w:t>Edmodo</w:t>
      </w:r>
      <w:r w:rsidR="001D3859" w:rsidRPr="000F7196">
        <w:rPr>
          <w:spacing w:val="-14"/>
          <w:w w:val="110"/>
          <w:sz w:val="50"/>
          <w:lang w:val="es-ES"/>
        </w:rPr>
        <w:t xml:space="preserve"> </w:t>
      </w:r>
      <w:r w:rsidR="001D3859" w:rsidRPr="000F7196">
        <w:rPr>
          <w:w w:val="110"/>
          <w:sz w:val="50"/>
          <w:lang w:val="es-ES"/>
        </w:rPr>
        <w:t>los</w:t>
      </w:r>
      <w:r w:rsidR="001D3859" w:rsidRPr="000F7196">
        <w:rPr>
          <w:spacing w:val="-12"/>
          <w:w w:val="110"/>
          <w:sz w:val="50"/>
          <w:lang w:val="es-ES"/>
        </w:rPr>
        <w:t xml:space="preserve"> </w:t>
      </w:r>
      <w:r w:rsidR="001D3859" w:rsidRPr="000F7196">
        <w:rPr>
          <w:w w:val="110"/>
          <w:sz w:val="50"/>
          <w:lang w:val="es-ES"/>
        </w:rPr>
        <w:t>docentes</w:t>
      </w:r>
      <w:r w:rsidR="001D3859" w:rsidRPr="000F7196">
        <w:rPr>
          <w:spacing w:val="-14"/>
          <w:w w:val="110"/>
          <w:sz w:val="50"/>
          <w:lang w:val="es-ES"/>
        </w:rPr>
        <w:t xml:space="preserve"> </w:t>
      </w:r>
      <w:r w:rsidR="001D3859" w:rsidRPr="000F7196">
        <w:rPr>
          <w:w w:val="110"/>
          <w:sz w:val="50"/>
          <w:lang w:val="es-ES"/>
        </w:rPr>
        <w:t>pueden</w:t>
      </w:r>
      <w:r w:rsidR="001D3859" w:rsidRPr="000F7196">
        <w:rPr>
          <w:spacing w:val="-13"/>
          <w:w w:val="110"/>
          <w:sz w:val="50"/>
          <w:lang w:val="es-ES"/>
        </w:rPr>
        <w:t xml:space="preserve"> </w:t>
      </w:r>
      <w:r w:rsidR="001D3859" w:rsidRPr="000F7196">
        <w:rPr>
          <w:w w:val="110"/>
          <w:sz w:val="50"/>
          <w:lang w:val="es-ES"/>
        </w:rPr>
        <w:t>interactuar</w:t>
      </w:r>
      <w:r w:rsidR="001D3859" w:rsidRPr="000F7196">
        <w:rPr>
          <w:spacing w:val="-14"/>
          <w:w w:val="110"/>
          <w:sz w:val="50"/>
          <w:lang w:val="es-ES"/>
        </w:rPr>
        <w:t xml:space="preserve"> </w:t>
      </w:r>
      <w:r w:rsidR="001D3859" w:rsidRPr="000F7196">
        <w:rPr>
          <w:w w:val="110"/>
          <w:sz w:val="50"/>
          <w:lang w:val="es-ES"/>
        </w:rPr>
        <w:t>con los alumnos pueden crear ambientes virtuales, creando chat, enlaces,</w:t>
      </w:r>
      <w:r w:rsidR="001D3859" w:rsidRPr="000F7196">
        <w:rPr>
          <w:spacing w:val="-53"/>
          <w:w w:val="110"/>
          <w:sz w:val="50"/>
          <w:lang w:val="es-ES"/>
        </w:rPr>
        <w:t xml:space="preserve"> </w:t>
      </w:r>
      <w:r w:rsidR="00DF79C5" w:rsidRPr="000F7196">
        <w:rPr>
          <w:w w:val="110"/>
          <w:sz w:val="50"/>
          <w:lang w:val="es-ES"/>
        </w:rPr>
        <w:t>documentos e interactuar y usar diferentes recursos web.</w:t>
      </w:r>
    </w:p>
    <w:p w:rsidR="00222068" w:rsidRPr="00B5220E" w:rsidRDefault="00222068">
      <w:pPr>
        <w:pStyle w:val="Textoindependiente"/>
        <w:spacing w:before="10"/>
        <w:rPr>
          <w:sz w:val="68"/>
          <w:lang w:val="es-ES"/>
        </w:rPr>
      </w:pPr>
    </w:p>
    <w:p w:rsidR="00222068" w:rsidRPr="00642174" w:rsidRDefault="001D3859" w:rsidP="00642174">
      <w:pPr>
        <w:pStyle w:val="Prrafodelista"/>
        <w:numPr>
          <w:ilvl w:val="0"/>
          <w:numId w:val="4"/>
        </w:numPr>
        <w:tabs>
          <w:tab w:val="left" w:pos="1736"/>
        </w:tabs>
        <w:spacing w:before="1" w:line="331" w:lineRule="auto"/>
        <w:ind w:right="3425"/>
        <w:jc w:val="both"/>
        <w:rPr>
          <w:sz w:val="50"/>
          <w:lang w:val="es-ES"/>
        </w:rPr>
        <w:sectPr w:rsidR="00222068" w:rsidRPr="00642174">
          <w:pgSz w:w="21600" w:h="25050"/>
          <w:pgMar w:top="1460" w:right="0" w:bottom="280" w:left="0" w:header="720" w:footer="720" w:gutter="0"/>
          <w:cols w:space="720"/>
        </w:sectPr>
      </w:pPr>
      <w:r w:rsidRPr="000F7196">
        <w:rPr>
          <w:w w:val="115"/>
          <w:sz w:val="50"/>
          <w:lang w:val="es-ES"/>
        </w:rPr>
        <w:t>Usar</w:t>
      </w:r>
      <w:r w:rsidRPr="000F7196">
        <w:rPr>
          <w:spacing w:val="-51"/>
          <w:w w:val="115"/>
          <w:sz w:val="50"/>
          <w:lang w:val="es-ES"/>
        </w:rPr>
        <w:t xml:space="preserve"> </w:t>
      </w:r>
      <w:r w:rsidRPr="000F7196">
        <w:rPr>
          <w:w w:val="115"/>
          <w:sz w:val="50"/>
          <w:lang w:val="es-ES"/>
        </w:rPr>
        <w:t>Discovery</w:t>
      </w:r>
      <w:r w:rsidRPr="000F7196">
        <w:rPr>
          <w:spacing w:val="-52"/>
          <w:w w:val="115"/>
          <w:sz w:val="50"/>
          <w:lang w:val="es-ES"/>
        </w:rPr>
        <w:t xml:space="preserve"> </w:t>
      </w:r>
      <w:r w:rsidRPr="000F7196">
        <w:rPr>
          <w:w w:val="115"/>
          <w:sz w:val="50"/>
          <w:lang w:val="es-ES"/>
        </w:rPr>
        <w:t>en</w:t>
      </w:r>
      <w:r w:rsidRPr="000F7196">
        <w:rPr>
          <w:spacing w:val="-51"/>
          <w:w w:val="115"/>
          <w:sz w:val="50"/>
          <w:lang w:val="es-ES"/>
        </w:rPr>
        <w:t xml:space="preserve"> </w:t>
      </w:r>
      <w:r w:rsidRPr="000F7196">
        <w:rPr>
          <w:w w:val="115"/>
          <w:sz w:val="50"/>
          <w:lang w:val="es-ES"/>
        </w:rPr>
        <w:t>la</w:t>
      </w:r>
      <w:r w:rsidRPr="000F7196">
        <w:rPr>
          <w:spacing w:val="-50"/>
          <w:w w:val="115"/>
          <w:sz w:val="50"/>
          <w:lang w:val="es-ES"/>
        </w:rPr>
        <w:t xml:space="preserve"> </w:t>
      </w:r>
      <w:r w:rsidRPr="000F7196">
        <w:rPr>
          <w:w w:val="115"/>
          <w:sz w:val="50"/>
          <w:lang w:val="es-ES"/>
        </w:rPr>
        <w:t>Escuela</w:t>
      </w:r>
      <w:r w:rsidRPr="000F7196">
        <w:rPr>
          <w:spacing w:val="60"/>
          <w:w w:val="115"/>
          <w:sz w:val="50"/>
          <w:lang w:val="es-ES"/>
        </w:rPr>
        <w:t xml:space="preserve"> </w:t>
      </w:r>
      <w:r w:rsidRPr="000F7196">
        <w:rPr>
          <w:w w:val="115"/>
          <w:sz w:val="50"/>
          <w:lang w:val="es-ES"/>
        </w:rPr>
        <w:t>con</w:t>
      </w:r>
      <w:r w:rsidRPr="000F7196">
        <w:rPr>
          <w:spacing w:val="-51"/>
          <w:w w:val="115"/>
          <w:sz w:val="50"/>
          <w:lang w:val="es-ES"/>
        </w:rPr>
        <w:t xml:space="preserve"> </w:t>
      </w:r>
      <w:r w:rsidR="00DF79C5" w:rsidRPr="000F7196">
        <w:rPr>
          <w:w w:val="115"/>
          <w:sz w:val="50"/>
          <w:lang w:val="es-ES"/>
        </w:rPr>
        <w:t>las</w:t>
      </w:r>
      <w:r w:rsidR="00DF79C5" w:rsidRPr="000F7196">
        <w:rPr>
          <w:spacing w:val="-51"/>
          <w:w w:val="115"/>
          <w:sz w:val="50"/>
          <w:lang w:val="es-ES"/>
        </w:rPr>
        <w:t xml:space="preserve"> </w:t>
      </w:r>
      <w:r w:rsidR="00DF79C5" w:rsidRPr="000F7196">
        <w:rPr>
          <w:w w:val="115"/>
          <w:sz w:val="50"/>
          <w:lang w:val="es-ES"/>
        </w:rPr>
        <w:t>metodologías</w:t>
      </w:r>
      <w:r w:rsidRPr="000F7196">
        <w:rPr>
          <w:spacing w:val="-51"/>
          <w:w w:val="115"/>
          <w:sz w:val="50"/>
          <w:lang w:val="es-ES"/>
        </w:rPr>
        <w:t xml:space="preserve"> </w:t>
      </w:r>
      <w:r w:rsidRPr="000F7196">
        <w:rPr>
          <w:w w:val="115"/>
          <w:sz w:val="50"/>
          <w:lang w:val="es-ES"/>
        </w:rPr>
        <w:t>de</w:t>
      </w:r>
      <w:r w:rsidRPr="000F7196">
        <w:rPr>
          <w:spacing w:val="-50"/>
          <w:w w:val="115"/>
          <w:sz w:val="50"/>
          <w:lang w:val="es-ES"/>
        </w:rPr>
        <w:t xml:space="preserve"> </w:t>
      </w:r>
      <w:r w:rsidRPr="000F7196">
        <w:rPr>
          <w:w w:val="115"/>
          <w:sz w:val="50"/>
          <w:lang w:val="es-ES"/>
        </w:rPr>
        <w:t>sus</w:t>
      </w:r>
      <w:r w:rsidRPr="000F7196">
        <w:rPr>
          <w:spacing w:val="-50"/>
          <w:w w:val="115"/>
          <w:sz w:val="50"/>
          <w:lang w:val="es-ES"/>
        </w:rPr>
        <w:t xml:space="preserve"> </w:t>
      </w:r>
      <w:r w:rsidRPr="000F7196">
        <w:rPr>
          <w:w w:val="115"/>
          <w:sz w:val="50"/>
          <w:lang w:val="es-ES"/>
        </w:rPr>
        <w:t>guías</w:t>
      </w:r>
      <w:r w:rsidRPr="000F7196">
        <w:rPr>
          <w:spacing w:val="58"/>
          <w:w w:val="115"/>
          <w:sz w:val="50"/>
          <w:lang w:val="es-ES"/>
        </w:rPr>
        <w:t xml:space="preserve"> </w:t>
      </w:r>
      <w:r w:rsidRPr="000F7196">
        <w:rPr>
          <w:w w:val="115"/>
          <w:sz w:val="50"/>
          <w:lang w:val="es-ES"/>
        </w:rPr>
        <w:t>alineados al</w:t>
      </w:r>
      <w:r w:rsidRPr="000F7196">
        <w:rPr>
          <w:spacing w:val="-47"/>
          <w:w w:val="115"/>
          <w:sz w:val="50"/>
          <w:lang w:val="es-ES"/>
        </w:rPr>
        <w:t xml:space="preserve"> </w:t>
      </w:r>
      <w:r w:rsidRPr="000F7196">
        <w:rPr>
          <w:w w:val="115"/>
          <w:sz w:val="50"/>
          <w:lang w:val="es-ES"/>
        </w:rPr>
        <w:t>Currículo</w:t>
      </w:r>
      <w:r w:rsidRPr="000F7196">
        <w:rPr>
          <w:spacing w:val="-46"/>
          <w:w w:val="115"/>
          <w:sz w:val="50"/>
          <w:lang w:val="es-ES"/>
        </w:rPr>
        <w:t xml:space="preserve"> </w:t>
      </w:r>
      <w:r w:rsidRPr="000F7196">
        <w:rPr>
          <w:w w:val="115"/>
          <w:sz w:val="50"/>
          <w:lang w:val="es-ES"/>
        </w:rPr>
        <w:t>Dominicano</w:t>
      </w:r>
      <w:r w:rsidRPr="000F7196">
        <w:rPr>
          <w:spacing w:val="-47"/>
          <w:w w:val="115"/>
          <w:sz w:val="50"/>
          <w:lang w:val="es-ES"/>
        </w:rPr>
        <w:t xml:space="preserve"> </w:t>
      </w:r>
      <w:r w:rsidRPr="000F7196">
        <w:rPr>
          <w:w w:val="115"/>
          <w:sz w:val="50"/>
          <w:lang w:val="es-ES"/>
        </w:rPr>
        <w:t>y</w:t>
      </w:r>
      <w:r w:rsidRPr="000F7196">
        <w:rPr>
          <w:spacing w:val="-48"/>
          <w:w w:val="115"/>
          <w:sz w:val="50"/>
          <w:lang w:val="es-ES"/>
        </w:rPr>
        <w:t xml:space="preserve"> </w:t>
      </w:r>
      <w:r w:rsidRPr="000F7196">
        <w:rPr>
          <w:w w:val="115"/>
          <w:sz w:val="50"/>
          <w:lang w:val="es-ES"/>
        </w:rPr>
        <w:t>la</w:t>
      </w:r>
      <w:r w:rsidRPr="000F7196">
        <w:rPr>
          <w:spacing w:val="-46"/>
          <w:w w:val="115"/>
          <w:sz w:val="50"/>
          <w:lang w:val="es-ES"/>
        </w:rPr>
        <w:t xml:space="preserve"> </w:t>
      </w:r>
      <w:r w:rsidRPr="000F7196">
        <w:rPr>
          <w:w w:val="115"/>
          <w:sz w:val="50"/>
          <w:lang w:val="es-ES"/>
        </w:rPr>
        <w:t>Planificación</w:t>
      </w:r>
      <w:r w:rsidRPr="000F7196">
        <w:rPr>
          <w:spacing w:val="-47"/>
          <w:w w:val="115"/>
          <w:sz w:val="50"/>
          <w:lang w:val="es-ES"/>
        </w:rPr>
        <w:t xml:space="preserve"> </w:t>
      </w:r>
      <w:r w:rsidRPr="000F7196">
        <w:rPr>
          <w:w w:val="115"/>
          <w:sz w:val="50"/>
          <w:lang w:val="es-ES"/>
        </w:rPr>
        <w:t>del</w:t>
      </w:r>
      <w:r w:rsidRPr="000F7196">
        <w:rPr>
          <w:spacing w:val="-46"/>
          <w:w w:val="115"/>
          <w:sz w:val="50"/>
          <w:lang w:val="es-ES"/>
        </w:rPr>
        <w:t xml:space="preserve"> </w:t>
      </w:r>
      <w:r w:rsidR="00642174">
        <w:rPr>
          <w:w w:val="115"/>
          <w:sz w:val="50"/>
          <w:lang w:val="es-ES"/>
        </w:rPr>
        <w:t>docente</w:t>
      </w:r>
    </w:p>
    <w:p w:rsidR="00222068" w:rsidRDefault="008B4407" w:rsidP="00642174">
      <w:pPr>
        <w:pStyle w:val="Textoindependiente"/>
        <w:tabs>
          <w:tab w:val="left" w:pos="9546"/>
        </w:tabs>
        <w:spacing w:before="148" w:line="326" w:lineRule="auto"/>
        <w:ind w:left="1440" w:right="3706"/>
        <w:rPr>
          <w:rFonts w:ascii="Lucida Sans" w:hAnsi="Lucida Sans"/>
          <w:lang w:val="es-ES"/>
        </w:rPr>
      </w:pPr>
      <w:r>
        <w:rPr>
          <w:noProof/>
        </w:rPr>
        <w:lastRenderedPageBreak/>
        <mc:AlternateContent>
          <mc:Choice Requires="wpg">
            <w:drawing>
              <wp:anchor distT="0" distB="0" distL="114300" distR="114300" simplePos="0" relativeHeight="251284480" behindDoc="1" locked="0" layoutInCell="1" allowOverlap="1">
                <wp:simplePos x="0" y="0"/>
                <wp:positionH relativeFrom="page">
                  <wp:posOffset>1510665</wp:posOffset>
                </wp:positionH>
                <wp:positionV relativeFrom="page">
                  <wp:posOffset>-174625</wp:posOffset>
                </wp:positionV>
                <wp:extent cx="13716000" cy="15905480"/>
                <wp:effectExtent l="0" t="0" r="0" b="0"/>
                <wp:wrapNone/>
                <wp:docPr id="14"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716000" cy="15905480"/>
                          <a:chOff x="0" y="0"/>
                          <a:chExt cx="21600" cy="25048"/>
                        </a:xfrm>
                      </wpg:grpSpPr>
                      <pic:pic xmlns:pic="http://schemas.openxmlformats.org/drawingml/2006/picture">
                        <pic:nvPicPr>
                          <pic:cNvPr id="15" name="Picture 3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19242" y="0"/>
                            <a:ext cx="2358" cy="25048"/>
                          </a:xfrm>
                          <a:prstGeom prst="rect">
                            <a:avLst/>
                          </a:prstGeom>
                          <a:noFill/>
                          <a:extLst>
                            <a:ext uri="{909E8E84-426E-40DD-AFC4-6F175D3DCCD1}">
                              <a14:hiddenFill xmlns:a14="http://schemas.microsoft.com/office/drawing/2010/main">
                                <a:solidFill>
                                  <a:srgbClr val="FFFFFF"/>
                                </a:solidFill>
                              </a14:hiddenFill>
                            </a:ext>
                          </a:extLst>
                        </pic:spPr>
                      </pic:pic>
                      <wps:wsp>
                        <wps:cNvPr id="16" name="Line 37"/>
                        <wps:cNvCnPr/>
                        <wps:spPr bwMode="auto">
                          <a:xfrm>
                            <a:off x="0" y="7642"/>
                            <a:ext cx="19243" cy="0"/>
                          </a:xfrm>
                          <a:prstGeom prst="line">
                            <a:avLst/>
                          </a:prstGeom>
                          <a:noFill/>
                          <a:ln w="12700">
                            <a:solidFill>
                              <a:srgbClr val="221F1F"/>
                            </a:solidFill>
                            <a:round/>
                            <a:headEnd/>
                            <a:tailEnd/>
                          </a:ln>
                          <a:extLst>
                            <a:ext uri="{909E8E84-426E-40DD-AFC4-6F175D3DCCD1}">
                              <a14:hiddenFill xmlns:a14="http://schemas.microsoft.com/office/drawing/2010/main">
                                <a:noFill/>
                              </a14:hiddenFill>
                            </a:ext>
                          </a:extLst>
                        </wps:spPr>
                        <wps:bodyPr/>
                      </wps:wsp>
                      <wps:wsp>
                        <wps:cNvPr id="17" name="Line 36"/>
                        <wps:cNvCnPr/>
                        <wps:spPr bwMode="auto">
                          <a:xfrm>
                            <a:off x="19243" y="7642"/>
                            <a:ext cx="2357" cy="0"/>
                          </a:xfrm>
                          <a:prstGeom prst="line">
                            <a:avLst/>
                          </a:prstGeom>
                          <a:noFill/>
                          <a:ln w="12700">
                            <a:solidFill>
                              <a:srgbClr val="FFFFFF"/>
                            </a:solidFill>
                            <a:round/>
                            <a:headEnd/>
                            <a:tailEnd/>
                          </a:ln>
                          <a:extLst>
                            <a:ext uri="{909E8E84-426E-40DD-AFC4-6F175D3DCCD1}">
                              <a14:hiddenFill xmlns:a14="http://schemas.microsoft.com/office/drawing/2010/main">
                                <a:noFill/>
                              </a14:hiddenFill>
                            </a:ext>
                          </a:extLst>
                        </wps:spPr>
                        <wps:bodyPr/>
                      </wps:wsp>
                      <wps:wsp>
                        <wps:cNvPr id="18" name="Line 35"/>
                        <wps:cNvCnPr/>
                        <wps:spPr bwMode="auto">
                          <a:xfrm>
                            <a:off x="0" y="4797"/>
                            <a:ext cx="19243" cy="0"/>
                          </a:xfrm>
                          <a:prstGeom prst="line">
                            <a:avLst/>
                          </a:prstGeom>
                          <a:noFill/>
                          <a:ln w="12700">
                            <a:solidFill>
                              <a:srgbClr val="221F1F"/>
                            </a:solidFill>
                            <a:round/>
                            <a:headEnd/>
                            <a:tailEnd/>
                          </a:ln>
                          <a:extLst>
                            <a:ext uri="{909E8E84-426E-40DD-AFC4-6F175D3DCCD1}">
                              <a14:hiddenFill xmlns:a14="http://schemas.microsoft.com/office/drawing/2010/main">
                                <a:noFill/>
                              </a14:hiddenFill>
                            </a:ext>
                          </a:extLst>
                        </wps:spPr>
                        <wps:bodyPr/>
                      </wps:wsp>
                      <wps:wsp>
                        <wps:cNvPr id="19" name="Line 34"/>
                        <wps:cNvCnPr/>
                        <wps:spPr bwMode="auto">
                          <a:xfrm>
                            <a:off x="19243" y="4797"/>
                            <a:ext cx="2357" cy="0"/>
                          </a:xfrm>
                          <a:prstGeom prst="line">
                            <a:avLst/>
                          </a:prstGeom>
                          <a:noFill/>
                          <a:ln w="12700">
                            <a:solidFill>
                              <a:srgbClr val="FFFFFF"/>
                            </a:solidFill>
                            <a:round/>
                            <a:headEnd/>
                            <a:tailEnd/>
                          </a:ln>
                          <a:extLst>
                            <a:ext uri="{909E8E84-426E-40DD-AFC4-6F175D3DCCD1}">
                              <a14:hiddenFill xmlns:a14="http://schemas.microsoft.com/office/drawing/2010/main">
                                <a:noFill/>
                              </a14:hiddenFill>
                            </a:ext>
                          </a:extLst>
                        </wps:spPr>
                        <wps:bodyPr/>
                      </wps:wsp>
                      <wps:wsp>
                        <wps:cNvPr id="20" name="Line 33"/>
                        <wps:cNvCnPr/>
                        <wps:spPr bwMode="auto">
                          <a:xfrm>
                            <a:off x="0" y="9790"/>
                            <a:ext cx="19243" cy="0"/>
                          </a:xfrm>
                          <a:prstGeom prst="line">
                            <a:avLst/>
                          </a:prstGeom>
                          <a:noFill/>
                          <a:ln w="12700">
                            <a:solidFill>
                              <a:srgbClr val="221F1F"/>
                            </a:solidFill>
                            <a:round/>
                            <a:headEnd/>
                            <a:tailEnd/>
                          </a:ln>
                          <a:extLst>
                            <a:ext uri="{909E8E84-426E-40DD-AFC4-6F175D3DCCD1}">
                              <a14:hiddenFill xmlns:a14="http://schemas.microsoft.com/office/drawing/2010/main">
                                <a:noFill/>
                              </a14:hiddenFill>
                            </a:ext>
                          </a:extLst>
                        </wps:spPr>
                        <wps:bodyPr/>
                      </wps:wsp>
                      <wps:wsp>
                        <wps:cNvPr id="21" name="Line 32"/>
                        <wps:cNvCnPr/>
                        <wps:spPr bwMode="auto">
                          <a:xfrm>
                            <a:off x="19243" y="9790"/>
                            <a:ext cx="2357" cy="0"/>
                          </a:xfrm>
                          <a:prstGeom prst="line">
                            <a:avLst/>
                          </a:prstGeom>
                          <a:noFill/>
                          <a:ln w="12700">
                            <a:solidFill>
                              <a:srgbClr val="FFFFFF"/>
                            </a:solidFill>
                            <a:round/>
                            <a:headEnd/>
                            <a:tailEnd/>
                          </a:ln>
                          <a:extLst>
                            <a:ext uri="{909E8E84-426E-40DD-AFC4-6F175D3DCCD1}">
                              <a14:hiddenFill xmlns:a14="http://schemas.microsoft.com/office/drawing/2010/main">
                                <a:noFill/>
                              </a14:hiddenFill>
                            </a:ext>
                          </a:extLst>
                        </wps:spPr>
                        <wps:bodyPr/>
                      </wps:wsp>
                      <wps:wsp>
                        <wps:cNvPr id="22" name="Line 31"/>
                        <wps:cNvCnPr/>
                        <wps:spPr bwMode="auto">
                          <a:xfrm>
                            <a:off x="0" y="14572"/>
                            <a:ext cx="19243" cy="0"/>
                          </a:xfrm>
                          <a:prstGeom prst="line">
                            <a:avLst/>
                          </a:prstGeom>
                          <a:noFill/>
                          <a:ln w="12700">
                            <a:solidFill>
                              <a:srgbClr val="221F1F"/>
                            </a:solidFill>
                            <a:round/>
                            <a:headEnd/>
                            <a:tailEnd/>
                          </a:ln>
                          <a:extLst>
                            <a:ext uri="{909E8E84-426E-40DD-AFC4-6F175D3DCCD1}">
                              <a14:hiddenFill xmlns:a14="http://schemas.microsoft.com/office/drawing/2010/main">
                                <a:noFill/>
                              </a14:hiddenFill>
                            </a:ext>
                          </a:extLst>
                        </wps:spPr>
                        <wps:bodyPr/>
                      </wps:wsp>
                      <wps:wsp>
                        <wps:cNvPr id="23" name="Line 30"/>
                        <wps:cNvCnPr/>
                        <wps:spPr bwMode="auto">
                          <a:xfrm>
                            <a:off x="19243" y="14572"/>
                            <a:ext cx="2357" cy="0"/>
                          </a:xfrm>
                          <a:prstGeom prst="line">
                            <a:avLst/>
                          </a:prstGeom>
                          <a:noFill/>
                          <a:ln w="12700">
                            <a:solidFill>
                              <a:srgbClr val="FFFFFF"/>
                            </a:solidFill>
                            <a:round/>
                            <a:headEnd/>
                            <a:tailEnd/>
                          </a:ln>
                          <a:extLst>
                            <a:ext uri="{909E8E84-426E-40DD-AFC4-6F175D3DCCD1}">
                              <a14:hiddenFill xmlns:a14="http://schemas.microsoft.com/office/drawing/2010/main">
                                <a:noFill/>
                              </a14:hiddenFill>
                            </a:ext>
                          </a:extLst>
                        </wps:spPr>
                        <wps:bodyPr/>
                      </wps:wsp>
                      <wps:wsp>
                        <wps:cNvPr id="24" name="Line 29"/>
                        <wps:cNvCnPr/>
                        <wps:spPr bwMode="auto">
                          <a:xfrm>
                            <a:off x="0" y="17883"/>
                            <a:ext cx="19243" cy="0"/>
                          </a:xfrm>
                          <a:prstGeom prst="line">
                            <a:avLst/>
                          </a:prstGeom>
                          <a:noFill/>
                          <a:ln w="12700">
                            <a:solidFill>
                              <a:srgbClr val="221F1F"/>
                            </a:solidFill>
                            <a:round/>
                            <a:headEnd/>
                            <a:tailEnd/>
                          </a:ln>
                          <a:extLst>
                            <a:ext uri="{909E8E84-426E-40DD-AFC4-6F175D3DCCD1}">
                              <a14:hiddenFill xmlns:a14="http://schemas.microsoft.com/office/drawing/2010/main">
                                <a:noFill/>
                              </a14:hiddenFill>
                            </a:ext>
                          </a:extLst>
                        </wps:spPr>
                        <wps:bodyPr/>
                      </wps:wsp>
                      <wps:wsp>
                        <wps:cNvPr id="25" name="Line 28"/>
                        <wps:cNvCnPr/>
                        <wps:spPr bwMode="auto">
                          <a:xfrm>
                            <a:off x="19243" y="17883"/>
                            <a:ext cx="2357" cy="0"/>
                          </a:xfrm>
                          <a:prstGeom prst="line">
                            <a:avLst/>
                          </a:prstGeom>
                          <a:noFill/>
                          <a:ln w="12700">
                            <a:solidFill>
                              <a:srgbClr val="FFFFFF"/>
                            </a:solidFill>
                            <a:round/>
                            <a:headEnd/>
                            <a:tailEnd/>
                          </a:ln>
                          <a:extLst>
                            <a:ext uri="{909E8E84-426E-40DD-AFC4-6F175D3DCCD1}">
                              <a14:hiddenFill xmlns:a14="http://schemas.microsoft.com/office/drawing/2010/main">
                                <a:noFill/>
                              </a14:hiddenFill>
                            </a:ext>
                          </a:extLst>
                        </wps:spPr>
                        <wps:bodyPr/>
                      </wps:wsp>
                      <wps:wsp>
                        <wps:cNvPr id="26" name="Line 27"/>
                        <wps:cNvCnPr/>
                        <wps:spPr bwMode="auto">
                          <a:xfrm>
                            <a:off x="0" y="12181"/>
                            <a:ext cx="19243" cy="0"/>
                          </a:xfrm>
                          <a:prstGeom prst="line">
                            <a:avLst/>
                          </a:prstGeom>
                          <a:noFill/>
                          <a:ln w="12700">
                            <a:solidFill>
                              <a:srgbClr val="221F1F"/>
                            </a:solidFill>
                            <a:round/>
                            <a:headEnd/>
                            <a:tailEnd/>
                          </a:ln>
                          <a:extLst>
                            <a:ext uri="{909E8E84-426E-40DD-AFC4-6F175D3DCCD1}">
                              <a14:hiddenFill xmlns:a14="http://schemas.microsoft.com/office/drawing/2010/main">
                                <a:noFill/>
                              </a14:hiddenFill>
                            </a:ext>
                          </a:extLst>
                        </wps:spPr>
                        <wps:bodyPr/>
                      </wps:wsp>
                      <wps:wsp>
                        <wps:cNvPr id="27" name="Line 26"/>
                        <wps:cNvCnPr/>
                        <wps:spPr bwMode="auto">
                          <a:xfrm>
                            <a:off x="19243" y="12181"/>
                            <a:ext cx="2357" cy="0"/>
                          </a:xfrm>
                          <a:prstGeom prst="line">
                            <a:avLst/>
                          </a:prstGeom>
                          <a:noFill/>
                          <a:ln w="12700">
                            <a:solidFill>
                              <a:srgbClr val="FFFFFF"/>
                            </a:solidFill>
                            <a:round/>
                            <a:headEnd/>
                            <a:tailEnd/>
                          </a:ln>
                          <a:extLst>
                            <a:ext uri="{909E8E84-426E-40DD-AFC4-6F175D3DCCD1}">
                              <a14:hiddenFill xmlns:a14="http://schemas.microsoft.com/office/drawing/2010/main">
                                <a:noFill/>
                              </a14:hiddenFill>
                            </a:ext>
                          </a:extLst>
                        </wps:spPr>
                        <wps:bodyPr/>
                      </wps:wsp>
                      <wps:wsp>
                        <wps:cNvPr id="28" name="AutoShape 25"/>
                        <wps:cNvSpPr>
                          <a:spLocks/>
                        </wps:cNvSpPr>
                        <wps:spPr bwMode="auto">
                          <a:xfrm>
                            <a:off x="19667" y="5812"/>
                            <a:ext cx="1488" cy="3435"/>
                          </a:xfrm>
                          <a:custGeom>
                            <a:avLst/>
                            <a:gdLst>
                              <a:gd name="T0" fmla="+- 0 19795 19667"/>
                              <a:gd name="T1" fmla="*/ T0 w 1488"/>
                              <a:gd name="T2" fmla="+- 0 9096 5812"/>
                              <a:gd name="T3" fmla="*/ 9096 h 3435"/>
                              <a:gd name="T4" fmla="+- 0 19717 19667"/>
                              <a:gd name="T5" fmla="*/ T4 w 1488"/>
                              <a:gd name="T6" fmla="+- 0 9096 5812"/>
                              <a:gd name="T7" fmla="*/ 9096 h 3435"/>
                              <a:gd name="T8" fmla="+- 0 19671 19667"/>
                              <a:gd name="T9" fmla="*/ T8 w 1488"/>
                              <a:gd name="T10" fmla="+- 0 9107 5812"/>
                              <a:gd name="T11" fmla="*/ 9107 h 3435"/>
                              <a:gd name="T12" fmla="+- 0 19775 19667"/>
                              <a:gd name="T13" fmla="*/ T12 w 1488"/>
                              <a:gd name="T14" fmla="+- 0 9119 5812"/>
                              <a:gd name="T15" fmla="*/ 9119 h 3435"/>
                              <a:gd name="T16" fmla="+- 0 19979 19667"/>
                              <a:gd name="T17" fmla="*/ T16 w 1488"/>
                              <a:gd name="T18" fmla="+- 0 9103 5812"/>
                              <a:gd name="T19" fmla="*/ 9103 h 3435"/>
                              <a:gd name="T20" fmla="+- 0 19931 19667"/>
                              <a:gd name="T21" fmla="*/ T20 w 1488"/>
                              <a:gd name="T22" fmla="+- 0 9096 5812"/>
                              <a:gd name="T23" fmla="*/ 9096 h 3435"/>
                              <a:gd name="T24" fmla="+- 0 19910 19667"/>
                              <a:gd name="T25" fmla="*/ T24 w 1488"/>
                              <a:gd name="T26" fmla="+- 0 9110 5812"/>
                              <a:gd name="T27" fmla="*/ 9110 h 3435"/>
                              <a:gd name="T28" fmla="+- 0 19944 19667"/>
                              <a:gd name="T29" fmla="*/ T28 w 1488"/>
                              <a:gd name="T30" fmla="+- 0 9119 5812"/>
                              <a:gd name="T31" fmla="*/ 9119 h 3435"/>
                              <a:gd name="T32" fmla="+- 0 19978 19667"/>
                              <a:gd name="T33" fmla="*/ T32 w 1488"/>
                              <a:gd name="T34" fmla="+- 0 9111 5812"/>
                              <a:gd name="T35" fmla="*/ 9111 h 3435"/>
                              <a:gd name="T36" fmla="+- 0 19898 19667"/>
                              <a:gd name="T37" fmla="*/ T36 w 1488"/>
                              <a:gd name="T38" fmla="+- 0 5820 5812"/>
                              <a:gd name="T39" fmla="*/ 5820 h 3435"/>
                              <a:gd name="T40" fmla="+- 0 20034 19667"/>
                              <a:gd name="T41" fmla="*/ T40 w 1488"/>
                              <a:gd name="T42" fmla="+- 0 5901 5812"/>
                              <a:gd name="T43" fmla="*/ 5901 h 3435"/>
                              <a:gd name="T44" fmla="+- 0 20779 19667"/>
                              <a:gd name="T45" fmla="*/ T44 w 1488"/>
                              <a:gd name="T46" fmla="+- 0 5905 5812"/>
                              <a:gd name="T47" fmla="*/ 5905 h 3435"/>
                              <a:gd name="T48" fmla="+- 0 20873 19667"/>
                              <a:gd name="T49" fmla="*/ T48 w 1488"/>
                              <a:gd name="T50" fmla="+- 0 5865 5812"/>
                              <a:gd name="T51" fmla="*/ 5865 h 3435"/>
                              <a:gd name="T52" fmla="+- 0 20968 19667"/>
                              <a:gd name="T53" fmla="*/ T52 w 1488"/>
                              <a:gd name="T54" fmla="+- 0 8432 5812"/>
                              <a:gd name="T55" fmla="*/ 8432 h 3435"/>
                              <a:gd name="T56" fmla="+- 0 20965 19667"/>
                              <a:gd name="T57" fmla="*/ T56 w 1488"/>
                              <a:gd name="T58" fmla="+- 0 8371 5812"/>
                              <a:gd name="T59" fmla="*/ 8371 h 3435"/>
                              <a:gd name="T60" fmla="+- 0 20959 19667"/>
                              <a:gd name="T61" fmla="*/ T60 w 1488"/>
                              <a:gd name="T62" fmla="+- 0 8261 5812"/>
                              <a:gd name="T63" fmla="*/ 8261 h 3435"/>
                              <a:gd name="T64" fmla="+- 0 20960 19667"/>
                              <a:gd name="T65" fmla="*/ T64 w 1488"/>
                              <a:gd name="T66" fmla="+- 0 8154 5812"/>
                              <a:gd name="T67" fmla="*/ 8154 h 3435"/>
                              <a:gd name="T68" fmla="+- 0 20812 19667"/>
                              <a:gd name="T69" fmla="*/ T68 w 1488"/>
                              <a:gd name="T70" fmla="+- 0 8128 5812"/>
                              <a:gd name="T71" fmla="*/ 8128 h 3435"/>
                              <a:gd name="T72" fmla="+- 0 20588 19667"/>
                              <a:gd name="T73" fmla="*/ T72 w 1488"/>
                              <a:gd name="T74" fmla="+- 0 8754 5812"/>
                              <a:gd name="T75" fmla="*/ 8754 h 3435"/>
                              <a:gd name="T76" fmla="+- 0 20540 19667"/>
                              <a:gd name="T77" fmla="*/ T76 w 1488"/>
                              <a:gd name="T78" fmla="+- 0 8814 5812"/>
                              <a:gd name="T79" fmla="*/ 8814 h 3435"/>
                              <a:gd name="T80" fmla="+- 0 19694 19667"/>
                              <a:gd name="T81" fmla="*/ T80 w 1488"/>
                              <a:gd name="T82" fmla="+- 0 8316 5812"/>
                              <a:gd name="T83" fmla="*/ 8316 h 3435"/>
                              <a:gd name="T84" fmla="+- 0 20452 19667"/>
                              <a:gd name="T85" fmla="*/ T84 w 1488"/>
                              <a:gd name="T86" fmla="+- 0 8289 5812"/>
                              <a:gd name="T87" fmla="*/ 8289 h 3435"/>
                              <a:gd name="T88" fmla="+- 0 20444 19667"/>
                              <a:gd name="T89" fmla="*/ T88 w 1488"/>
                              <a:gd name="T90" fmla="+- 0 8553 5812"/>
                              <a:gd name="T91" fmla="*/ 8553 h 3435"/>
                              <a:gd name="T92" fmla="+- 0 20518 19667"/>
                              <a:gd name="T93" fmla="*/ T92 w 1488"/>
                              <a:gd name="T94" fmla="+- 0 8681 5812"/>
                              <a:gd name="T95" fmla="*/ 8681 h 3435"/>
                              <a:gd name="T96" fmla="+- 0 20584 19667"/>
                              <a:gd name="T97" fmla="*/ T96 w 1488"/>
                              <a:gd name="T98" fmla="+- 0 8748 5812"/>
                              <a:gd name="T99" fmla="*/ 8748 h 3435"/>
                              <a:gd name="T100" fmla="+- 0 20550 19667"/>
                              <a:gd name="T101" fmla="*/ T100 w 1488"/>
                              <a:gd name="T102" fmla="+- 0 8287 5812"/>
                              <a:gd name="T103" fmla="*/ 8287 h 3435"/>
                              <a:gd name="T104" fmla="+- 0 20537 19667"/>
                              <a:gd name="T105" fmla="*/ T104 w 1488"/>
                              <a:gd name="T106" fmla="+- 0 8383 5812"/>
                              <a:gd name="T107" fmla="*/ 8383 h 3435"/>
                              <a:gd name="T108" fmla="+- 0 20515 19667"/>
                              <a:gd name="T109" fmla="*/ T108 w 1488"/>
                              <a:gd name="T110" fmla="+- 0 8391 5812"/>
                              <a:gd name="T111" fmla="*/ 8391 h 3435"/>
                              <a:gd name="T112" fmla="+- 0 20508 19667"/>
                              <a:gd name="T113" fmla="*/ T112 w 1488"/>
                              <a:gd name="T114" fmla="+- 0 8363 5812"/>
                              <a:gd name="T115" fmla="*/ 8363 h 3435"/>
                              <a:gd name="T116" fmla="+- 0 20527 19667"/>
                              <a:gd name="T117" fmla="*/ T116 w 1488"/>
                              <a:gd name="T118" fmla="+- 0 8280 5812"/>
                              <a:gd name="T119" fmla="*/ 8280 h 3435"/>
                              <a:gd name="T120" fmla="+- 0 20550 19667"/>
                              <a:gd name="T121" fmla="*/ T120 w 1488"/>
                              <a:gd name="T122" fmla="+- 0 8166 5812"/>
                              <a:gd name="T123" fmla="*/ 8166 h 3435"/>
                              <a:gd name="T124" fmla="+- 0 20041 19667"/>
                              <a:gd name="T125" fmla="*/ T124 w 1488"/>
                              <a:gd name="T126" fmla="+- 0 8265 5812"/>
                              <a:gd name="T127" fmla="*/ 8265 h 3435"/>
                              <a:gd name="T128" fmla="+- 0 19670 19667"/>
                              <a:gd name="T129" fmla="*/ T128 w 1488"/>
                              <a:gd name="T130" fmla="+- 0 8313 5812"/>
                              <a:gd name="T131" fmla="*/ 8313 h 3435"/>
                              <a:gd name="T132" fmla="+- 0 19716 19667"/>
                              <a:gd name="T133" fmla="*/ T132 w 1488"/>
                              <a:gd name="T134" fmla="+- 0 8922 5812"/>
                              <a:gd name="T135" fmla="*/ 8922 h 3435"/>
                              <a:gd name="T136" fmla="+- 0 20290 19667"/>
                              <a:gd name="T137" fmla="*/ T136 w 1488"/>
                              <a:gd name="T138" fmla="+- 0 8875 5812"/>
                              <a:gd name="T139" fmla="*/ 8875 h 3435"/>
                              <a:gd name="T140" fmla="+- 0 20842 19667"/>
                              <a:gd name="T141" fmla="*/ T140 w 1488"/>
                              <a:gd name="T142" fmla="+- 0 8830 5812"/>
                              <a:gd name="T143" fmla="*/ 8830 h 3435"/>
                              <a:gd name="T144" fmla="+- 0 20833 19667"/>
                              <a:gd name="T145" fmla="*/ T144 w 1488"/>
                              <a:gd name="T146" fmla="+- 0 8813 5812"/>
                              <a:gd name="T147" fmla="*/ 8813 h 3435"/>
                              <a:gd name="T148" fmla="+- 0 20830 19667"/>
                              <a:gd name="T149" fmla="*/ T148 w 1488"/>
                              <a:gd name="T150" fmla="+- 0 8747 5812"/>
                              <a:gd name="T151" fmla="*/ 8747 h 3435"/>
                              <a:gd name="T152" fmla="+- 0 20926 19667"/>
                              <a:gd name="T153" fmla="*/ T152 w 1488"/>
                              <a:gd name="T154" fmla="+- 0 8628 5812"/>
                              <a:gd name="T155" fmla="*/ 8628 h 3435"/>
                              <a:gd name="T156" fmla="+- 0 20979 19667"/>
                              <a:gd name="T157" fmla="*/ T156 w 1488"/>
                              <a:gd name="T158" fmla="+- 0 8535 5812"/>
                              <a:gd name="T159" fmla="*/ 8535 h 3435"/>
                              <a:gd name="T160" fmla="+- 0 21055 19667"/>
                              <a:gd name="T161" fmla="*/ T160 w 1488"/>
                              <a:gd name="T162" fmla="+- 0 5957 5812"/>
                              <a:gd name="T163" fmla="*/ 5957 h 3435"/>
                              <a:gd name="T164" fmla="+- 0 20994 19667"/>
                              <a:gd name="T165" fmla="*/ T164 w 1488"/>
                              <a:gd name="T166" fmla="+- 0 5846 5812"/>
                              <a:gd name="T167" fmla="*/ 5846 h 3435"/>
                              <a:gd name="T168" fmla="+- 0 19896 19667"/>
                              <a:gd name="T169" fmla="*/ T168 w 1488"/>
                              <a:gd name="T170" fmla="+- 0 6657 5812"/>
                              <a:gd name="T171" fmla="*/ 6657 h 3435"/>
                              <a:gd name="T172" fmla="+- 0 20409 19667"/>
                              <a:gd name="T173" fmla="*/ T172 w 1488"/>
                              <a:gd name="T174" fmla="+- 0 6362 5812"/>
                              <a:gd name="T175" fmla="*/ 6362 h 3435"/>
                              <a:gd name="T176" fmla="+- 0 20913 19667"/>
                              <a:gd name="T177" fmla="*/ T176 w 1488"/>
                              <a:gd name="T178" fmla="+- 0 6043 5812"/>
                              <a:gd name="T179" fmla="*/ 6043 h 3435"/>
                              <a:gd name="T180" fmla="+- 0 20436 19667"/>
                              <a:gd name="T181" fmla="*/ T180 w 1488"/>
                              <a:gd name="T182" fmla="+- 0 6200 5812"/>
                              <a:gd name="T183" fmla="*/ 6200 h 3435"/>
                              <a:gd name="T184" fmla="+- 0 20147 19667"/>
                              <a:gd name="T185" fmla="*/ T184 w 1488"/>
                              <a:gd name="T186" fmla="+- 0 6036 5812"/>
                              <a:gd name="T187" fmla="*/ 6036 h 3435"/>
                              <a:gd name="T188" fmla="+- 0 19790 19667"/>
                              <a:gd name="T189" fmla="*/ T188 w 1488"/>
                              <a:gd name="T190" fmla="+- 0 5931 5812"/>
                              <a:gd name="T191" fmla="*/ 5931 h 3435"/>
                              <a:gd name="T192" fmla="+- 0 19830 19667"/>
                              <a:gd name="T193" fmla="*/ T192 w 1488"/>
                              <a:gd name="T194" fmla="+- 0 6692 5812"/>
                              <a:gd name="T195" fmla="*/ 6692 h 3435"/>
                              <a:gd name="T196" fmla="+- 0 20964 19667"/>
                              <a:gd name="T197" fmla="*/ T196 w 1488"/>
                              <a:gd name="T198" fmla="+- 0 6723 5812"/>
                              <a:gd name="T199" fmla="*/ 6723 h 3435"/>
                              <a:gd name="T200" fmla="+- 0 21055 19667"/>
                              <a:gd name="T201" fmla="*/ T200 w 1488"/>
                              <a:gd name="T202" fmla="+- 0 6508 5812"/>
                              <a:gd name="T203" fmla="*/ 6508 h 3435"/>
                              <a:gd name="T204" fmla="+- 0 21154 19667"/>
                              <a:gd name="T205" fmla="*/ T204 w 1488"/>
                              <a:gd name="T206" fmla="+- 0 9181 5812"/>
                              <a:gd name="T207" fmla="*/ 9181 h 3435"/>
                              <a:gd name="T208" fmla="+- 0 21144 19667"/>
                              <a:gd name="T209" fmla="*/ T208 w 1488"/>
                              <a:gd name="T210" fmla="+- 0 8959 5812"/>
                              <a:gd name="T211" fmla="*/ 8959 h 3435"/>
                              <a:gd name="T212" fmla="+- 0 20987 19667"/>
                              <a:gd name="T213" fmla="*/ T212 w 1488"/>
                              <a:gd name="T214" fmla="+- 0 8858 5812"/>
                              <a:gd name="T215" fmla="*/ 8858 h 3435"/>
                              <a:gd name="T216" fmla="+- 0 20284 19667"/>
                              <a:gd name="T217" fmla="*/ T216 w 1488"/>
                              <a:gd name="T218" fmla="+- 0 8930 5812"/>
                              <a:gd name="T219" fmla="*/ 8930 h 3435"/>
                              <a:gd name="T220" fmla="+- 0 20247 19667"/>
                              <a:gd name="T221" fmla="*/ T220 w 1488"/>
                              <a:gd name="T222" fmla="+- 0 8986 5812"/>
                              <a:gd name="T223" fmla="*/ 8986 h 3435"/>
                              <a:gd name="T224" fmla="+- 0 20032 19667"/>
                              <a:gd name="T225" fmla="*/ T224 w 1488"/>
                              <a:gd name="T226" fmla="+- 0 8951 5812"/>
                              <a:gd name="T227" fmla="*/ 8951 h 3435"/>
                              <a:gd name="T228" fmla="+- 0 19996 19667"/>
                              <a:gd name="T229" fmla="*/ T228 w 1488"/>
                              <a:gd name="T230" fmla="+- 0 9005 5812"/>
                              <a:gd name="T231" fmla="*/ 9005 h 3435"/>
                              <a:gd name="T232" fmla="+- 0 19672 19667"/>
                              <a:gd name="T233" fmla="*/ T232 w 1488"/>
                              <a:gd name="T234" fmla="+- 0 9016 5812"/>
                              <a:gd name="T235" fmla="*/ 9016 h 3435"/>
                              <a:gd name="T236" fmla="+- 0 19690 19667"/>
                              <a:gd name="T237" fmla="*/ T236 w 1488"/>
                              <a:gd name="T238" fmla="+- 0 9031 5812"/>
                              <a:gd name="T239" fmla="*/ 9031 h 3435"/>
                              <a:gd name="T240" fmla="+- 0 20266 19667"/>
                              <a:gd name="T241" fmla="*/ T240 w 1488"/>
                              <a:gd name="T242" fmla="+- 0 9247 5812"/>
                              <a:gd name="T243" fmla="*/ 9247 h 34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1488" h="3435">
                                <a:moveTo>
                                  <a:pt x="154" y="3295"/>
                                </a:moveTo>
                                <a:lnTo>
                                  <a:pt x="148" y="3291"/>
                                </a:lnTo>
                                <a:lnTo>
                                  <a:pt x="143" y="3285"/>
                                </a:lnTo>
                                <a:lnTo>
                                  <a:pt x="137" y="3284"/>
                                </a:lnTo>
                                <a:lnTo>
                                  <a:pt x="128" y="3284"/>
                                </a:lnTo>
                                <a:lnTo>
                                  <a:pt x="122" y="3284"/>
                                </a:lnTo>
                                <a:lnTo>
                                  <a:pt x="108" y="3284"/>
                                </a:lnTo>
                                <a:lnTo>
                                  <a:pt x="79" y="3284"/>
                                </a:lnTo>
                                <a:lnTo>
                                  <a:pt x="50" y="3284"/>
                                </a:lnTo>
                                <a:lnTo>
                                  <a:pt x="36" y="3284"/>
                                </a:lnTo>
                                <a:lnTo>
                                  <a:pt x="21" y="3284"/>
                                </a:lnTo>
                                <a:lnTo>
                                  <a:pt x="15" y="3285"/>
                                </a:lnTo>
                                <a:lnTo>
                                  <a:pt x="10" y="3291"/>
                                </a:lnTo>
                                <a:lnTo>
                                  <a:pt x="4" y="3295"/>
                                </a:lnTo>
                                <a:lnTo>
                                  <a:pt x="9" y="3299"/>
                                </a:lnTo>
                                <a:lnTo>
                                  <a:pt x="15" y="3306"/>
                                </a:lnTo>
                                <a:lnTo>
                                  <a:pt x="50" y="3307"/>
                                </a:lnTo>
                                <a:lnTo>
                                  <a:pt x="79" y="3307"/>
                                </a:lnTo>
                                <a:lnTo>
                                  <a:pt x="108" y="3307"/>
                                </a:lnTo>
                                <a:lnTo>
                                  <a:pt x="143" y="3306"/>
                                </a:lnTo>
                                <a:lnTo>
                                  <a:pt x="148" y="3299"/>
                                </a:lnTo>
                                <a:lnTo>
                                  <a:pt x="154" y="3295"/>
                                </a:lnTo>
                                <a:moveTo>
                                  <a:pt x="315" y="3295"/>
                                </a:moveTo>
                                <a:lnTo>
                                  <a:pt x="312" y="3291"/>
                                </a:lnTo>
                                <a:lnTo>
                                  <a:pt x="308" y="3285"/>
                                </a:lnTo>
                                <a:lnTo>
                                  <a:pt x="304" y="3285"/>
                                </a:lnTo>
                                <a:lnTo>
                                  <a:pt x="291" y="3284"/>
                                </a:lnTo>
                                <a:lnTo>
                                  <a:pt x="277" y="3284"/>
                                </a:lnTo>
                                <a:lnTo>
                                  <a:pt x="264" y="3284"/>
                                </a:lnTo>
                                <a:lnTo>
                                  <a:pt x="251" y="3285"/>
                                </a:lnTo>
                                <a:lnTo>
                                  <a:pt x="246" y="3285"/>
                                </a:lnTo>
                                <a:lnTo>
                                  <a:pt x="243" y="3291"/>
                                </a:lnTo>
                                <a:lnTo>
                                  <a:pt x="239" y="3294"/>
                                </a:lnTo>
                                <a:lnTo>
                                  <a:pt x="243" y="3298"/>
                                </a:lnTo>
                                <a:lnTo>
                                  <a:pt x="246" y="3305"/>
                                </a:lnTo>
                                <a:lnTo>
                                  <a:pt x="259" y="3308"/>
                                </a:lnTo>
                                <a:lnTo>
                                  <a:pt x="268" y="3307"/>
                                </a:lnTo>
                                <a:lnTo>
                                  <a:pt x="277" y="3307"/>
                                </a:lnTo>
                                <a:lnTo>
                                  <a:pt x="286" y="3307"/>
                                </a:lnTo>
                                <a:lnTo>
                                  <a:pt x="295" y="3308"/>
                                </a:lnTo>
                                <a:lnTo>
                                  <a:pt x="301" y="3307"/>
                                </a:lnTo>
                                <a:lnTo>
                                  <a:pt x="308" y="3305"/>
                                </a:lnTo>
                                <a:lnTo>
                                  <a:pt x="311" y="3299"/>
                                </a:lnTo>
                                <a:lnTo>
                                  <a:pt x="315" y="3295"/>
                                </a:lnTo>
                                <a:moveTo>
                                  <a:pt x="1278" y="7"/>
                                </a:moveTo>
                                <a:lnTo>
                                  <a:pt x="1275" y="0"/>
                                </a:lnTo>
                                <a:lnTo>
                                  <a:pt x="233" y="0"/>
                                </a:lnTo>
                                <a:lnTo>
                                  <a:pt x="231" y="8"/>
                                </a:lnTo>
                                <a:lnTo>
                                  <a:pt x="280" y="38"/>
                                </a:lnTo>
                                <a:lnTo>
                                  <a:pt x="304" y="54"/>
                                </a:lnTo>
                                <a:lnTo>
                                  <a:pt x="328" y="70"/>
                                </a:lnTo>
                                <a:lnTo>
                                  <a:pt x="347" y="81"/>
                                </a:lnTo>
                                <a:lnTo>
                                  <a:pt x="367" y="89"/>
                                </a:lnTo>
                                <a:lnTo>
                                  <a:pt x="387" y="93"/>
                                </a:lnTo>
                                <a:lnTo>
                                  <a:pt x="409" y="94"/>
                                </a:lnTo>
                                <a:lnTo>
                                  <a:pt x="888" y="93"/>
                                </a:lnTo>
                                <a:lnTo>
                                  <a:pt x="1096" y="94"/>
                                </a:lnTo>
                                <a:lnTo>
                                  <a:pt x="1112" y="93"/>
                                </a:lnTo>
                                <a:lnTo>
                                  <a:pt x="1119" y="93"/>
                                </a:lnTo>
                                <a:lnTo>
                                  <a:pt x="1141" y="89"/>
                                </a:lnTo>
                                <a:lnTo>
                                  <a:pt x="1162" y="81"/>
                                </a:lnTo>
                                <a:lnTo>
                                  <a:pt x="1182" y="69"/>
                                </a:lnTo>
                                <a:lnTo>
                                  <a:pt x="1206" y="53"/>
                                </a:lnTo>
                                <a:lnTo>
                                  <a:pt x="1230" y="38"/>
                                </a:lnTo>
                                <a:lnTo>
                                  <a:pt x="1278" y="7"/>
                                </a:lnTo>
                                <a:moveTo>
                                  <a:pt x="1315" y="2682"/>
                                </a:moveTo>
                                <a:lnTo>
                                  <a:pt x="1307" y="2640"/>
                                </a:lnTo>
                                <a:lnTo>
                                  <a:pt x="1301" y="2620"/>
                                </a:lnTo>
                                <a:lnTo>
                                  <a:pt x="1298" y="2600"/>
                                </a:lnTo>
                                <a:lnTo>
                                  <a:pt x="1297" y="2590"/>
                                </a:lnTo>
                                <a:lnTo>
                                  <a:pt x="1297" y="2584"/>
                                </a:lnTo>
                                <a:lnTo>
                                  <a:pt x="1297" y="2578"/>
                                </a:lnTo>
                                <a:lnTo>
                                  <a:pt x="1298" y="2559"/>
                                </a:lnTo>
                                <a:lnTo>
                                  <a:pt x="1299" y="2522"/>
                                </a:lnTo>
                                <a:lnTo>
                                  <a:pt x="1298" y="2485"/>
                                </a:lnTo>
                                <a:lnTo>
                                  <a:pt x="1294" y="2462"/>
                                </a:lnTo>
                                <a:lnTo>
                                  <a:pt x="1293" y="2453"/>
                                </a:lnTo>
                                <a:lnTo>
                                  <a:pt x="1292" y="2449"/>
                                </a:lnTo>
                                <a:lnTo>
                                  <a:pt x="1283" y="2413"/>
                                </a:lnTo>
                                <a:lnTo>
                                  <a:pt x="1278" y="2394"/>
                                </a:lnTo>
                                <a:lnTo>
                                  <a:pt x="1279" y="2376"/>
                                </a:lnTo>
                                <a:lnTo>
                                  <a:pt x="1284" y="2359"/>
                                </a:lnTo>
                                <a:lnTo>
                                  <a:pt x="1293" y="2342"/>
                                </a:lnTo>
                                <a:lnTo>
                                  <a:pt x="1298" y="2331"/>
                                </a:lnTo>
                                <a:lnTo>
                                  <a:pt x="1298" y="2323"/>
                                </a:lnTo>
                                <a:lnTo>
                                  <a:pt x="1292" y="2319"/>
                                </a:lnTo>
                                <a:lnTo>
                                  <a:pt x="1280" y="2317"/>
                                </a:lnTo>
                                <a:lnTo>
                                  <a:pt x="1145" y="2316"/>
                                </a:lnTo>
                                <a:lnTo>
                                  <a:pt x="1077" y="2316"/>
                                </a:lnTo>
                                <a:lnTo>
                                  <a:pt x="1010" y="2318"/>
                                </a:lnTo>
                                <a:lnTo>
                                  <a:pt x="948" y="2325"/>
                                </a:lnTo>
                                <a:lnTo>
                                  <a:pt x="921" y="2335"/>
                                </a:lnTo>
                                <a:lnTo>
                                  <a:pt x="921" y="2942"/>
                                </a:lnTo>
                                <a:lnTo>
                                  <a:pt x="921" y="2953"/>
                                </a:lnTo>
                                <a:lnTo>
                                  <a:pt x="921" y="2982"/>
                                </a:lnTo>
                                <a:lnTo>
                                  <a:pt x="917" y="2997"/>
                                </a:lnTo>
                                <a:lnTo>
                                  <a:pt x="904" y="3002"/>
                                </a:lnTo>
                                <a:lnTo>
                                  <a:pt x="873" y="3002"/>
                                </a:lnTo>
                                <a:lnTo>
                                  <a:pt x="627" y="3002"/>
                                </a:lnTo>
                                <a:lnTo>
                                  <a:pt x="30" y="3003"/>
                                </a:lnTo>
                                <a:lnTo>
                                  <a:pt x="26" y="2996"/>
                                </a:lnTo>
                                <a:lnTo>
                                  <a:pt x="27" y="2883"/>
                                </a:lnTo>
                                <a:lnTo>
                                  <a:pt x="27" y="2504"/>
                                </a:lnTo>
                                <a:lnTo>
                                  <a:pt x="27" y="2489"/>
                                </a:lnTo>
                                <a:lnTo>
                                  <a:pt x="31" y="2481"/>
                                </a:lnTo>
                                <a:lnTo>
                                  <a:pt x="39" y="2477"/>
                                </a:lnTo>
                                <a:lnTo>
                                  <a:pt x="55" y="2477"/>
                                </a:lnTo>
                                <a:lnTo>
                                  <a:pt x="785" y="2477"/>
                                </a:lnTo>
                                <a:lnTo>
                                  <a:pt x="785" y="2620"/>
                                </a:lnTo>
                                <a:lnTo>
                                  <a:pt x="784" y="2622"/>
                                </a:lnTo>
                                <a:lnTo>
                                  <a:pt x="767" y="2663"/>
                                </a:lnTo>
                                <a:lnTo>
                                  <a:pt x="766" y="2702"/>
                                </a:lnTo>
                                <a:lnTo>
                                  <a:pt x="777" y="2741"/>
                                </a:lnTo>
                                <a:lnTo>
                                  <a:pt x="793" y="2779"/>
                                </a:lnTo>
                                <a:lnTo>
                                  <a:pt x="805" y="2802"/>
                                </a:lnTo>
                                <a:lnTo>
                                  <a:pt x="819" y="2825"/>
                                </a:lnTo>
                                <a:lnTo>
                                  <a:pt x="835" y="2848"/>
                                </a:lnTo>
                                <a:lnTo>
                                  <a:pt x="851" y="2869"/>
                                </a:lnTo>
                                <a:lnTo>
                                  <a:pt x="864" y="2885"/>
                                </a:lnTo>
                                <a:lnTo>
                                  <a:pt x="878" y="2901"/>
                                </a:lnTo>
                                <a:lnTo>
                                  <a:pt x="894" y="2915"/>
                                </a:lnTo>
                                <a:lnTo>
                                  <a:pt x="909" y="2929"/>
                                </a:lnTo>
                                <a:lnTo>
                                  <a:pt x="917" y="2936"/>
                                </a:lnTo>
                                <a:lnTo>
                                  <a:pt x="921" y="2942"/>
                                </a:lnTo>
                                <a:lnTo>
                                  <a:pt x="921" y="2335"/>
                                </a:lnTo>
                                <a:lnTo>
                                  <a:pt x="893" y="2346"/>
                                </a:lnTo>
                                <a:lnTo>
                                  <a:pt x="883" y="2354"/>
                                </a:lnTo>
                                <a:lnTo>
                                  <a:pt x="883" y="2475"/>
                                </a:lnTo>
                                <a:lnTo>
                                  <a:pt x="882" y="2481"/>
                                </a:lnTo>
                                <a:lnTo>
                                  <a:pt x="880" y="2504"/>
                                </a:lnTo>
                                <a:lnTo>
                                  <a:pt x="877" y="2526"/>
                                </a:lnTo>
                                <a:lnTo>
                                  <a:pt x="874" y="2549"/>
                                </a:lnTo>
                                <a:lnTo>
                                  <a:pt x="870" y="2571"/>
                                </a:lnTo>
                                <a:lnTo>
                                  <a:pt x="869" y="2578"/>
                                </a:lnTo>
                                <a:lnTo>
                                  <a:pt x="863" y="2584"/>
                                </a:lnTo>
                                <a:lnTo>
                                  <a:pt x="859" y="2590"/>
                                </a:lnTo>
                                <a:lnTo>
                                  <a:pt x="854" y="2584"/>
                                </a:lnTo>
                                <a:lnTo>
                                  <a:pt x="848" y="2579"/>
                                </a:lnTo>
                                <a:lnTo>
                                  <a:pt x="842" y="2567"/>
                                </a:lnTo>
                                <a:lnTo>
                                  <a:pt x="844" y="2559"/>
                                </a:lnTo>
                                <a:lnTo>
                                  <a:pt x="843" y="2552"/>
                                </a:lnTo>
                                <a:lnTo>
                                  <a:pt x="841" y="2551"/>
                                </a:lnTo>
                                <a:lnTo>
                                  <a:pt x="849" y="2512"/>
                                </a:lnTo>
                                <a:lnTo>
                                  <a:pt x="854" y="2493"/>
                                </a:lnTo>
                                <a:lnTo>
                                  <a:pt x="858" y="2477"/>
                                </a:lnTo>
                                <a:lnTo>
                                  <a:pt x="859" y="2473"/>
                                </a:lnTo>
                                <a:lnTo>
                                  <a:pt x="860" y="2468"/>
                                </a:lnTo>
                                <a:lnTo>
                                  <a:pt x="870" y="2466"/>
                                </a:lnTo>
                                <a:lnTo>
                                  <a:pt x="876" y="2462"/>
                                </a:lnTo>
                                <a:lnTo>
                                  <a:pt x="879" y="2468"/>
                                </a:lnTo>
                                <a:lnTo>
                                  <a:pt x="883" y="2475"/>
                                </a:lnTo>
                                <a:lnTo>
                                  <a:pt x="883" y="2354"/>
                                </a:lnTo>
                                <a:lnTo>
                                  <a:pt x="846" y="2382"/>
                                </a:lnTo>
                                <a:lnTo>
                                  <a:pt x="809" y="2434"/>
                                </a:lnTo>
                                <a:lnTo>
                                  <a:pt x="802" y="2449"/>
                                </a:lnTo>
                                <a:lnTo>
                                  <a:pt x="793" y="2453"/>
                                </a:lnTo>
                                <a:lnTo>
                                  <a:pt x="374" y="2453"/>
                                </a:lnTo>
                                <a:lnTo>
                                  <a:pt x="52" y="2453"/>
                                </a:lnTo>
                                <a:lnTo>
                                  <a:pt x="29" y="2455"/>
                                </a:lnTo>
                                <a:lnTo>
                                  <a:pt x="14" y="2463"/>
                                </a:lnTo>
                                <a:lnTo>
                                  <a:pt x="6" y="2478"/>
                                </a:lnTo>
                                <a:lnTo>
                                  <a:pt x="3" y="2501"/>
                                </a:lnTo>
                                <a:lnTo>
                                  <a:pt x="4" y="3064"/>
                                </a:lnTo>
                                <a:lnTo>
                                  <a:pt x="6" y="3085"/>
                                </a:lnTo>
                                <a:lnTo>
                                  <a:pt x="14" y="3099"/>
                                </a:lnTo>
                                <a:lnTo>
                                  <a:pt x="28" y="3107"/>
                                </a:lnTo>
                                <a:lnTo>
                                  <a:pt x="49" y="3110"/>
                                </a:lnTo>
                                <a:lnTo>
                                  <a:pt x="222" y="3110"/>
                                </a:lnTo>
                                <a:lnTo>
                                  <a:pt x="575" y="3109"/>
                                </a:lnTo>
                                <a:lnTo>
                                  <a:pt x="586" y="3104"/>
                                </a:lnTo>
                                <a:lnTo>
                                  <a:pt x="590" y="3098"/>
                                </a:lnTo>
                                <a:lnTo>
                                  <a:pt x="623" y="3063"/>
                                </a:lnTo>
                                <a:lnTo>
                                  <a:pt x="660" y="3038"/>
                                </a:lnTo>
                                <a:lnTo>
                                  <a:pt x="702" y="3023"/>
                                </a:lnTo>
                                <a:lnTo>
                                  <a:pt x="749" y="3018"/>
                                </a:lnTo>
                                <a:lnTo>
                                  <a:pt x="936" y="3018"/>
                                </a:lnTo>
                                <a:lnTo>
                                  <a:pt x="1175" y="3018"/>
                                </a:lnTo>
                                <a:lnTo>
                                  <a:pt x="1178" y="3014"/>
                                </a:lnTo>
                                <a:lnTo>
                                  <a:pt x="1168" y="3003"/>
                                </a:lnTo>
                                <a:lnTo>
                                  <a:pt x="1167" y="3002"/>
                                </a:lnTo>
                                <a:lnTo>
                                  <a:pt x="1166" y="3001"/>
                                </a:lnTo>
                                <a:lnTo>
                                  <a:pt x="1161" y="2986"/>
                                </a:lnTo>
                                <a:lnTo>
                                  <a:pt x="1159" y="2971"/>
                                </a:lnTo>
                                <a:lnTo>
                                  <a:pt x="1159" y="2954"/>
                                </a:lnTo>
                                <a:lnTo>
                                  <a:pt x="1159" y="2941"/>
                                </a:lnTo>
                                <a:lnTo>
                                  <a:pt x="1163" y="2935"/>
                                </a:lnTo>
                                <a:lnTo>
                                  <a:pt x="1174" y="2929"/>
                                </a:lnTo>
                                <a:lnTo>
                                  <a:pt x="1205" y="2908"/>
                                </a:lnTo>
                                <a:lnTo>
                                  <a:pt x="1230" y="2883"/>
                                </a:lnTo>
                                <a:lnTo>
                                  <a:pt x="1248" y="2852"/>
                                </a:lnTo>
                                <a:lnTo>
                                  <a:pt x="1259" y="2816"/>
                                </a:lnTo>
                                <a:lnTo>
                                  <a:pt x="1260" y="2810"/>
                                </a:lnTo>
                                <a:lnTo>
                                  <a:pt x="1266" y="2803"/>
                                </a:lnTo>
                                <a:lnTo>
                                  <a:pt x="1271" y="2798"/>
                                </a:lnTo>
                                <a:lnTo>
                                  <a:pt x="1297" y="2762"/>
                                </a:lnTo>
                                <a:lnTo>
                                  <a:pt x="1312" y="2723"/>
                                </a:lnTo>
                                <a:lnTo>
                                  <a:pt x="1315" y="2682"/>
                                </a:lnTo>
                                <a:moveTo>
                                  <a:pt x="1389" y="539"/>
                                </a:moveTo>
                                <a:lnTo>
                                  <a:pt x="1388" y="251"/>
                                </a:lnTo>
                                <a:lnTo>
                                  <a:pt x="1388" y="210"/>
                                </a:lnTo>
                                <a:lnTo>
                                  <a:pt x="1388" y="145"/>
                                </a:lnTo>
                                <a:lnTo>
                                  <a:pt x="1385" y="112"/>
                                </a:lnTo>
                                <a:lnTo>
                                  <a:pt x="1375" y="82"/>
                                </a:lnTo>
                                <a:lnTo>
                                  <a:pt x="1358" y="55"/>
                                </a:lnTo>
                                <a:lnTo>
                                  <a:pt x="1333" y="31"/>
                                </a:lnTo>
                                <a:lnTo>
                                  <a:pt x="1327" y="34"/>
                                </a:lnTo>
                                <a:lnTo>
                                  <a:pt x="1323" y="37"/>
                                </a:lnTo>
                                <a:lnTo>
                                  <a:pt x="1278" y="65"/>
                                </a:lnTo>
                                <a:lnTo>
                                  <a:pt x="1278" y="210"/>
                                </a:lnTo>
                                <a:lnTo>
                                  <a:pt x="1278" y="845"/>
                                </a:lnTo>
                                <a:lnTo>
                                  <a:pt x="229" y="845"/>
                                </a:lnTo>
                                <a:lnTo>
                                  <a:pt x="229" y="210"/>
                                </a:lnTo>
                                <a:lnTo>
                                  <a:pt x="242" y="218"/>
                                </a:lnTo>
                                <a:lnTo>
                                  <a:pt x="252" y="224"/>
                                </a:lnTo>
                                <a:lnTo>
                                  <a:pt x="729" y="543"/>
                                </a:lnTo>
                                <a:lnTo>
                                  <a:pt x="742" y="550"/>
                                </a:lnTo>
                                <a:lnTo>
                                  <a:pt x="754" y="553"/>
                                </a:lnTo>
                                <a:lnTo>
                                  <a:pt x="767" y="550"/>
                                </a:lnTo>
                                <a:lnTo>
                                  <a:pt x="780" y="543"/>
                                </a:lnTo>
                                <a:lnTo>
                                  <a:pt x="1007" y="391"/>
                                </a:lnTo>
                                <a:lnTo>
                                  <a:pt x="1246" y="231"/>
                                </a:lnTo>
                                <a:lnTo>
                                  <a:pt x="1278" y="210"/>
                                </a:lnTo>
                                <a:lnTo>
                                  <a:pt x="1278" y="65"/>
                                </a:lnTo>
                                <a:lnTo>
                                  <a:pt x="1028" y="224"/>
                                </a:lnTo>
                                <a:lnTo>
                                  <a:pt x="786" y="379"/>
                                </a:lnTo>
                                <a:lnTo>
                                  <a:pt x="769" y="388"/>
                                </a:lnTo>
                                <a:lnTo>
                                  <a:pt x="754" y="391"/>
                                </a:lnTo>
                                <a:lnTo>
                                  <a:pt x="739" y="388"/>
                                </a:lnTo>
                                <a:lnTo>
                                  <a:pt x="722" y="379"/>
                                </a:lnTo>
                                <a:lnTo>
                                  <a:pt x="666" y="342"/>
                                </a:lnTo>
                                <a:lnTo>
                                  <a:pt x="480" y="224"/>
                                </a:lnTo>
                                <a:lnTo>
                                  <a:pt x="459" y="210"/>
                                </a:lnTo>
                                <a:lnTo>
                                  <a:pt x="176" y="30"/>
                                </a:lnTo>
                                <a:lnTo>
                                  <a:pt x="150" y="56"/>
                                </a:lnTo>
                                <a:lnTo>
                                  <a:pt x="133" y="86"/>
                                </a:lnTo>
                                <a:lnTo>
                                  <a:pt x="123" y="119"/>
                                </a:lnTo>
                                <a:lnTo>
                                  <a:pt x="120" y="155"/>
                                </a:lnTo>
                                <a:lnTo>
                                  <a:pt x="120" y="609"/>
                                </a:lnTo>
                                <a:lnTo>
                                  <a:pt x="120" y="760"/>
                                </a:lnTo>
                                <a:lnTo>
                                  <a:pt x="131" y="829"/>
                                </a:lnTo>
                                <a:lnTo>
                                  <a:pt x="163" y="880"/>
                                </a:lnTo>
                                <a:lnTo>
                                  <a:pt x="214" y="911"/>
                                </a:lnTo>
                                <a:lnTo>
                                  <a:pt x="282" y="922"/>
                                </a:lnTo>
                                <a:lnTo>
                                  <a:pt x="906" y="922"/>
                                </a:lnTo>
                                <a:lnTo>
                                  <a:pt x="1236" y="922"/>
                                </a:lnTo>
                                <a:lnTo>
                                  <a:pt x="1297" y="911"/>
                                </a:lnTo>
                                <a:lnTo>
                                  <a:pt x="1345" y="881"/>
                                </a:lnTo>
                                <a:lnTo>
                                  <a:pt x="1369" y="845"/>
                                </a:lnTo>
                                <a:lnTo>
                                  <a:pt x="1376" y="834"/>
                                </a:lnTo>
                                <a:lnTo>
                                  <a:pt x="1388" y="775"/>
                                </a:lnTo>
                                <a:lnTo>
                                  <a:pt x="1388" y="696"/>
                                </a:lnTo>
                                <a:lnTo>
                                  <a:pt x="1388" y="617"/>
                                </a:lnTo>
                                <a:lnTo>
                                  <a:pt x="1389" y="539"/>
                                </a:lnTo>
                                <a:moveTo>
                                  <a:pt x="1488" y="3429"/>
                                </a:moveTo>
                                <a:lnTo>
                                  <a:pt x="1488" y="3411"/>
                                </a:lnTo>
                                <a:lnTo>
                                  <a:pt x="1487" y="3369"/>
                                </a:lnTo>
                                <a:lnTo>
                                  <a:pt x="1487" y="3219"/>
                                </a:lnTo>
                                <a:lnTo>
                                  <a:pt x="1487" y="3201"/>
                                </a:lnTo>
                                <a:lnTo>
                                  <a:pt x="1486" y="3196"/>
                                </a:lnTo>
                                <a:lnTo>
                                  <a:pt x="1484" y="3183"/>
                                </a:lnTo>
                                <a:lnTo>
                                  <a:pt x="1477" y="3147"/>
                                </a:lnTo>
                                <a:lnTo>
                                  <a:pt x="1451" y="3101"/>
                                </a:lnTo>
                                <a:lnTo>
                                  <a:pt x="1410" y="3067"/>
                                </a:lnTo>
                                <a:lnTo>
                                  <a:pt x="1357" y="3050"/>
                                </a:lnTo>
                                <a:lnTo>
                                  <a:pt x="1339" y="3048"/>
                                </a:lnTo>
                                <a:lnTo>
                                  <a:pt x="1320" y="3046"/>
                                </a:lnTo>
                                <a:lnTo>
                                  <a:pt x="1301" y="3046"/>
                                </a:lnTo>
                                <a:lnTo>
                                  <a:pt x="758" y="3046"/>
                                </a:lnTo>
                                <a:lnTo>
                                  <a:pt x="706" y="3054"/>
                                </a:lnTo>
                                <a:lnTo>
                                  <a:pt x="657" y="3078"/>
                                </a:lnTo>
                                <a:lnTo>
                                  <a:pt x="617" y="3118"/>
                                </a:lnTo>
                                <a:lnTo>
                                  <a:pt x="596" y="3174"/>
                                </a:lnTo>
                                <a:lnTo>
                                  <a:pt x="596" y="3177"/>
                                </a:lnTo>
                                <a:lnTo>
                                  <a:pt x="594" y="3180"/>
                                </a:lnTo>
                                <a:lnTo>
                                  <a:pt x="593" y="3183"/>
                                </a:lnTo>
                                <a:lnTo>
                                  <a:pt x="580" y="3174"/>
                                </a:lnTo>
                                <a:lnTo>
                                  <a:pt x="575" y="3162"/>
                                </a:lnTo>
                                <a:lnTo>
                                  <a:pt x="572" y="3148"/>
                                </a:lnTo>
                                <a:lnTo>
                                  <a:pt x="569" y="3135"/>
                                </a:lnTo>
                                <a:lnTo>
                                  <a:pt x="366" y="3135"/>
                                </a:lnTo>
                                <a:lnTo>
                                  <a:pt x="365" y="3139"/>
                                </a:lnTo>
                                <a:lnTo>
                                  <a:pt x="364" y="3143"/>
                                </a:lnTo>
                                <a:lnTo>
                                  <a:pt x="363" y="3147"/>
                                </a:lnTo>
                                <a:lnTo>
                                  <a:pt x="357" y="3169"/>
                                </a:lnTo>
                                <a:lnTo>
                                  <a:pt x="346" y="3184"/>
                                </a:lnTo>
                                <a:lnTo>
                                  <a:pt x="329" y="3193"/>
                                </a:lnTo>
                                <a:lnTo>
                                  <a:pt x="307" y="3196"/>
                                </a:lnTo>
                                <a:lnTo>
                                  <a:pt x="80" y="3196"/>
                                </a:lnTo>
                                <a:lnTo>
                                  <a:pt x="48" y="3196"/>
                                </a:lnTo>
                                <a:lnTo>
                                  <a:pt x="10" y="3197"/>
                                </a:lnTo>
                                <a:lnTo>
                                  <a:pt x="5" y="3204"/>
                                </a:lnTo>
                                <a:lnTo>
                                  <a:pt x="0" y="3208"/>
                                </a:lnTo>
                                <a:lnTo>
                                  <a:pt x="5" y="3212"/>
                                </a:lnTo>
                                <a:lnTo>
                                  <a:pt x="10" y="3216"/>
                                </a:lnTo>
                                <a:lnTo>
                                  <a:pt x="19" y="3220"/>
                                </a:lnTo>
                                <a:lnTo>
                                  <a:pt x="23" y="3219"/>
                                </a:lnTo>
                                <a:lnTo>
                                  <a:pt x="593" y="3219"/>
                                </a:lnTo>
                                <a:lnTo>
                                  <a:pt x="594" y="3369"/>
                                </a:lnTo>
                                <a:lnTo>
                                  <a:pt x="593" y="3412"/>
                                </a:lnTo>
                                <a:lnTo>
                                  <a:pt x="593" y="3428"/>
                                </a:lnTo>
                                <a:lnTo>
                                  <a:pt x="599" y="3435"/>
                                </a:lnTo>
                                <a:lnTo>
                                  <a:pt x="1170" y="3434"/>
                                </a:lnTo>
                                <a:lnTo>
                                  <a:pt x="1481" y="3435"/>
                                </a:lnTo>
                                <a:lnTo>
                                  <a:pt x="1481" y="3434"/>
                                </a:lnTo>
                                <a:lnTo>
                                  <a:pt x="1488" y="3429"/>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9" name="Picture 2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19957" y="8399"/>
                            <a:ext cx="356" cy="320"/>
                          </a:xfrm>
                          <a:prstGeom prst="rect">
                            <a:avLst/>
                          </a:prstGeom>
                          <a:noFill/>
                          <a:extLst>
                            <a:ext uri="{909E8E84-426E-40DD-AFC4-6F175D3DCCD1}">
                              <a14:hiddenFill xmlns:a14="http://schemas.microsoft.com/office/drawing/2010/main">
                                <a:solidFill>
                                  <a:srgbClr val="FFFFFF"/>
                                </a:solidFill>
                              </a14:hiddenFill>
                            </a:ext>
                          </a:extLst>
                        </pic:spPr>
                      </pic:pic>
                      <wps:wsp>
                        <wps:cNvPr id="30" name="AutoShape 23"/>
                        <wps:cNvSpPr>
                          <a:spLocks/>
                        </wps:cNvSpPr>
                        <wps:spPr bwMode="auto">
                          <a:xfrm>
                            <a:off x="19728" y="8329"/>
                            <a:ext cx="1327" cy="3330"/>
                          </a:xfrm>
                          <a:custGeom>
                            <a:avLst/>
                            <a:gdLst>
                              <a:gd name="T0" fmla="+- 0 19766 19728"/>
                              <a:gd name="T1" fmla="*/ T0 w 1327"/>
                              <a:gd name="T2" fmla="+- 0 8332 8330"/>
                              <a:gd name="T3" fmla="*/ 8332 h 3330"/>
                              <a:gd name="T4" fmla="+- 0 19749 19728"/>
                              <a:gd name="T5" fmla="*/ T4 w 1327"/>
                              <a:gd name="T6" fmla="+- 0 8335 8330"/>
                              <a:gd name="T7" fmla="*/ 8335 h 3330"/>
                              <a:gd name="T8" fmla="+- 0 19734 19728"/>
                              <a:gd name="T9" fmla="*/ T8 w 1327"/>
                              <a:gd name="T10" fmla="+- 0 8363 8330"/>
                              <a:gd name="T11" fmla="*/ 8363 h 3330"/>
                              <a:gd name="T12" fmla="+- 0 19731 19728"/>
                              <a:gd name="T13" fmla="*/ T12 w 1327"/>
                              <a:gd name="T14" fmla="+- 0 8383 8330"/>
                              <a:gd name="T15" fmla="*/ 8383 h 3330"/>
                              <a:gd name="T16" fmla="+- 0 19748 19728"/>
                              <a:gd name="T17" fmla="*/ T16 w 1327"/>
                              <a:gd name="T18" fmla="+- 0 8384 8330"/>
                              <a:gd name="T19" fmla="*/ 8384 h 3330"/>
                              <a:gd name="T20" fmla="+- 0 19772 19728"/>
                              <a:gd name="T21" fmla="*/ T20 w 1327"/>
                              <a:gd name="T22" fmla="+- 0 8341 8330"/>
                              <a:gd name="T23" fmla="*/ 8341 h 3330"/>
                              <a:gd name="T24" fmla="+- 0 19810 19728"/>
                              <a:gd name="T25" fmla="*/ T24 w 1327"/>
                              <a:gd name="T26" fmla="+- 0 8330 8330"/>
                              <a:gd name="T27" fmla="*/ 8330 h 3330"/>
                              <a:gd name="T28" fmla="+- 0 19781 19728"/>
                              <a:gd name="T29" fmla="*/ T28 w 1327"/>
                              <a:gd name="T30" fmla="+- 0 8371 8330"/>
                              <a:gd name="T31" fmla="*/ 8371 h 3330"/>
                              <a:gd name="T32" fmla="+- 0 19762 19728"/>
                              <a:gd name="T33" fmla="*/ T32 w 1327"/>
                              <a:gd name="T34" fmla="+- 0 8412 8330"/>
                              <a:gd name="T35" fmla="*/ 8412 h 3330"/>
                              <a:gd name="T36" fmla="+- 0 19776 19728"/>
                              <a:gd name="T37" fmla="*/ T36 w 1327"/>
                              <a:gd name="T38" fmla="+- 0 8423 8330"/>
                              <a:gd name="T39" fmla="*/ 8423 h 3330"/>
                              <a:gd name="T40" fmla="+- 0 19801 19728"/>
                              <a:gd name="T41" fmla="*/ T40 w 1327"/>
                              <a:gd name="T42" fmla="+- 0 8382 8330"/>
                              <a:gd name="T43" fmla="*/ 8382 h 3330"/>
                              <a:gd name="T44" fmla="+- 0 19821 19728"/>
                              <a:gd name="T45" fmla="*/ T44 w 1327"/>
                              <a:gd name="T46" fmla="+- 0 8340 8330"/>
                              <a:gd name="T47" fmla="*/ 8340 h 3330"/>
                              <a:gd name="T48" fmla="+- 0 20209 19728"/>
                              <a:gd name="T49" fmla="*/ T48 w 1327"/>
                              <a:gd name="T50" fmla="+- 0 11194 8330"/>
                              <a:gd name="T51" fmla="*/ 11194 h 3330"/>
                              <a:gd name="T52" fmla="+- 0 20122 19728"/>
                              <a:gd name="T53" fmla="*/ T52 w 1327"/>
                              <a:gd name="T54" fmla="+- 0 11153 8330"/>
                              <a:gd name="T55" fmla="*/ 11153 h 3330"/>
                              <a:gd name="T56" fmla="+- 0 20003 19728"/>
                              <a:gd name="T57" fmla="*/ T56 w 1327"/>
                              <a:gd name="T58" fmla="+- 0 11139 8330"/>
                              <a:gd name="T59" fmla="*/ 11139 h 3330"/>
                              <a:gd name="T60" fmla="+- 0 19804 19728"/>
                              <a:gd name="T61" fmla="*/ T60 w 1327"/>
                              <a:gd name="T62" fmla="+- 0 11212 8330"/>
                              <a:gd name="T63" fmla="*/ 11212 h 3330"/>
                              <a:gd name="T64" fmla="+- 0 19745 19728"/>
                              <a:gd name="T65" fmla="*/ T64 w 1327"/>
                              <a:gd name="T66" fmla="+- 0 11393 8330"/>
                              <a:gd name="T67" fmla="*/ 11393 h 3330"/>
                              <a:gd name="T68" fmla="+- 0 19784 19728"/>
                              <a:gd name="T69" fmla="*/ T68 w 1327"/>
                              <a:gd name="T70" fmla="+- 0 11476 8330"/>
                              <a:gd name="T71" fmla="*/ 11476 h 3330"/>
                              <a:gd name="T72" fmla="+- 0 19858 19728"/>
                              <a:gd name="T73" fmla="*/ T72 w 1327"/>
                              <a:gd name="T74" fmla="+- 0 11325 8330"/>
                              <a:gd name="T75" fmla="*/ 11325 h 3330"/>
                              <a:gd name="T76" fmla="+- 0 19859 19728"/>
                              <a:gd name="T77" fmla="*/ T76 w 1327"/>
                              <a:gd name="T78" fmla="+- 0 11428 8330"/>
                              <a:gd name="T79" fmla="*/ 11428 h 3330"/>
                              <a:gd name="T80" fmla="+- 0 19865 19728"/>
                              <a:gd name="T81" fmla="*/ T80 w 1327"/>
                              <a:gd name="T82" fmla="+- 0 11494 8330"/>
                              <a:gd name="T83" fmla="*/ 11494 h 3330"/>
                              <a:gd name="T84" fmla="+- 0 20068 19728"/>
                              <a:gd name="T85" fmla="*/ T84 w 1327"/>
                              <a:gd name="T86" fmla="+- 0 11520 8330"/>
                              <a:gd name="T87" fmla="*/ 11520 h 3330"/>
                              <a:gd name="T88" fmla="+- 0 20151 19728"/>
                              <a:gd name="T89" fmla="*/ T88 w 1327"/>
                              <a:gd name="T90" fmla="+- 0 11323 8330"/>
                              <a:gd name="T91" fmla="*/ 11323 h 3330"/>
                              <a:gd name="T92" fmla="+- 0 20571 19728"/>
                              <a:gd name="T93" fmla="*/ T92 w 1327"/>
                              <a:gd name="T94" fmla="+- 0 11030 8330"/>
                              <a:gd name="T95" fmla="*/ 11030 h 3330"/>
                              <a:gd name="T96" fmla="+- 0 20463 19728"/>
                              <a:gd name="T97" fmla="*/ T96 w 1327"/>
                              <a:gd name="T98" fmla="+- 0 10872 8330"/>
                              <a:gd name="T99" fmla="*/ 10872 h 3330"/>
                              <a:gd name="T100" fmla="+- 0 20275 19728"/>
                              <a:gd name="T101" fmla="*/ T100 w 1327"/>
                              <a:gd name="T102" fmla="+- 0 10910 8330"/>
                              <a:gd name="T103" fmla="*/ 10910 h 3330"/>
                              <a:gd name="T104" fmla="+- 0 20237 19728"/>
                              <a:gd name="T105" fmla="*/ T104 w 1327"/>
                              <a:gd name="T106" fmla="+- 0 11098 8330"/>
                              <a:gd name="T107" fmla="*/ 11098 h 3330"/>
                              <a:gd name="T108" fmla="+- 0 20398 19728"/>
                              <a:gd name="T109" fmla="*/ T108 w 1327"/>
                              <a:gd name="T110" fmla="+- 0 11204 8330"/>
                              <a:gd name="T111" fmla="*/ 11204 h 3330"/>
                              <a:gd name="T112" fmla="+- 0 20558 19728"/>
                              <a:gd name="T113" fmla="*/ T112 w 1327"/>
                              <a:gd name="T114" fmla="+- 0 11098 8330"/>
                              <a:gd name="T115" fmla="*/ 11098 h 3330"/>
                              <a:gd name="T116" fmla="+- 0 20663 19728"/>
                              <a:gd name="T117" fmla="*/ T116 w 1327"/>
                              <a:gd name="T118" fmla="+- 0 11463 8330"/>
                              <a:gd name="T119" fmla="*/ 11463 h 3330"/>
                              <a:gd name="T120" fmla="+- 0 20607 19728"/>
                              <a:gd name="T121" fmla="*/ T120 w 1327"/>
                              <a:gd name="T122" fmla="+- 0 11349 8330"/>
                              <a:gd name="T123" fmla="*/ 11349 h 3330"/>
                              <a:gd name="T124" fmla="+- 0 20408 19728"/>
                              <a:gd name="T125" fmla="*/ T124 w 1327"/>
                              <a:gd name="T126" fmla="+- 0 11275 8330"/>
                              <a:gd name="T127" fmla="*/ 11275 h 3330"/>
                              <a:gd name="T128" fmla="+- 0 20204 19728"/>
                              <a:gd name="T129" fmla="*/ T128 w 1327"/>
                              <a:gd name="T130" fmla="+- 0 11335 8330"/>
                              <a:gd name="T131" fmla="*/ 11335 h 3330"/>
                              <a:gd name="T132" fmla="+- 0 20130 19728"/>
                              <a:gd name="T133" fmla="*/ T132 w 1327"/>
                              <a:gd name="T134" fmla="+- 0 11487 8330"/>
                              <a:gd name="T135" fmla="*/ 11487 h 3330"/>
                              <a:gd name="T136" fmla="+- 0 20146 19728"/>
                              <a:gd name="T137" fmla="*/ T136 w 1327"/>
                              <a:gd name="T138" fmla="+- 0 11610 8330"/>
                              <a:gd name="T139" fmla="*/ 11610 h 3330"/>
                              <a:gd name="T140" fmla="+- 0 20217 19728"/>
                              <a:gd name="T141" fmla="*/ T140 w 1327"/>
                              <a:gd name="T142" fmla="+- 0 11465 8330"/>
                              <a:gd name="T143" fmla="*/ 11465 h 3330"/>
                              <a:gd name="T144" fmla="+- 0 20239 19728"/>
                              <a:gd name="T145" fmla="*/ T144 w 1327"/>
                              <a:gd name="T146" fmla="+- 0 11568 8330"/>
                              <a:gd name="T147" fmla="*/ 11568 h 3330"/>
                              <a:gd name="T148" fmla="+- 0 20246 19728"/>
                              <a:gd name="T149" fmla="*/ T148 w 1327"/>
                              <a:gd name="T150" fmla="+- 0 11626 8330"/>
                              <a:gd name="T151" fmla="*/ 11626 h 3330"/>
                              <a:gd name="T152" fmla="+- 0 20335 19728"/>
                              <a:gd name="T153" fmla="*/ T152 w 1327"/>
                              <a:gd name="T154" fmla="+- 0 11655 8330"/>
                              <a:gd name="T155" fmla="*/ 11655 h 3330"/>
                              <a:gd name="T156" fmla="+- 0 20568 19728"/>
                              <a:gd name="T157" fmla="*/ T156 w 1327"/>
                              <a:gd name="T158" fmla="+- 0 11634 8330"/>
                              <a:gd name="T159" fmla="*/ 11634 h 3330"/>
                              <a:gd name="T160" fmla="+- 0 20586 19728"/>
                              <a:gd name="T161" fmla="*/ T160 w 1327"/>
                              <a:gd name="T162" fmla="+- 0 11463 8330"/>
                              <a:gd name="T163" fmla="*/ 11463 h 3330"/>
                              <a:gd name="T164" fmla="+- 0 20621 19728"/>
                              <a:gd name="T165" fmla="*/ T164 w 1327"/>
                              <a:gd name="T166" fmla="+- 0 11623 8330"/>
                              <a:gd name="T167" fmla="*/ 11623 h 3330"/>
                              <a:gd name="T168" fmla="+- 0 20664 19728"/>
                              <a:gd name="T169" fmla="*/ T168 w 1327"/>
                              <a:gd name="T170" fmla="+- 0 11588 8330"/>
                              <a:gd name="T171" fmla="*/ 11588 h 3330"/>
                              <a:gd name="T172" fmla="+- 0 21044 19728"/>
                              <a:gd name="T173" fmla="*/ T172 w 1327"/>
                              <a:gd name="T174" fmla="+- 0 11323 8330"/>
                              <a:gd name="T175" fmla="*/ 11323 h 3330"/>
                              <a:gd name="T176" fmla="+- 0 20955 19728"/>
                              <a:gd name="T177" fmla="*/ T176 w 1327"/>
                              <a:gd name="T178" fmla="+- 0 11180 8330"/>
                              <a:gd name="T179" fmla="*/ 11180 h 3330"/>
                              <a:gd name="T180" fmla="+- 0 20789 19728"/>
                              <a:gd name="T181" fmla="*/ T180 w 1327"/>
                              <a:gd name="T182" fmla="+- 0 11138 8330"/>
                              <a:gd name="T183" fmla="*/ 11138 h 3330"/>
                              <a:gd name="T184" fmla="+- 0 20625 19728"/>
                              <a:gd name="T185" fmla="*/ T184 w 1327"/>
                              <a:gd name="T186" fmla="+- 0 11165 8330"/>
                              <a:gd name="T187" fmla="*/ 11165 h 3330"/>
                              <a:gd name="T188" fmla="+- 0 20604 19728"/>
                              <a:gd name="T189" fmla="*/ T188 w 1327"/>
                              <a:gd name="T190" fmla="+- 0 11281 8330"/>
                              <a:gd name="T191" fmla="*/ 11281 h 3330"/>
                              <a:gd name="T192" fmla="+- 0 20712 19728"/>
                              <a:gd name="T193" fmla="*/ T192 w 1327"/>
                              <a:gd name="T194" fmla="+- 0 11446 8330"/>
                              <a:gd name="T195" fmla="*/ 11446 h 3330"/>
                              <a:gd name="T196" fmla="+- 0 20829 19728"/>
                              <a:gd name="T197" fmla="*/ T196 w 1327"/>
                              <a:gd name="T198" fmla="+- 0 11514 8330"/>
                              <a:gd name="T199" fmla="*/ 11514 h 3330"/>
                              <a:gd name="T200" fmla="+- 0 20928 19728"/>
                              <a:gd name="T201" fmla="*/ T200 w 1327"/>
                              <a:gd name="T202" fmla="+- 0 11494 8330"/>
                              <a:gd name="T203" fmla="*/ 11494 h 3330"/>
                              <a:gd name="T204" fmla="+- 0 20937 19728"/>
                              <a:gd name="T205" fmla="*/ T204 w 1327"/>
                              <a:gd name="T206" fmla="+- 0 11323 8330"/>
                              <a:gd name="T207" fmla="*/ 11323 h 3330"/>
                              <a:gd name="T208" fmla="+- 0 20989 19728"/>
                              <a:gd name="T209" fmla="*/ T208 w 1327"/>
                              <a:gd name="T210" fmla="+- 0 11486 8330"/>
                              <a:gd name="T211" fmla="*/ 11486 h 3330"/>
                              <a:gd name="T212" fmla="+- 0 21046 19728"/>
                              <a:gd name="T213" fmla="*/ T212 w 1327"/>
                              <a:gd name="T214" fmla="+- 0 11448 8330"/>
                              <a:gd name="T215" fmla="*/ 11448 h 33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1327" h="3330">
                                <a:moveTo>
                                  <a:pt x="44" y="11"/>
                                </a:moveTo>
                                <a:lnTo>
                                  <a:pt x="40" y="7"/>
                                </a:lnTo>
                                <a:lnTo>
                                  <a:pt x="38" y="2"/>
                                </a:lnTo>
                                <a:lnTo>
                                  <a:pt x="30" y="0"/>
                                </a:lnTo>
                                <a:lnTo>
                                  <a:pt x="23" y="2"/>
                                </a:lnTo>
                                <a:lnTo>
                                  <a:pt x="21" y="5"/>
                                </a:lnTo>
                                <a:lnTo>
                                  <a:pt x="16" y="14"/>
                                </a:lnTo>
                                <a:lnTo>
                                  <a:pt x="11" y="23"/>
                                </a:lnTo>
                                <a:lnTo>
                                  <a:pt x="6" y="33"/>
                                </a:lnTo>
                                <a:lnTo>
                                  <a:pt x="2" y="42"/>
                                </a:lnTo>
                                <a:lnTo>
                                  <a:pt x="0" y="46"/>
                                </a:lnTo>
                                <a:lnTo>
                                  <a:pt x="3" y="53"/>
                                </a:lnTo>
                                <a:lnTo>
                                  <a:pt x="9" y="57"/>
                                </a:lnTo>
                                <a:lnTo>
                                  <a:pt x="18" y="57"/>
                                </a:lnTo>
                                <a:lnTo>
                                  <a:pt x="20" y="54"/>
                                </a:lnTo>
                                <a:lnTo>
                                  <a:pt x="26" y="44"/>
                                </a:lnTo>
                                <a:lnTo>
                                  <a:pt x="32" y="34"/>
                                </a:lnTo>
                                <a:lnTo>
                                  <a:pt x="44" y="11"/>
                                </a:lnTo>
                                <a:moveTo>
                                  <a:pt x="93" y="10"/>
                                </a:moveTo>
                                <a:lnTo>
                                  <a:pt x="89" y="2"/>
                                </a:lnTo>
                                <a:lnTo>
                                  <a:pt x="82" y="0"/>
                                </a:lnTo>
                                <a:lnTo>
                                  <a:pt x="74" y="2"/>
                                </a:lnTo>
                                <a:lnTo>
                                  <a:pt x="63" y="23"/>
                                </a:lnTo>
                                <a:lnTo>
                                  <a:pt x="53" y="41"/>
                                </a:lnTo>
                                <a:lnTo>
                                  <a:pt x="44" y="59"/>
                                </a:lnTo>
                                <a:lnTo>
                                  <a:pt x="36" y="77"/>
                                </a:lnTo>
                                <a:lnTo>
                                  <a:pt x="34" y="82"/>
                                </a:lnTo>
                                <a:lnTo>
                                  <a:pt x="39" y="89"/>
                                </a:lnTo>
                                <a:lnTo>
                                  <a:pt x="41" y="97"/>
                                </a:lnTo>
                                <a:lnTo>
                                  <a:pt x="48" y="93"/>
                                </a:lnTo>
                                <a:lnTo>
                                  <a:pt x="52" y="92"/>
                                </a:lnTo>
                                <a:lnTo>
                                  <a:pt x="63" y="71"/>
                                </a:lnTo>
                                <a:lnTo>
                                  <a:pt x="73" y="52"/>
                                </a:lnTo>
                                <a:lnTo>
                                  <a:pt x="83" y="33"/>
                                </a:lnTo>
                                <a:lnTo>
                                  <a:pt x="92" y="13"/>
                                </a:lnTo>
                                <a:lnTo>
                                  <a:pt x="93" y="10"/>
                                </a:lnTo>
                                <a:moveTo>
                                  <a:pt x="528" y="2905"/>
                                </a:moveTo>
                                <a:lnTo>
                                  <a:pt x="504" y="2884"/>
                                </a:lnTo>
                                <a:lnTo>
                                  <a:pt x="481" y="2864"/>
                                </a:lnTo>
                                <a:lnTo>
                                  <a:pt x="458" y="2846"/>
                                </a:lnTo>
                                <a:lnTo>
                                  <a:pt x="433" y="2833"/>
                                </a:lnTo>
                                <a:lnTo>
                                  <a:pt x="394" y="2823"/>
                                </a:lnTo>
                                <a:lnTo>
                                  <a:pt x="355" y="2816"/>
                                </a:lnTo>
                                <a:lnTo>
                                  <a:pt x="315" y="2812"/>
                                </a:lnTo>
                                <a:lnTo>
                                  <a:pt x="275" y="2809"/>
                                </a:lnTo>
                                <a:lnTo>
                                  <a:pt x="193" y="2814"/>
                                </a:lnTo>
                                <a:lnTo>
                                  <a:pt x="127" y="2840"/>
                                </a:lnTo>
                                <a:lnTo>
                                  <a:pt x="76" y="2882"/>
                                </a:lnTo>
                                <a:lnTo>
                                  <a:pt x="41" y="2936"/>
                                </a:lnTo>
                                <a:lnTo>
                                  <a:pt x="21" y="2998"/>
                                </a:lnTo>
                                <a:lnTo>
                                  <a:pt x="17" y="3063"/>
                                </a:lnTo>
                                <a:lnTo>
                                  <a:pt x="21" y="3108"/>
                                </a:lnTo>
                                <a:lnTo>
                                  <a:pt x="31" y="3133"/>
                                </a:lnTo>
                                <a:lnTo>
                                  <a:pt x="56" y="3146"/>
                                </a:lnTo>
                                <a:lnTo>
                                  <a:pt x="107" y="3156"/>
                                </a:lnTo>
                                <a:lnTo>
                                  <a:pt x="107" y="2993"/>
                                </a:lnTo>
                                <a:lnTo>
                                  <a:pt x="130" y="2995"/>
                                </a:lnTo>
                                <a:lnTo>
                                  <a:pt x="130" y="3029"/>
                                </a:lnTo>
                                <a:lnTo>
                                  <a:pt x="131" y="3063"/>
                                </a:lnTo>
                                <a:lnTo>
                                  <a:pt x="131" y="3098"/>
                                </a:lnTo>
                                <a:lnTo>
                                  <a:pt x="130" y="3133"/>
                                </a:lnTo>
                                <a:lnTo>
                                  <a:pt x="131" y="3151"/>
                                </a:lnTo>
                                <a:lnTo>
                                  <a:pt x="137" y="3164"/>
                                </a:lnTo>
                                <a:lnTo>
                                  <a:pt x="149" y="3173"/>
                                </a:lnTo>
                                <a:lnTo>
                                  <a:pt x="166" y="3176"/>
                                </a:lnTo>
                                <a:lnTo>
                                  <a:pt x="340" y="3190"/>
                                </a:lnTo>
                                <a:lnTo>
                                  <a:pt x="367" y="3088"/>
                                </a:lnTo>
                                <a:lnTo>
                                  <a:pt x="396" y="3024"/>
                                </a:lnTo>
                                <a:lnTo>
                                  <a:pt x="423" y="2993"/>
                                </a:lnTo>
                                <a:lnTo>
                                  <a:pt x="443" y="2972"/>
                                </a:lnTo>
                                <a:lnTo>
                                  <a:pt x="528" y="2905"/>
                                </a:lnTo>
                                <a:moveTo>
                                  <a:pt x="843" y="2700"/>
                                </a:moveTo>
                                <a:lnTo>
                                  <a:pt x="829" y="2633"/>
                                </a:lnTo>
                                <a:lnTo>
                                  <a:pt x="791" y="2578"/>
                                </a:lnTo>
                                <a:lnTo>
                                  <a:pt x="735" y="2542"/>
                                </a:lnTo>
                                <a:lnTo>
                                  <a:pt x="667" y="2529"/>
                                </a:lnTo>
                                <a:lnTo>
                                  <a:pt x="601" y="2543"/>
                                </a:lnTo>
                                <a:lnTo>
                                  <a:pt x="547" y="2580"/>
                                </a:lnTo>
                                <a:lnTo>
                                  <a:pt x="510" y="2634"/>
                                </a:lnTo>
                                <a:lnTo>
                                  <a:pt x="496" y="2701"/>
                                </a:lnTo>
                                <a:lnTo>
                                  <a:pt x="509" y="2768"/>
                                </a:lnTo>
                                <a:lnTo>
                                  <a:pt x="546" y="2823"/>
                                </a:lnTo>
                                <a:lnTo>
                                  <a:pt x="602" y="2860"/>
                                </a:lnTo>
                                <a:lnTo>
                                  <a:pt x="670" y="2874"/>
                                </a:lnTo>
                                <a:lnTo>
                                  <a:pt x="738" y="2860"/>
                                </a:lnTo>
                                <a:lnTo>
                                  <a:pt x="793" y="2823"/>
                                </a:lnTo>
                                <a:lnTo>
                                  <a:pt x="830" y="2768"/>
                                </a:lnTo>
                                <a:lnTo>
                                  <a:pt x="843" y="2700"/>
                                </a:lnTo>
                                <a:moveTo>
                                  <a:pt x="939" y="3194"/>
                                </a:moveTo>
                                <a:lnTo>
                                  <a:pt x="935" y="3133"/>
                                </a:lnTo>
                                <a:lnTo>
                                  <a:pt x="917" y="3074"/>
                                </a:lnTo>
                                <a:lnTo>
                                  <a:pt x="879" y="3019"/>
                                </a:lnTo>
                                <a:lnTo>
                                  <a:pt x="824" y="2980"/>
                                </a:lnTo>
                                <a:lnTo>
                                  <a:pt x="756" y="2955"/>
                                </a:lnTo>
                                <a:lnTo>
                                  <a:pt x="680" y="2945"/>
                                </a:lnTo>
                                <a:lnTo>
                                  <a:pt x="603" y="2950"/>
                                </a:lnTo>
                                <a:lnTo>
                                  <a:pt x="533" y="2970"/>
                                </a:lnTo>
                                <a:lnTo>
                                  <a:pt x="476" y="3005"/>
                                </a:lnTo>
                                <a:lnTo>
                                  <a:pt x="437" y="3051"/>
                                </a:lnTo>
                                <a:lnTo>
                                  <a:pt x="413" y="3102"/>
                                </a:lnTo>
                                <a:lnTo>
                                  <a:pt x="402" y="3157"/>
                                </a:lnTo>
                                <a:lnTo>
                                  <a:pt x="400" y="3217"/>
                                </a:lnTo>
                                <a:lnTo>
                                  <a:pt x="405" y="3256"/>
                                </a:lnTo>
                                <a:lnTo>
                                  <a:pt x="418" y="3280"/>
                                </a:lnTo>
                                <a:lnTo>
                                  <a:pt x="444" y="3291"/>
                                </a:lnTo>
                                <a:lnTo>
                                  <a:pt x="489" y="3294"/>
                                </a:lnTo>
                                <a:lnTo>
                                  <a:pt x="489" y="3135"/>
                                </a:lnTo>
                                <a:lnTo>
                                  <a:pt x="512" y="3134"/>
                                </a:lnTo>
                                <a:lnTo>
                                  <a:pt x="511" y="3157"/>
                                </a:lnTo>
                                <a:lnTo>
                                  <a:pt x="511" y="3238"/>
                                </a:lnTo>
                                <a:lnTo>
                                  <a:pt x="512" y="3272"/>
                                </a:lnTo>
                                <a:lnTo>
                                  <a:pt x="514" y="3284"/>
                                </a:lnTo>
                                <a:lnTo>
                                  <a:pt x="518" y="3296"/>
                                </a:lnTo>
                                <a:lnTo>
                                  <a:pt x="524" y="3307"/>
                                </a:lnTo>
                                <a:lnTo>
                                  <a:pt x="531" y="3312"/>
                                </a:lnTo>
                                <a:lnTo>
                                  <a:pt x="607" y="3325"/>
                                </a:lnTo>
                                <a:lnTo>
                                  <a:pt x="683" y="3329"/>
                                </a:lnTo>
                                <a:lnTo>
                                  <a:pt x="761" y="3322"/>
                                </a:lnTo>
                                <a:lnTo>
                                  <a:pt x="840" y="3304"/>
                                </a:lnTo>
                                <a:lnTo>
                                  <a:pt x="840" y="3134"/>
                                </a:lnTo>
                                <a:lnTo>
                                  <a:pt x="840" y="3133"/>
                                </a:lnTo>
                                <a:lnTo>
                                  <a:pt x="858" y="3133"/>
                                </a:lnTo>
                                <a:lnTo>
                                  <a:pt x="858" y="3297"/>
                                </a:lnTo>
                                <a:lnTo>
                                  <a:pt x="874" y="3304"/>
                                </a:lnTo>
                                <a:lnTo>
                                  <a:pt x="893" y="3293"/>
                                </a:lnTo>
                                <a:lnTo>
                                  <a:pt x="913" y="3281"/>
                                </a:lnTo>
                                <a:lnTo>
                                  <a:pt x="929" y="3270"/>
                                </a:lnTo>
                                <a:lnTo>
                                  <a:pt x="936" y="3258"/>
                                </a:lnTo>
                                <a:lnTo>
                                  <a:pt x="939" y="3194"/>
                                </a:lnTo>
                                <a:moveTo>
                                  <a:pt x="1327" y="3048"/>
                                </a:moveTo>
                                <a:lnTo>
                                  <a:pt x="1316" y="2993"/>
                                </a:lnTo>
                                <a:lnTo>
                                  <a:pt x="1312" y="2973"/>
                                </a:lnTo>
                                <a:lnTo>
                                  <a:pt x="1277" y="2903"/>
                                </a:lnTo>
                                <a:lnTo>
                                  <a:pt x="1227" y="2850"/>
                                </a:lnTo>
                                <a:lnTo>
                                  <a:pt x="1174" y="2821"/>
                                </a:lnTo>
                                <a:lnTo>
                                  <a:pt x="1118" y="2810"/>
                                </a:lnTo>
                                <a:lnTo>
                                  <a:pt x="1061" y="2808"/>
                                </a:lnTo>
                                <a:lnTo>
                                  <a:pt x="1003" y="2809"/>
                                </a:lnTo>
                                <a:lnTo>
                                  <a:pt x="947" y="2815"/>
                                </a:lnTo>
                                <a:lnTo>
                                  <a:pt x="897" y="2835"/>
                                </a:lnTo>
                                <a:lnTo>
                                  <a:pt x="853" y="2868"/>
                                </a:lnTo>
                                <a:lnTo>
                                  <a:pt x="812" y="2914"/>
                                </a:lnTo>
                                <a:lnTo>
                                  <a:pt x="876" y="2951"/>
                                </a:lnTo>
                                <a:lnTo>
                                  <a:pt x="925" y="2997"/>
                                </a:lnTo>
                                <a:lnTo>
                                  <a:pt x="961" y="3052"/>
                                </a:lnTo>
                                <a:lnTo>
                                  <a:pt x="984" y="3116"/>
                                </a:lnTo>
                                <a:lnTo>
                                  <a:pt x="995" y="3189"/>
                                </a:lnTo>
                                <a:lnTo>
                                  <a:pt x="1066" y="3186"/>
                                </a:lnTo>
                                <a:lnTo>
                                  <a:pt x="1101" y="3184"/>
                                </a:lnTo>
                                <a:lnTo>
                                  <a:pt x="1134" y="3181"/>
                                </a:lnTo>
                                <a:lnTo>
                                  <a:pt x="1178" y="3175"/>
                                </a:lnTo>
                                <a:lnTo>
                                  <a:pt x="1200" y="3164"/>
                                </a:lnTo>
                                <a:lnTo>
                                  <a:pt x="1208" y="3140"/>
                                </a:lnTo>
                                <a:lnTo>
                                  <a:pt x="1209" y="3097"/>
                                </a:lnTo>
                                <a:lnTo>
                                  <a:pt x="1209" y="2993"/>
                                </a:lnTo>
                                <a:lnTo>
                                  <a:pt x="1233" y="2994"/>
                                </a:lnTo>
                                <a:lnTo>
                                  <a:pt x="1233" y="3172"/>
                                </a:lnTo>
                                <a:lnTo>
                                  <a:pt x="1261" y="3156"/>
                                </a:lnTo>
                                <a:lnTo>
                                  <a:pt x="1287" y="3144"/>
                                </a:lnTo>
                                <a:lnTo>
                                  <a:pt x="1306" y="3132"/>
                                </a:lnTo>
                                <a:lnTo>
                                  <a:pt x="1318" y="3118"/>
                                </a:lnTo>
                                <a:lnTo>
                                  <a:pt x="1327" y="3048"/>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1" name="Picture 2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20607" y="10717"/>
                            <a:ext cx="343" cy="3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 name="Picture 2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19845" y="10717"/>
                            <a:ext cx="344" cy="3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3" name="Picture 2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20259" y="10439"/>
                            <a:ext cx="277" cy="278"/>
                          </a:xfrm>
                          <a:prstGeom prst="rect">
                            <a:avLst/>
                          </a:prstGeom>
                          <a:noFill/>
                          <a:extLst>
                            <a:ext uri="{909E8E84-426E-40DD-AFC4-6F175D3DCCD1}">
                              <a14:hiddenFill xmlns:a14="http://schemas.microsoft.com/office/drawing/2010/main">
                                <a:solidFill>
                                  <a:srgbClr val="FFFFFF"/>
                                </a:solidFill>
                              </a14:hiddenFill>
                            </a:ext>
                          </a:extLst>
                        </pic:spPr>
                      </pic:pic>
                      <wps:wsp>
                        <wps:cNvPr id="34" name="AutoShape 19"/>
                        <wps:cNvSpPr>
                          <a:spLocks/>
                        </wps:cNvSpPr>
                        <wps:spPr bwMode="auto">
                          <a:xfrm>
                            <a:off x="19505" y="10777"/>
                            <a:ext cx="1555" cy="2955"/>
                          </a:xfrm>
                          <a:custGeom>
                            <a:avLst/>
                            <a:gdLst>
                              <a:gd name="T0" fmla="+- 0 20034 19505"/>
                              <a:gd name="T1" fmla="*/ T0 w 1555"/>
                              <a:gd name="T2" fmla="+- 0 13355 10777"/>
                              <a:gd name="T3" fmla="*/ 13355 h 2955"/>
                              <a:gd name="T4" fmla="+- 0 20037 19505"/>
                              <a:gd name="T5" fmla="*/ T4 w 1555"/>
                              <a:gd name="T6" fmla="+- 0 13259 10777"/>
                              <a:gd name="T7" fmla="*/ 13259 h 2955"/>
                              <a:gd name="T8" fmla="+- 0 20052 19505"/>
                              <a:gd name="T9" fmla="*/ T8 w 1555"/>
                              <a:gd name="T10" fmla="+- 0 13120 10777"/>
                              <a:gd name="T11" fmla="*/ 13120 h 2955"/>
                              <a:gd name="T12" fmla="+- 0 20012 19505"/>
                              <a:gd name="T13" fmla="*/ T12 w 1555"/>
                              <a:gd name="T14" fmla="+- 0 13064 10777"/>
                              <a:gd name="T15" fmla="*/ 13064 h 2955"/>
                              <a:gd name="T16" fmla="+- 0 19984 19505"/>
                              <a:gd name="T17" fmla="*/ T16 w 1555"/>
                              <a:gd name="T18" fmla="+- 0 13148 10777"/>
                              <a:gd name="T19" fmla="*/ 13148 h 2955"/>
                              <a:gd name="T20" fmla="+- 0 19943 19505"/>
                              <a:gd name="T21" fmla="*/ T20 w 1555"/>
                              <a:gd name="T22" fmla="+- 0 13394 10777"/>
                              <a:gd name="T23" fmla="*/ 13394 h 2955"/>
                              <a:gd name="T24" fmla="+- 0 19809 19505"/>
                              <a:gd name="T25" fmla="*/ T24 w 1555"/>
                              <a:gd name="T26" fmla="+- 0 13460 10777"/>
                              <a:gd name="T27" fmla="*/ 13460 h 2955"/>
                              <a:gd name="T28" fmla="+- 0 19831 19505"/>
                              <a:gd name="T29" fmla="*/ T28 w 1555"/>
                              <a:gd name="T30" fmla="+- 0 13377 10777"/>
                              <a:gd name="T31" fmla="*/ 13377 h 2955"/>
                              <a:gd name="T32" fmla="+- 0 19922 19505"/>
                              <a:gd name="T33" fmla="*/ T32 w 1555"/>
                              <a:gd name="T34" fmla="+- 0 13343 10777"/>
                              <a:gd name="T35" fmla="*/ 13343 h 2955"/>
                              <a:gd name="T36" fmla="+- 0 19924 19505"/>
                              <a:gd name="T37" fmla="*/ T36 w 1555"/>
                              <a:gd name="T38" fmla="+- 0 13274 10777"/>
                              <a:gd name="T39" fmla="*/ 13274 h 2955"/>
                              <a:gd name="T40" fmla="+- 0 19828 19505"/>
                              <a:gd name="T41" fmla="*/ T40 w 1555"/>
                              <a:gd name="T42" fmla="+- 0 13296 10777"/>
                              <a:gd name="T43" fmla="*/ 13296 h 2955"/>
                              <a:gd name="T44" fmla="+- 0 19743 19505"/>
                              <a:gd name="T45" fmla="*/ T44 w 1555"/>
                              <a:gd name="T46" fmla="+- 0 13476 10777"/>
                              <a:gd name="T47" fmla="*/ 13476 h 2955"/>
                              <a:gd name="T48" fmla="+- 0 19603 19505"/>
                              <a:gd name="T49" fmla="*/ T48 w 1555"/>
                              <a:gd name="T50" fmla="+- 0 13425 10777"/>
                              <a:gd name="T51" fmla="*/ 13425 h 2955"/>
                              <a:gd name="T52" fmla="+- 0 19720 19505"/>
                              <a:gd name="T53" fmla="*/ T52 w 1555"/>
                              <a:gd name="T54" fmla="+- 0 13381 10777"/>
                              <a:gd name="T55" fmla="*/ 13381 h 2955"/>
                              <a:gd name="T56" fmla="+- 0 19750 19505"/>
                              <a:gd name="T57" fmla="*/ T56 w 1555"/>
                              <a:gd name="T58" fmla="+- 0 13314 10777"/>
                              <a:gd name="T59" fmla="*/ 13314 h 2955"/>
                              <a:gd name="T60" fmla="+- 0 19676 19505"/>
                              <a:gd name="T61" fmla="*/ T60 w 1555"/>
                              <a:gd name="T62" fmla="+- 0 13270 10777"/>
                              <a:gd name="T63" fmla="*/ 13270 h 2955"/>
                              <a:gd name="T64" fmla="+- 0 19631 19505"/>
                              <a:gd name="T65" fmla="*/ T64 w 1555"/>
                              <a:gd name="T66" fmla="+- 0 13343 10777"/>
                              <a:gd name="T67" fmla="*/ 13343 h 2955"/>
                              <a:gd name="T68" fmla="+- 0 19632 19505"/>
                              <a:gd name="T69" fmla="*/ T68 w 1555"/>
                              <a:gd name="T70" fmla="+- 0 13279 10777"/>
                              <a:gd name="T71" fmla="*/ 13279 h 2955"/>
                              <a:gd name="T72" fmla="+- 0 19506 19505"/>
                              <a:gd name="T73" fmla="*/ T72 w 1555"/>
                              <a:gd name="T74" fmla="+- 0 13451 10777"/>
                              <a:gd name="T75" fmla="*/ 13451 h 2955"/>
                              <a:gd name="T76" fmla="+- 0 19598 19505"/>
                              <a:gd name="T77" fmla="*/ T76 w 1555"/>
                              <a:gd name="T78" fmla="+- 0 13522 10777"/>
                              <a:gd name="T79" fmla="*/ 13522 h 2955"/>
                              <a:gd name="T80" fmla="+- 0 19876 19505"/>
                              <a:gd name="T81" fmla="*/ T80 w 1555"/>
                              <a:gd name="T82" fmla="+- 0 13509 10777"/>
                              <a:gd name="T83" fmla="*/ 13509 h 2955"/>
                              <a:gd name="T84" fmla="+- 0 19998 19505"/>
                              <a:gd name="T85" fmla="*/ T84 w 1555"/>
                              <a:gd name="T86" fmla="+- 0 13500 10777"/>
                              <a:gd name="T87" fmla="*/ 13500 h 2955"/>
                              <a:gd name="T88" fmla="+- 0 20018 19505"/>
                              <a:gd name="T89" fmla="*/ T88 w 1555"/>
                              <a:gd name="T90" fmla="+- 0 13468 10777"/>
                              <a:gd name="T91" fmla="*/ 13468 h 2955"/>
                              <a:gd name="T92" fmla="+- 0 20037 19505"/>
                              <a:gd name="T93" fmla="*/ T92 w 1555"/>
                              <a:gd name="T94" fmla="+- 0 13427 10777"/>
                              <a:gd name="T95" fmla="*/ 13427 h 2955"/>
                              <a:gd name="T96" fmla="+- 0 20508 19505"/>
                              <a:gd name="T97" fmla="*/ T96 w 1555"/>
                              <a:gd name="T98" fmla="+- 0 13289 10777"/>
                              <a:gd name="T99" fmla="*/ 13289 h 2955"/>
                              <a:gd name="T100" fmla="+- 0 20445 19505"/>
                              <a:gd name="T101" fmla="*/ T100 w 1555"/>
                              <a:gd name="T102" fmla="+- 0 13361 10777"/>
                              <a:gd name="T103" fmla="*/ 13361 h 2955"/>
                              <a:gd name="T104" fmla="+- 0 20383 19505"/>
                              <a:gd name="T105" fmla="*/ T104 w 1555"/>
                              <a:gd name="T106" fmla="+- 0 13299 10777"/>
                              <a:gd name="T107" fmla="*/ 13299 h 2955"/>
                              <a:gd name="T108" fmla="+- 0 20457 19505"/>
                              <a:gd name="T109" fmla="*/ T108 w 1555"/>
                              <a:gd name="T110" fmla="+- 0 13331 10777"/>
                              <a:gd name="T111" fmla="*/ 13331 h 2955"/>
                              <a:gd name="T112" fmla="+- 0 20379 19505"/>
                              <a:gd name="T113" fmla="*/ T112 w 1555"/>
                              <a:gd name="T114" fmla="+- 0 13232 10777"/>
                              <a:gd name="T115" fmla="*/ 13232 h 2955"/>
                              <a:gd name="T116" fmla="+- 0 20396 19505"/>
                              <a:gd name="T117" fmla="*/ T116 w 1555"/>
                              <a:gd name="T118" fmla="+- 0 13136 10777"/>
                              <a:gd name="T119" fmla="*/ 13136 h 2955"/>
                              <a:gd name="T120" fmla="+- 0 20343 19505"/>
                              <a:gd name="T121" fmla="*/ T120 w 1555"/>
                              <a:gd name="T122" fmla="+- 0 13077 10777"/>
                              <a:gd name="T123" fmla="*/ 13077 h 2955"/>
                              <a:gd name="T124" fmla="+- 0 20329 19505"/>
                              <a:gd name="T125" fmla="*/ T124 w 1555"/>
                              <a:gd name="T126" fmla="+- 0 13156 10777"/>
                              <a:gd name="T127" fmla="*/ 13156 h 2955"/>
                              <a:gd name="T128" fmla="+- 0 20296 19505"/>
                              <a:gd name="T129" fmla="*/ T128 w 1555"/>
                              <a:gd name="T130" fmla="+- 0 13280 10777"/>
                              <a:gd name="T131" fmla="*/ 13280 h 2955"/>
                              <a:gd name="T132" fmla="+- 0 20305 19505"/>
                              <a:gd name="T133" fmla="*/ T132 w 1555"/>
                              <a:gd name="T134" fmla="+- 0 13484 10777"/>
                              <a:gd name="T135" fmla="*/ 13484 h 2955"/>
                              <a:gd name="T136" fmla="+- 0 20377 19505"/>
                              <a:gd name="T137" fmla="*/ T136 w 1555"/>
                              <a:gd name="T138" fmla="+- 0 13513 10777"/>
                              <a:gd name="T139" fmla="*/ 13513 h 2955"/>
                              <a:gd name="T140" fmla="+- 0 20490 19505"/>
                              <a:gd name="T141" fmla="*/ T140 w 1555"/>
                              <a:gd name="T142" fmla="+- 0 13399 10777"/>
                              <a:gd name="T143" fmla="*/ 13399 h 2955"/>
                              <a:gd name="T144" fmla="+- 0 20551 19505"/>
                              <a:gd name="T145" fmla="*/ T144 w 1555"/>
                              <a:gd name="T146" fmla="+- 0 10832 10777"/>
                              <a:gd name="T147" fmla="*/ 10832 h 2955"/>
                              <a:gd name="T148" fmla="+- 0 20401 19505"/>
                              <a:gd name="T149" fmla="*/ T148 w 1555"/>
                              <a:gd name="T150" fmla="+- 0 10777 10777"/>
                              <a:gd name="T151" fmla="*/ 10777 h 2955"/>
                              <a:gd name="T152" fmla="+- 0 20239 19505"/>
                              <a:gd name="T153" fmla="*/ T152 w 1555"/>
                              <a:gd name="T154" fmla="+- 0 10840 10777"/>
                              <a:gd name="T155" fmla="*/ 10840 h 2955"/>
                              <a:gd name="T156" fmla="+- 0 20477 19505"/>
                              <a:gd name="T157" fmla="*/ T156 w 1555"/>
                              <a:gd name="T158" fmla="+- 0 10820 10777"/>
                              <a:gd name="T159" fmla="*/ 10820 h 2955"/>
                              <a:gd name="T160" fmla="+- 0 21039 19505"/>
                              <a:gd name="T161" fmla="*/ T160 w 1555"/>
                              <a:gd name="T162" fmla="+- 0 13264 10777"/>
                              <a:gd name="T163" fmla="*/ 13264 h 2955"/>
                              <a:gd name="T164" fmla="+- 0 21014 19505"/>
                              <a:gd name="T165" fmla="*/ T164 w 1555"/>
                              <a:gd name="T166" fmla="+- 0 13240 10777"/>
                              <a:gd name="T167" fmla="*/ 13240 h 2955"/>
                              <a:gd name="T168" fmla="+- 0 20972 19505"/>
                              <a:gd name="T169" fmla="*/ T168 w 1555"/>
                              <a:gd name="T170" fmla="+- 0 13348 10777"/>
                              <a:gd name="T171" fmla="*/ 13348 h 2955"/>
                              <a:gd name="T172" fmla="+- 0 20924 19505"/>
                              <a:gd name="T173" fmla="*/ T172 w 1555"/>
                              <a:gd name="T174" fmla="+- 0 13386 10777"/>
                              <a:gd name="T175" fmla="*/ 13386 h 2955"/>
                              <a:gd name="T176" fmla="+- 0 20916 19505"/>
                              <a:gd name="T177" fmla="*/ T176 w 1555"/>
                              <a:gd name="T178" fmla="+- 0 13282 10777"/>
                              <a:gd name="T179" fmla="*/ 13282 h 2955"/>
                              <a:gd name="T180" fmla="+- 0 20846 19505"/>
                              <a:gd name="T181" fmla="*/ T180 w 1555"/>
                              <a:gd name="T182" fmla="+- 0 13498 10777"/>
                              <a:gd name="T183" fmla="*/ 13498 h 2955"/>
                              <a:gd name="T184" fmla="+- 0 20926 19505"/>
                              <a:gd name="T185" fmla="*/ T184 w 1555"/>
                              <a:gd name="T186" fmla="+- 0 13527 10777"/>
                              <a:gd name="T187" fmla="*/ 13527 h 2955"/>
                              <a:gd name="T188" fmla="+- 0 20979 19505"/>
                              <a:gd name="T189" fmla="*/ T188 w 1555"/>
                              <a:gd name="T190" fmla="+- 0 13503 10777"/>
                              <a:gd name="T191" fmla="*/ 13503 h 2955"/>
                              <a:gd name="T192" fmla="+- 0 20931 19505"/>
                              <a:gd name="T193" fmla="*/ T192 w 1555"/>
                              <a:gd name="T194" fmla="+- 0 13628 10777"/>
                              <a:gd name="T195" fmla="*/ 13628 h 2955"/>
                              <a:gd name="T196" fmla="+- 0 20707 19505"/>
                              <a:gd name="T197" fmla="*/ T196 w 1555"/>
                              <a:gd name="T198" fmla="+- 0 13659 10777"/>
                              <a:gd name="T199" fmla="*/ 13659 h 2955"/>
                              <a:gd name="T200" fmla="+- 0 20596 19505"/>
                              <a:gd name="T201" fmla="*/ T200 w 1555"/>
                              <a:gd name="T202" fmla="+- 0 13617 10777"/>
                              <a:gd name="T203" fmla="*/ 13617 h 2955"/>
                              <a:gd name="T204" fmla="+- 0 20599 19505"/>
                              <a:gd name="T205" fmla="*/ T204 w 1555"/>
                              <a:gd name="T206" fmla="+- 0 13671 10777"/>
                              <a:gd name="T207" fmla="*/ 13671 h 2955"/>
                              <a:gd name="T208" fmla="+- 0 20871 19505"/>
                              <a:gd name="T209" fmla="*/ T208 w 1555"/>
                              <a:gd name="T210" fmla="+- 0 13723 10777"/>
                              <a:gd name="T211" fmla="*/ 13723 h 2955"/>
                              <a:gd name="T212" fmla="+- 0 21026 19505"/>
                              <a:gd name="T213" fmla="*/ T212 w 1555"/>
                              <a:gd name="T214" fmla="+- 0 13581 10777"/>
                              <a:gd name="T215" fmla="*/ 13581 h 2955"/>
                              <a:gd name="T216" fmla="+- 0 21044 19505"/>
                              <a:gd name="T217" fmla="*/ T216 w 1555"/>
                              <a:gd name="T218" fmla="+- 0 13466 10777"/>
                              <a:gd name="T219" fmla="*/ 13466 h 2955"/>
                              <a:gd name="T220" fmla="+- 0 21060 19505"/>
                              <a:gd name="T221" fmla="*/ T220 w 1555"/>
                              <a:gd name="T222" fmla="+- 0 13304 10777"/>
                              <a:gd name="T223" fmla="*/ 13304 h 29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1555" h="2955">
                                <a:moveTo>
                                  <a:pt x="548" y="2627"/>
                                </a:moveTo>
                                <a:lnTo>
                                  <a:pt x="547" y="2614"/>
                                </a:lnTo>
                                <a:lnTo>
                                  <a:pt x="541" y="2600"/>
                                </a:lnTo>
                                <a:lnTo>
                                  <a:pt x="535" y="2590"/>
                                </a:lnTo>
                                <a:lnTo>
                                  <a:pt x="529" y="2578"/>
                                </a:lnTo>
                                <a:lnTo>
                                  <a:pt x="526" y="2567"/>
                                </a:lnTo>
                                <a:lnTo>
                                  <a:pt x="525" y="2556"/>
                                </a:lnTo>
                                <a:lnTo>
                                  <a:pt x="527" y="2527"/>
                                </a:lnTo>
                                <a:lnTo>
                                  <a:pt x="528" y="2519"/>
                                </a:lnTo>
                                <a:lnTo>
                                  <a:pt x="532" y="2482"/>
                                </a:lnTo>
                                <a:lnTo>
                                  <a:pt x="537" y="2446"/>
                                </a:lnTo>
                                <a:lnTo>
                                  <a:pt x="541" y="2409"/>
                                </a:lnTo>
                                <a:lnTo>
                                  <a:pt x="543" y="2387"/>
                                </a:lnTo>
                                <a:lnTo>
                                  <a:pt x="546" y="2365"/>
                                </a:lnTo>
                                <a:lnTo>
                                  <a:pt x="547" y="2343"/>
                                </a:lnTo>
                                <a:lnTo>
                                  <a:pt x="548" y="2320"/>
                                </a:lnTo>
                                <a:lnTo>
                                  <a:pt x="545" y="2305"/>
                                </a:lnTo>
                                <a:lnTo>
                                  <a:pt x="536" y="2295"/>
                                </a:lnTo>
                                <a:lnTo>
                                  <a:pt x="524" y="2289"/>
                                </a:lnTo>
                                <a:lnTo>
                                  <a:pt x="507" y="2287"/>
                                </a:lnTo>
                                <a:lnTo>
                                  <a:pt x="492" y="2289"/>
                                </a:lnTo>
                                <a:lnTo>
                                  <a:pt x="485" y="2296"/>
                                </a:lnTo>
                                <a:lnTo>
                                  <a:pt x="482" y="2307"/>
                                </a:lnTo>
                                <a:lnTo>
                                  <a:pt x="481" y="2320"/>
                                </a:lnTo>
                                <a:lnTo>
                                  <a:pt x="479" y="2371"/>
                                </a:lnTo>
                                <a:lnTo>
                                  <a:pt x="476" y="2422"/>
                                </a:lnTo>
                                <a:lnTo>
                                  <a:pt x="470" y="2527"/>
                                </a:lnTo>
                                <a:lnTo>
                                  <a:pt x="445" y="2509"/>
                                </a:lnTo>
                                <a:lnTo>
                                  <a:pt x="438" y="2506"/>
                                </a:lnTo>
                                <a:lnTo>
                                  <a:pt x="438" y="2617"/>
                                </a:lnTo>
                                <a:lnTo>
                                  <a:pt x="431" y="2628"/>
                                </a:lnTo>
                                <a:lnTo>
                                  <a:pt x="415" y="2639"/>
                                </a:lnTo>
                                <a:lnTo>
                                  <a:pt x="391" y="2651"/>
                                </a:lnTo>
                                <a:lnTo>
                                  <a:pt x="319" y="2688"/>
                                </a:lnTo>
                                <a:lnTo>
                                  <a:pt x="304" y="2683"/>
                                </a:lnTo>
                                <a:lnTo>
                                  <a:pt x="296" y="2675"/>
                                </a:lnTo>
                                <a:lnTo>
                                  <a:pt x="294" y="2665"/>
                                </a:lnTo>
                                <a:lnTo>
                                  <a:pt x="296" y="2654"/>
                                </a:lnTo>
                                <a:lnTo>
                                  <a:pt x="309" y="2625"/>
                                </a:lnTo>
                                <a:lnTo>
                                  <a:pt x="326" y="2600"/>
                                </a:lnTo>
                                <a:lnTo>
                                  <a:pt x="348" y="2579"/>
                                </a:lnTo>
                                <a:lnTo>
                                  <a:pt x="374" y="2561"/>
                                </a:lnTo>
                                <a:lnTo>
                                  <a:pt x="389" y="2556"/>
                                </a:lnTo>
                                <a:lnTo>
                                  <a:pt x="404" y="2558"/>
                                </a:lnTo>
                                <a:lnTo>
                                  <a:pt x="417" y="2566"/>
                                </a:lnTo>
                                <a:lnTo>
                                  <a:pt x="427" y="2580"/>
                                </a:lnTo>
                                <a:lnTo>
                                  <a:pt x="436" y="2602"/>
                                </a:lnTo>
                                <a:lnTo>
                                  <a:pt x="438" y="2617"/>
                                </a:lnTo>
                                <a:lnTo>
                                  <a:pt x="438" y="2506"/>
                                </a:lnTo>
                                <a:lnTo>
                                  <a:pt x="419" y="2497"/>
                                </a:lnTo>
                                <a:lnTo>
                                  <a:pt x="393" y="2492"/>
                                </a:lnTo>
                                <a:lnTo>
                                  <a:pt x="364" y="2498"/>
                                </a:lnTo>
                                <a:lnTo>
                                  <a:pt x="350" y="2504"/>
                                </a:lnTo>
                                <a:lnTo>
                                  <a:pt x="337" y="2511"/>
                                </a:lnTo>
                                <a:lnTo>
                                  <a:pt x="323" y="2519"/>
                                </a:lnTo>
                                <a:lnTo>
                                  <a:pt x="311" y="2528"/>
                                </a:lnTo>
                                <a:lnTo>
                                  <a:pt x="274" y="2563"/>
                                </a:lnTo>
                                <a:lnTo>
                                  <a:pt x="248" y="2602"/>
                                </a:lnTo>
                                <a:lnTo>
                                  <a:pt x="235" y="2647"/>
                                </a:lnTo>
                                <a:lnTo>
                                  <a:pt x="238" y="2699"/>
                                </a:lnTo>
                                <a:lnTo>
                                  <a:pt x="190" y="2699"/>
                                </a:lnTo>
                                <a:lnTo>
                                  <a:pt x="146" y="2691"/>
                                </a:lnTo>
                                <a:lnTo>
                                  <a:pt x="110" y="2674"/>
                                </a:lnTo>
                                <a:lnTo>
                                  <a:pt x="86" y="2652"/>
                                </a:lnTo>
                                <a:lnTo>
                                  <a:pt x="98" y="2648"/>
                                </a:lnTo>
                                <a:lnTo>
                                  <a:pt x="111" y="2646"/>
                                </a:lnTo>
                                <a:lnTo>
                                  <a:pt x="168" y="2625"/>
                                </a:lnTo>
                                <a:lnTo>
                                  <a:pt x="190" y="2617"/>
                                </a:lnTo>
                                <a:lnTo>
                                  <a:pt x="212" y="2607"/>
                                </a:lnTo>
                                <a:lnTo>
                                  <a:pt x="215" y="2604"/>
                                </a:lnTo>
                                <a:lnTo>
                                  <a:pt x="229" y="2594"/>
                                </a:lnTo>
                                <a:lnTo>
                                  <a:pt x="239" y="2577"/>
                                </a:lnTo>
                                <a:lnTo>
                                  <a:pt x="244" y="2558"/>
                                </a:lnTo>
                                <a:lnTo>
                                  <a:pt x="244" y="2557"/>
                                </a:lnTo>
                                <a:lnTo>
                                  <a:pt x="245" y="2537"/>
                                </a:lnTo>
                                <a:lnTo>
                                  <a:pt x="237" y="2520"/>
                                </a:lnTo>
                                <a:lnTo>
                                  <a:pt x="221" y="2505"/>
                                </a:lnTo>
                                <a:lnTo>
                                  <a:pt x="199" y="2495"/>
                                </a:lnTo>
                                <a:lnTo>
                                  <a:pt x="176" y="2492"/>
                                </a:lnTo>
                                <a:lnTo>
                                  <a:pt x="171" y="2493"/>
                                </a:lnTo>
                                <a:lnTo>
                                  <a:pt x="171" y="2570"/>
                                </a:lnTo>
                                <a:lnTo>
                                  <a:pt x="101" y="2604"/>
                                </a:lnTo>
                                <a:lnTo>
                                  <a:pt x="96" y="2594"/>
                                </a:lnTo>
                                <a:lnTo>
                                  <a:pt x="109" y="2577"/>
                                </a:lnTo>
                                <a:lnTo>
                                  <a:pt x="126" y="2566"/>
                                </a:lnTo>
                                <a:lnTo>
                                  <a:pt x="144" y="2560"/>
                                </a:lnTo>
                                <a:lnTo>
                                  <a:pt x="165" y="2557"/>
                                </a:lnTo>
                                <a:lnTo>
                                  <a:pt x="171" y="2570"/>
                                </a:lnTo>
                                <a:lnTo>
                                  <a:pt x="171" y="2493"/>
                                </a:lnTo>
                                <a:lnTo>
                                  <a:pt x="127" y="2502"/>
                                </a:lnTo>
                                <a:lnTo>
                                  <a:pt x="80" y="2526"/>
                                </a:lnTo>
                                <a:lnTo>
                                  <a:pt x="40" y="2560"/>
                                </a:lnTo>
                                <a:lnTo>
                                  <a:pt x="13" y="2600"/>
                                </a:lnTo>
                                <a:lnTo>
                                  <a:pt x="0" y="2641"/>
                                </a:lnTo>
                                <a:lnTo>
                                  <a:pt x="1" y="2674"/>
                                </a:lnTo>
                                <a:lnTo>
                                  <a:pt x="1" y="2675"/>
                                </a:lnTo>
                                <a:lnTo>
                                  <a:pt x="16" y="2703"/>
                                </a:lnTo>
                                <a:lnTo>
                                  <a:pt x="47" y="2726"/>
                                </a:lnTo>
                                <a:lnTo>
                                  <a:pt x="70" y="2737"/>
                                </a:lnTo>
                                <a:lnTo>
                                  <a:pt x="93" y="2745"/>
                                </a:lnTo>
                                <a:lnTo>
                                  <a:pt x="118" y="2751"/>
                                </a:lnTo>
                                <a:lnTo>
                                  <a:pt x="142" y="2754"/>
                                </a:lnTo>
                                <a:lnTo>
                                  <a:pt x="220" y="2754"/>
                                </a:lnTo>
                                <a:lnTo>
                                  <a:pt x="297" y="2748"/>
                                </a:lnTo>
                                <a:lnTo>
                                  <a:pt x="371" y="2732"/>
                                </a:lnTo>
                                <a:lnTo>
                                  <a:pt x="439" y="2702"/>
                                </a:lnTo>
                                <a:lnTo>
                                  <a:pt x="456" y="2710"/>
                                </a:lnTo>
                                <a:lnTo>
                                  <a:pt x="471" y="2718"/>
                                </a:lnTo>
                                <a:lnTo>
                                  <a:pt x="483" y="2723"/>
                                </a:lnTo>
                                <a:lnTo>
                                  <a:pt x="493" y="2723"/>
                                </a:lnTo>
                                <a:lnTo>
                                  <a:pt x="501" y="2716"/>
                                </a:lnTo>
                                <a:lnTo>
                                  <a:pt x="507" y="2704"/>
                                </a:lnTo>
                                <a:lnTo>
                                  <a:pt x="508" y="2702"/>
                                </a:lnTo>
                                <a:lnTo>
                                  <a:pt x="509" y="2699"/>
                                </a:lnTo>
                                <a:lnTo>
                                  <a:pt x="513" y="2691"/>
                                </a:lnTo>
                                <a:lnTo>
                                  <a:pt x="514" y="2688"/>
                                </a:lnTo>
                                <a:lnTo>
                                  <a:pt x="518" y="2678"/>
                                </a:lnTo>
                                <a:lnTo>
                                  <a:pt x="523" y="2668"/>
                                </a:lnTo>
                                <a:lnTo>
                                  <a:pt x="525" y="2656"/>
                                </a:lnTo>
                                <a:lnTo>
                                  <a:pt x="532" y="2650"/>
                                </a:lnTo>
                                <a:lnTo>
                                  <a:pt x="543" y="2639"/>
                                </a:lnTo>
                                <a:lnTo>
                                  <a:pt x="548" y="2627"/>
                                </a:lnTo>
                                <a:moveTo>
                                  <a:pt x="1019" y="2547"/>
                                </a:moveTo>
                                <a:lnTo>
                                  <a:pt x="1006" y="2518"/>
                                </a:lnTo>
                                <a:lnTo>
                                  <a:pt x="1003" y="2512"/>
                                </a:lnTo>
                                <a:lnTo>
                                  <a:pt x="957" y="2480"/>
                                </a:lnTo>
                                <a:lnTo>
                                  <a:pt x="952" y="2478"/>
                                </a:lnTo>
                                <a:lnTo>
                                  <a:pt x="952" y="2554"/>
                                </a:lnTo>
                                <a:lnTo>
                                  <a:pt x="951" y="2567"/>
                                </a:lnTo>
                                <a:lnTo>
                                  <a:pt x="940" y="2584"/>
                                </a:lnTo>
                                <a:lnTo>
                                  <a:pt x="922" y="2604"/>
                                </a:lnTo>
                                <a:lnTo>
                                  <a:pt x="903" y="2624"/>
                                </a:lnTo>
                                <a:lnTo>
                                  <a:pt x="860" y="2668"/>
                                </a:lnTo>
                                <a:lnTo>
                                  <a:pt x="860" y="2518"/>
                                </a:lnTo>
                                <a:lnTo>
                                  <a:pt x="878" y="2522"/>
                                </a:lnTo>
                                <a:lnTo>
                                  <a:pt x="895" y="2525"/>
                                </a:lnTo>
                                <a:lnTo>
                                  <a:pt x="911" y="2529"/>
                                </a:lnTo>
                                <a:lnTo>
                                  <a:pt x="926" y="2534"/>
                                </a:lnTo>
                                <a:lnTo>
                                  <a:pt x="944" y="2543"/>
                                </a:lnTo>
                                <a:lnTo>
                                  <a:pt x="952" y="2554"/>
                                </a:lnTo>
                                <a:lnTo>
                                  <a:pt x="952" y="2478"/>
                                </a:lnTo>
                                <a:lnTo>
                                  <a:pt x="938" y="2472"/>
                                </a:lnTo>
                                <a:lnTo>
                                  <a:pt x="917" y="2466"/>
                                </a:lnTo>
                                <a:lnTo>
                                  <a:pt x="896" y="2461"/>
                                </a:lnTo>
                                <a:lnTo>
                                  <a:pt x="874" y="2455"/>
                                </a:lnTo>
                                <a:lnTo>
                                  <a:pt x="875" y="2448"/>
                                </a:lnTo>
                                <a:lnTo>
                                  <a:pt x="876" y="2444"/>
                                </a:lnTo>
                                <a:lnTo>
                                  <a:pt x="883" y="2416"/>
                                </a:lnTo>
                                <a:lnTo>
                                  <a:pt x="889" y="2388"/>
                                </a:lnTo>
                                <a:lnTo>
                                  <a:pt x="891" y="2359"/>
                                </a:lnTo>
                                <a:lnTo>
                                  <a:pt x="885" y="2329"/>
                                </a:lnTo>
                                <a:lnTo>
                                  <a:pt x="878" y="2314"/>
                                </a:lnTo>
                                <a:lnTo>
                                  <a:pt x="867" y="2303"/>
                                </a:lnTo>
                                <a:lnTo>
                                  <a:pt x="853" y="2298"/>
                                </a:lnTo>
                                <a:lnTo>
                                  <a:pt x="838" y="2300"/>
                                </a:lnTo>
                                <a:lnTo>
                                  <a:pt x="826" y="2307"/>
                                </a:lnTo>
                                <a:lnTo>
                                  <a:pt x="820" y="2317"/>
                                </a:lnTo>
                                <a:lnTo>
                                  <a:pt x="819" y="2329"/>
                                </a:lnTo>
                                <a:lnTo>
                                  <a:pt x="820" y="2342"/>
                                </a:lnTo>
                                <a:lnTo>
                                  <a:pt x="824" y="2379"/>
                                </a:lnTo>
                                <a:lnTo>
                                  <a:pt x="821" y="2416"/>
                                </a:lnTo>
                                <a:lnTo>
                                  <a:pt x="811" y="2451"/>
                                </a:lnTo>
                                <a:lnTo>
                                  <a:pt x="794" y="2485"/>
                                </a:lnTo>
                                <a:lnTo>
                                  <a:pt x="790" y="2492"/>
                                </a:lnTo>
                                <a:lnTo>
                                  <a:pt x="791" y="2503"/>
                                </a:lnTo>
                                <a:lnTo>
                                  <a:pt x="790" y="2512"/>
                                </a:lnTo>
                                <a:lnTo>
                                  <a:pt x="790" y="2604"/>
                                </a:lnTo>
                                <a:lnTo>
                                  <a:pt x="789" y="2639"/>
                                </a:lnTo>
                                <a:lnTo>
                                  <a:pt x="789" y="2675"/>
                                </a:lnTo>
                                <a:lnTo>
                                  <a:pt x="800" y="2707"/>
                                </a:lnTo>
                                <a:lnTo>
                                  <a:pt x="826" y="2736"/>
                                </a:lnTo>
                                <a:lnTo>
                                  <a:pt x="839" y="2744"/>
                                </a:lnTo>
                                <a:lnTo>
                                  <a:pt x="850" y="2746"/>
                                </a:lnTo>
                                <a:lnTo>
                                  <a:pt x="861" y="2744"/>
                                </a:lnTo>
                                <a:lnTo>
                                  <a:pt x="872" y="2736"/>
                                </a:lnTo>
                                <a:lnTo>
                                  <a:pt x="901" y="2707"/>
                                </a:lnTo>
                                <a:lnTo>
                                  <a:pt x="930" y="2680"/>
                                </a:lnTo>
                                <a:lnTo>
                                  <a:pt x="942" y="2668"/>
                                </a:lnTo>
                                <a:lnTo>
                                  <a:pt x="959" y="2652"/>
                                </a:lnTo>
                                <a:lnTo>
                                  <a:pt x="985" y="2622"/>
                                </a:lnTo>
                                <a:lnTo>
                                  <a:pt x="1011" y="2583"/>
                                </a:lnTo>
                                <a:lnTo>
                                  <a:pt x="1019" y="2547"/>
                                </a:lnTo>
                                <a:moveTo>
                                  <a:pt x="1051" y="82"/>
                                </a:moveTo>
                                <a:lnTo>
                                  <a:pt x="1049" y="68"/>
                                </a:lnTo>
                                <a:lnTo>
                                  <a:pt x="1046" y="55"/>
                                </a:lnTo>
                                <a:lnTo>
                                  <a:pt x="1040" y="45"/>
                                </a:lnTo>
                                <a:lnTo>
                                  <a:pt x="1033" y="36"/>
                                </a:lnTo>
                                <a:lnTo>
                                  <a:pt x="1017" y="30"/>
                                </a:lnTo>
                                <a:lnTo>
                                  <a:pt x="973" y="10"/>
                                </a:lnTo>
                                <a:lnTo>
                                  <a:pt x="896" y="0"/>
                                </a:lnTo>
                                <a:lnTo>
                                  <a:pt x="820" y="8"/>
                                </a:lnTo>
                                <a:lnTo>
                                  <a:pt x="758" y="32"/>
                                </a:lnTo>
                                <a:lnTo>
                                  <a:pt x="749" y="41"/>
                                </a:lnTo>
                                <a:lnTo>
                                  <a:pt x="741" y="52"/>
                                </a:lnTo>
                                <a:lnTo>
                                  <a:pt x="734" y="63"/>
                                </a:lnTo>
                                <a:lnTo>
                                  <a:pt x="727" y="75"/>
                                </a:lnTo>
                                <a:lnTo>
                                  <a:pt x="743" y="87"/>
                                </a:lnTo>
                                <a:lnTo>
                                  <a:pt x="818" y="44"/>
                                </a:lnTo>
                                <a:lnTo>
                                  <a:pt x="895" y="30"/>
                                </a:lnTo>
                                <a:lnTo>
                                  <a:pt x="972" y="43"/>
                                </a:lnTo>
                                <a:lnTo>
                                  <a:pt x="1051" y="82"/>
                                </a:lnTo>
                                <a:moveTo>
                                  <a:pt x="1555" y="2518"/>
                                </a:moveTo>
                                <a:lnTo>
                                  <a:pt x="1551" y="2506"/>
                                </a:lnTo>
                                <a:lnTo>
                                  <a:pt x="1544" y="2495"/>
                                </a:lnTo>
                                <a:lnTo>
                                  <a:pt x="1534" y="2487"/>
                                </a:lnTo>
                                <a:lnTo>
                                  <a:pt x="1531" y="2485"/>
                                </a:lnTo>
                                <a:lnTo>
                                  <a:pt x="1530" y="2484"/>
                                </a:lnTo>
                                <a:lnTo>
                                  <a:pt x="1523" y="2485"/>
                                </a:lnTo>
                                <a:lnTo>
                                  <a:pt x="1521" y="2482"/>
                                </a:lnTo>
                                <a:lnTo>
                                  <a:pt x="1509" y="2463"/>
                                </a:lnTo>
                                <a:lnTo>
                                  <a:pt x="1498" y="2454"/>
                                </a:lnTo>
                                <a:lnTo>
                                  <a:pt x="1484" y="2455"/>
                                </a:lnTo>
                                <a:lnTo>
                                  <a:pt x="1480" y="2457"/>
                                </a:lnTo>
                                <a:lnTo>
                                  <a:pt x="1480" y="2527"/>
                                </a:lnTo>
                                <a:lnTo>
                                  <a:pt x="1467" y="2571"/>
                                </a:lnTo>
                                <a:lnTo>
                                  <a:pt x="1452" y="2613"/>
                                </a:lnTo>
                                <a:lnTo>
                                  <a:pt x="1434" y="2653"/>
                                </a:lnTo>
                                <a:lnTo>
                                  <a:pt x="1408" y="2689"/>
                                </a:lnTo>
                                <a:lnTo>
                                  <a:pt x="1405" y="2656"/>
                                </a:lnTo>
                                <a:lnTo>
                                  <a:pt x="1419" y="2609"/>
                                </a:lnTo>
                                <a:lnTo>
                                  <a:pt x="1446" y="2562"/>
                                </a:lnTo>
                                <a:lnTo>
                                  <a:pt x="1480" y="2527"/>
                                </a:lnTo>
                                <a:lnTo>
                                  <a:pt x="1480" y="2457"/>
                                </a:lnTo>
                                <a:lnTo>
                                  <a:pt x="1466" y="2464"/>
                                </a:lnTo>
                                <a:lnTo>
                                  <a:pt x="1411" y="2505"/>
                                </a:lnTo>
                                <a:lnTo>
                                  <a:pt x="1369" y="2554"/>
                                </a:lnTo>
                                <a:lnTo>
                                  <a:pt x="1341" y="2613"/>
                                </a:lnTo>
                                <a:lnTo>
                                  <a:pt x="1331" y="2682"/>
                                </a:lnTo>
                                <a:lnTo>
                                  <a:pt x="1334" y="2703"/>
                                </a:lnTo>
                                <a:lnTo>
                                  <a:pt x="1341" y="2721"/>
                                </a:lnTo>
                                <a:lnTo>
                                  <a:pt x="1352" y="2736"/>
                                </a:lnTo>
                                <a:lnTo>
                                  <a:pt x="1368" y="2749"/>
                                </a:lnTo>
                                <a:lnTo>
                                  <a:pt x="1385" y="2756"/>
                                </a:lnTo>
                                <a:lnTo>
                                  <a:pt x="1403" y="2756"/>
                                </a:lnTo>
                                <a:lnTo>
                                  <a:pt x="1421" y="2750"/>
                                </a:lnTo>
                                <a:lnTo>
                                  <a:pt x="1437" y="2742"/>
                                </a:lnTo>
                                <a:lnTo>
                                  <a:pt x="1448" y="2736"/>
                                </a:lnTo>
                                <a:lnTo>
                                  <a:pt x="1457" y="2729"/>
                                </a:lnTo>
                                <a:lnTo>
                                  <a:pt x="1466" y="2722"/>
                                </a:lnTo>
                                <a:lnTo>
                                  <a:pt x="1474" y="2726"/>
                                </a:lnTo>
                                <a:lnTo>
                                  <a:pt x="1469" y="2749"/>
                                </a:lnTo>
                                <a:lnTo>
                                  <a:pt x="1464" y="2771"/>
                                </a:lnTo>
                                <a:lnTo>
                                  <a:pt x="1459" y="2794"/>
                                </a:lnTo>
                                <a:lnTo>
                                  <a:pt x="1451" y="2816"/>
                                </a:lnTo>
                                <a:lnTo>
                                  <a:pt x="1426" y="2851"/>
                                </a:lnTo>
                                <a:lnTo>
                                  <a:pt x="1386" y="2879"/>
                                </a:lnTo>
                                <a:lnTo>
                                  <a:pt x="1338" y="2896"/>
                                </a:lnTo>
                                <a:lnTo>
                                  <a:pt x="1289" y="2898"/>
                                </a:lnTo>
                                <a:lnTo>
                                  <a:pt x="1245" y="2892"/>
                                </a:lnTo>
                                <a:lnTo>
                                  <a:pt x="1202" y="2882"/>
                                </a:lnTo>
                                <a:lnTo>
                                  <a:pt x="1161" y="2866"/>
                                </a:lnTo>
                                <a:lnTo>
                                  <a:pt x="1122" y="2840"/>
                                </a:lnTo>
                                <a:lnTo>
                                  <a:pt x="1114" y="2837"/>
                                </a:lnTo>
                                <a:lnTo>
                                  <a:pt x="1103" y="2837"/>
                                </a:lnTo>
                                <a:lnTo>
                                  <a:pt x="1091" y="2840"/>
                                </a:lnTo>
                                <a:lnTo>
                                  <a:pt x="1081" y="2845"/>
                                </a:lnTo>
                                <a:lnTo>
                                  <a:pt x="1075" y="2848"/>
                                </a:lnTo>
                                <a:lnTo>
                                  <a:pt x="1080" y="2870"/>
                                </a:lnTo>
                                <a:lnTo>
                                  <a:pt x="1085" y="2889"/>
                                </a:lnTo>
                                <a:lnTo>
                                  <a:pt x="1094" y="2894"/>
                                </a:lnTo>
                                <a:lnTo>
                                  <a:pt x="1100" y="2899"/>
                                </a:lnTo>
                                <a:lnTo>
                                  <a:pt x="1163" y="2932"/>
                                </a:lnTo>
                                <a:lnTo>
                                  <a:pt x="1229" y="2951"/>
                                </a:lnTo>
                                <a:lnTo>
                                  <a:pt x="1296" y="2955"/>
                                </a:lnTo>
                                <a:lnTo>
                                  <a:pt x="1366" y="2946"/>
                                </a:lnTo>
                                <a:lnTo>
                                  <a:pt x="1421" y="2929"/>
                                </a:lnTo>
                                <a:lnTo>
                                  <a:pt x="1466" y="2900"/>
                                </a:lnTo>
                                <a:lnTo>
                                  <a:pt x="1468" y="2898"/>
                                </a:lnTo>
                                <a:lnTo>
                                  <a:pt x="1501" y="2859"/>
                                </a:lnTo>
                                <a:lnTo>
                                  <a:pt x="1521" y="2804"/>
                                </a:lnTo>
                                <a:lnTo>
                                  <a:pt x="1528" y="2768"/>
                                </a:lnTo>
                                <a:lnTo>
                                  <a:pt x="1533" y="2731"/>
                                </a:lnTo>
                                <a:lnTo>
                                  <a:pt x="1534" y="2722"/>
                                </a:lnTo>
                                <a:lnTo>
                                  <a:pt x="1538" y="2695"/>
                                </a:lnTo>
                                <a:lnTo>
                                  <a:pt x="1539" y="2689"/>
                                </a:lnTo>
                                <a:lnTo>
                                  <a:pt x="1542" y="2658"/>
                                </a:lnTo>
                                <a:lnTo>
                                  <a:pt x="1546" y="2627"/>
                                </a:lnTo>
                                <a:lnTo>
                                  <a:pt x="1552" y="2562"/>
                                </a:lnTo>
                                <a:lnTo>
                                  <a:pt x="1555" y="2532"/>
                                </a:lnTo>
                                <a:lnTo>
                                  <a:pt x="1555" y="2527"/>
                                </a:lnTo>
                                <a:lnTo>
                                  <a:pt x="1555" y="2518"/>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5" name="Picture 1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20614" y="13230"/>
                            <a:ext cx="224" cy="27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6" name="Picture 1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20059" y="13223"/>
                            <a:ext cx="230" cy="280"/>
                          </a:xfrm>
                          <a:prstGeom prst="rect">
                            <a:avLst/>
                          </a:prstGeom>
                          <a:noFill/>
                          <a:extLst>
                            <a:ext uri="{909E8E84-426E-40DD-AFC4-6F175D3DCCD1}">
                              <a14:hiddenFill xmlns:a14="http://schemas.microsoft.com/office/drawing/2010/main">
                                <a:solidFill>
                                  <a:srgbClr val="FFFFFF"/>
                                </a:solidFill>
                              </a14:hiddenFill>
                            </a:ext>
                          </a:extLst>
                        </pic:spPr>
                      </pic:pic>
                      <wps:wsp>
                        <wps:cNvPr id="37" name="Freeform 16"/>
                        <wps:cNvSpPr>
                          <a:spLocks/>
                        </wps:cNvSpPr>
                        <wps:spPr bwMode="auto">
                          <a:xfrm>
                            <a:off x="20528" y="13041"/>
                            <a:ext cx="101" cy="500"/>
                          </a:xfrm>
                          <a:custGeom>
                            <a:avLst/>
                            <a:gdLst>
                              <a:gd name="T0" fmla="+- 0 20595 20529"/>
                              <a:gd name="T1" fmla="*/ T0 w 101"/>
                              <a:gd name="T2" fmla="+- 0 13041 13041"/>
                              <a:gd name="T3" fmla="*/ 13041 h 500"/>
                              <a:gd name="T4" fmla="+- 0 20558 20529"/>
                              <a:gd name="T5" fmla="*/ T4 w 101"/>
                              <a:gd name="T6" fmla="+- 0 13094 13041"/>
                              <a:gd name="T7" fmla="*/ 13094 h 500"/>
                              <a:gd name="T8" fmla="+- 0 20556 20529"/>
                              <a:gd name="T9" fmla="*/ T8 w 101"/>
                              <a:gd name="T10" fmla="+- 0 13113 13041"/>
                              <a:gd name="T11" fmla="*/ 13113 h 500"/>
                              <a:gd name="T12" fmla="+- 0 20555 20529"/>
                              <a:gd name="T13" fmla="*/ T12 w 101"/>
                              <a:gd name="T14" fmla="+- 0 13131 13041"/>
                              <a:gd name="T15" fmla="*/ 13131 h 500"/>
                              <a:gd name="T16" fmla="+- 0 20553 20529"/>
                              <a:gd name="T17" fmla="*/ T16 w 101"/>
                              <a:gd name="T18" fmla="+- 0 13149 13041"/>
                              <a:gd name="T19" fmla="*/ 13149 h 500"/>
                              <a:gd name="T20" fmla="+- 0 20529 20529"/>
                              <a:gd name="T21" fmla="*/ T20 w 101"/>
                              <a:gd name="T22" fmla="+- 0 13453 13041"/>
                              <a:gd name="T23" fmla="*/ 13453 h 500"/>
                              <a:gd name="T24" fmla="+- 0 20530 20529"/>
                              <a:gd name="T25" fmla="*/ T24 w 101"/>
                              <a:gd name="T26" fmla="+- 0 13470 13041"/>
                              <a:gd name="T27" fmla="*/ 13470 h 500"/>
                              <a:gd name="T28" fmla="+- 0 20532 20529"/>
                              <a:gd name="T29" fmla="*/ T28 w 101"/>
                              <a:gd name="T30" fmla="+- 0 13486 13041"/>
                              <a:gd name="T31" fmla="*/ 13486 h 500"/>
                              <a:gd name="T32" fmla="+- 0 20570 20529"/>
                              <a:gd name="T33" fmla="*/ T32 w 101"/>
                              <a:gd name="T34" fmla="+- 0 13540 13041"/>
                              <a:gd name="T35" fmla="*/ 13540 h 500"/>
                              <a:gd name="T36" fmla="+- 0 20585 20529"/>
                              <a:gd name="T37" fmla="*/ T36 w 101"/>
                              <a:gd name="T38" fmla="+- 0 13534 13041"/>
                              <a:gd name="T39" fmla="*/ 13534 h 500"/>
                              <a:gd name="T40" fmla="+- 0 20598 20529"/>
                              <a:gd name="T41" fmla="*/ T40 w 101"/>
                              <a:gd name="T42" fmla="+- 0 13517 13041"/>
                              <a:gd name="T43" fmla="*/ 13517 h 500"/>
                              <a:gd name="T44" fmla="+- 0 20601 20529"/>
                              <a:gd name="T45" fmla="*/ T44 w 101"/>
                              <a:gd name="T46" fmla="+- 0 13503 13041"/>
                              <a:gd name="T47" fmla="*/ 13503 h 500"/>
                              <a:gd name="T48" fmla="+- 0 20601 20529"/>
                              <a:gd name="T49" fmla="*/ T48 w 101"/>
                              <a:gd name="T50" fmla="+- 0 13491 13041"/>
                              <a:gd name="T51" fmla="*/ 13491 h 500"/>
                              <a:gd name="T52" fmla="+- 0 20601 20529"/>
                              <a:gd name="T53" fmla="*/ T52 w 101"/>
                              <a:gd name="T54" fmla="+- 0 13453 13041"/>
                              <a:gd name="T55" fmla="*/ 13453 h 500"/>
                              <a:gd name="T56" fmla="+- 0 20601 20529"/>
                              <a:gd name="T57" fmla="*/ T56 w 101"/>
                              <a:gd name="T58" fmla="+- 0 13417 13041"/>
                              <a:gd name="T59" fmla="*/ 13417 h 500"/>
                              <a:gd name="T60" fmla="+- 0 20601 20529"/>
                              <a:gd name="T61" fmla="*/ T60 w 101"/>
                              <a:gd name="T62" fmla="+- 0 13380 13041"/>
                              <a:gd name="T63" fmla="*/ 13380 h 500"/>
                              <a:gd name="T64" fmla="+- 0 20602 20529"/>
                              <a:gd name="T65" fmla="*/ T64 w 101"/>
                              <a:gd name="T66" fmla="+- 0 13343 13041"/>
                              <a:gd name="T67" fmla="*/ 13343 h 500"/>
                              <a:gd name="T68" fmla="+- 0 20608 20529"/>
                              <a:gd name="T69" fmla="*/ T68 w 101"/>
                              <a:gd name="T70" fmla="+- 0 13279 13041"/>
                              <a:gd name="T71" fmla="*/ 13279 h 500"/>
                              <a:gd name="T72" fmla="+- 0 20615 20529"/>
                              <a:gd name="T73" fmla="*/ T72 w 101"/>
                              <a:gd name="T74" fmla="+- 0 13216 13041"/>
                              <a:gd name="T75" fmla="*/ 13216 h 500"/>
                              <a:gd name="T76" fmla="+- 0 20629 20529"/>
                              <a:gd name="T77" fmla="*/ T76 w 101"/>
                              <a:gd name="T78" fmla="+- 0 13088 13041"/>
                              <a:gd name="T79" fmla="*/ 13088 h 500"/>
                              <a:gd name="T80" fmla="+- 0 20628 20529"/>
                              <a:gd name="T81" fmla="*/ T80 w 101"/>
                              <a:gd name="T82" fmla="+- 0 13072 13041"/>
                              <a:gd name="T83" fmla="*/ 13072 h 500"/>
                              <a:gd name="T84" fmla="+- 0 20621 20529"/>
                              <a:gd name="T85" fmla="*/ T84 w 101"/>
                              <a:gd name="T86" fmla="+- 0 13057 13041"/>
                              <a:gd name="T87" fmla="*/ 13057 h 500"/>
                              <a:gd name="T88" fmla="+- 0 20609 20529"/>
                              <a:gd name="T89" fmla="*/ T88 w 101"/>
                              <a:gd name="T90" fmla="+- 0 13046 13041"/>
                              <a:gd name="T91" fmla="*/ 13046 h 500"/>
                              <a:gd name="T92" fmla="+- 0 20595 20529"/>
                              <a:gd name="T93" fmla="*/ T92 w 101"/>
                              <a:gd name="T94" fmla="+- 0 13041 13041"/>
                              <a:gd name="T95" fmla="*/ 13041 h 5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01" h="500">
                                <a:moveTo>
                                  <a:pt x="66" y="0"/>
                                </a:moveTo>
                                <a:lnTo>
                                  <a:pt x="29" y="53"/>
                                </a:lnTo>
                                <a:lnTo>
                                  <a:pt x="27" y="72"/>
                                </a:lnTo>
                                <a:lnTo>
                                  <a:pt x="26" y="90"/>
                                </a:lnTo>
                                <a:lnTo>
                                  <a:pt x="24" y="108"/>
                                </a:lnTo>
                                <a:lnTo>
                                  <a:pt x="0" y="412"/>
                                </a:lnTo>
                                <a:lnTo>
                                  <a:pt x="1" y="429"/>
                                </a:lnTo>
                                <a:lnTo>
                                  <a:pt x="3" y="445"/>
                                </a:lnTo>
                                <a:lnTo>
                                  <a:pt x="41" y="499"/>
                                </a:lnTo>
                                <a:lnTo>
                                  <a:pt x="56" y="493"/>
                                </a:lnTo>
                                <a:lnTo>
                                  <a:pt x="69" y="476"/>
                                </a:lnTo>
                                <a:lnTo>
                                  <a:pt x="72" y="462"/>
                                </a:lnTo>
                                <a:lnTo>
                                  <a:pt x="72" y="450"/>
                                </a:lnTo>
                                <a:lnTo>
                                  <a:pt x="72" y="412"/>
                                </a:lnTo>
                                <a:lnTo>
                                  <a:pt x="72" y="376"/>
                                </a:lnTo>
                                <a:lnTo>
                                  <a:pt x="72" y="339"/>
                                </a:lnTo>
                                <a:lnTo>
                                  <a:pt x="73" y="302"/>
                                </a:lnTo>
                                <a:lnTo>
                                  <a:pt x="79" y="238"/>
                                </a:lnTo>
                                <a:lnTo>
                                  <a:pt x="86" y="175"/>
                                </a:lnTo>
                                <a:lnTo>
                                  <a:pt x="100" y="47"/>
                                </a:lnTo>
                                <a:lnTo>
                                  <a:pt x="99" y="31"/>
                                </a:lnTo>
                                <a:lnTo>
                                  <a:pt x="92" y="16"/>
                                </a:lnTo>
                                <a:lnTo>
                                  <a:pt x="80" y="5"/>
                                </a:lnTo>
                                <a:lnTo>
                                  <a:pt x="6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8" name="Picture 1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20838" y="13101"/>
                            <a:ext cx="390" cy="438"/>
                          </a:xfrm>
                          <a:prstGeom prst="rect">
                            <a:avLst/>
                          </a:prstGeom>
                          <a:noFill/>
                          <a:extLst>
                            <a:ext uri="{909E8E84-426E-40DD-AFC4-6F175D3DCCD1}">
                              <a14:hiddenFill xmlns:a14="http://schemas.microsoft.com/office/drawing/2010/main">
                                <a:solidFill>
                                  <a:srgbClr val="FFFFFF"/>
                                </a:solidFill>
                              </a14:hiddenFill>
                            </a:ext>
                          </a:extLst>
                        </pic:spPr>
                      </pic:pic>
                      <wps:wsp>
                        <wps:cNvPr id="39" name="AutoShape 14"/>
                        <wps:cNvSpPr>
                          <a:spLocks/>
                        </wps:cNvSpPr>
                        <wps:spPr bwMode="auto">
                          <a:xfrm>
                            <a:off x="19971" y="15639"/>
                            <a:ext cx="828" cy="1151"/>
                          </a:xfrm>
                          <a:custGeom>
                            <a:avLst/>
                            <a:gdLst>
                              <a:gd name="T0" fmla="+- 0 19990 19971"/>
                              <a:gd name="T1" fmla="*/ T0 w 828"/>
                              <a:gd name="T2" fmla="+- 0 15639 15639"/>
                              <a:gd name="T3" fmla="*/ 15639 h 1151"/>
                              <a:gd name="T4" fmla="+- 0 19971 19971"/>
                              <a:gd name="T5" fmla="*/ T4 w 828"/>
                              <a:gd name="T6" fmla="+- 0 15657 15639"/>
                              <a:gd name="T7" fmla="*/ 15657 h 1151"/>
                              <a:gd name="T8" fmla="+- 0 19971 19971"/>
                              <a:gd name="T9" fmla="*/ T8 w 828"/>
                              <a:gd name="T10" fmla="+- 0 16755 15639"/>
                              <a:gd name="T11" fmla="*/ 16755 h 1151"/>
                              <a:gd name="T12" fmla="+- 0 19979 19971"/>
                              <a:gd name="T13" fmla="*/ T12 w 828"/>
                              <a:gd name="T14" fmla="+- 0 16782 15639"/>
                              <a:gd name="T15" fmla="*/ 16782 h 1151"/>
                              <a:gd name="T16" fmla="+- 0 20006 19971"/>
                              <a:gd name="T17" fmla="*/ T16 w 828"/>
                              <a:gd name="T18" fmla="+- 0 16789 15639"/>
                              <a:gd name="T19" fmla="*/ 16789 h 1151"/>
                              <a:gd name="T20" fmla="+- 0 20781 19971"/>
                              <a:gd name="T21" fmla="*/ T20 w 828"/>
                              <a:gd name="T22" fmla="+- 0 16788 15639"/>
                              <a:gd name="T23" fmla="*/ 16788 h 1151"/>
                              <a:gd name="T24" fmla="+- 0 20797 19971"/>
                              <a:gd name="T25" fmla="*/ T24 w 828"/>
                              <a:gd name="T26" fmla="+- 0 16771 15639"/>
                              <a:gd name="T27" fmla="*/ 16771 h 1151"/>
                              <a:gd name="T28" fmla="+- 0 20798 19971"/>
                              <a:gd name="T29" fmla="*/ T28 w 828"/>
                              <a:gd name="T30" fmla="+- 0 16587 15639"/>
                              <a:gd name="T31" fmla="*/ 16587 h 1151"/>
                              <a:gd name="T32" fmla="+- 0 20159 19971"/>
                              <a:gd name="T33" fmla="*/ T32 w 828"/>
                              <a:gd name="T34" fmla="+- 0 16532 15639"/>
                              <a:gd name="T35" fmla="*/ 16532 h 1151"/>
                              <a:gd name="T36" fmla="+- 0 20798 19971"/>
                              <a:gd name="T37" fmla="*/ T36 w 828"/>
                              <a:gd name="T38" fmla="+- 0 16447 15639"/>
                              <a:gd name="T39" fmla="*/ 16447 h 1151"/>
                              <a:gd name="T40" fmla="+- 0 20160 19971"/>
                              <a:gd name="T41" fmla="*/ T40 w 828"/>
                              <a:gd name="T42" fmla="+- 0 16392 15639"/>
                              <a:gd name="T43" fmla="*/ 16392 h 1151"/>
                              <a:gd name="T44" fmla="+- 0 20798 19971"/>
                              <a:gd name="T45" fmla="*/ T44 w 828"/>
                              <a:gd name="T46" fmla="+- 0 16306 15639"/>
                              <a:gd name="T47" fmla="*/ 16306 h 1151"/>
                              <a:gd name="T48" fmla="+- 0 20159 19971"/>
                              <a:gd name="T49" fmla="*/ T48 w 828"/>
                              <a:gd name="T50" fmla="+- 0 16251 15639"/>
                              <a:gd name="T51" fmla="*/ 16251 h 1151"/>
                              <a:gd name="T52" fmla="+- 0 20798 19971"/>
                              <a:gd name="T53" fmla="*/ T52 w 828"/>
                              <a:gd name="T54" fmla="+- 0 16166 15639"/>
                              <a:gd name="T55" fmla="*/ 16166 h 1151"/>
                              <a:gd name="T56" fmla="+- 0 20159 19971"/>
                              <a:gd name="T57" fmla="*/ T56 w 828"/>
                              <a:gd name="T58" fmla="+- 0 16110 15639"/>
                              <a:gd name="T59" fmla="*/ 16110 h 1151"/>
                              <a:gd name="T60" fmla="+- 0 20798 19971"/>
                              <a:gd name="T61" fmla="*/ T60 w 828"/>
                              <a:gd name="T62" fmla="+- 0 15985 15639"/>
                              <a:gd name="T63" fmla="*/ 15985 h 1151"/>
                              <a:gd name="T64" fmla="+- 0 20497 19971"/>
                              <a:gd name="T65" fmla="*/ T64 w 828"/>
                              <a:gd name="T66" fmla="+- 0 15983 15639"/>
                              <a:gd name="T67" fmla="*/ 15983 h 1151"/>
                              <a:gd name="T68" fmla="+- 0 20462 19971"/>
                              <a:gd name="T69" fmla="*/ T68 w 828"/>
                              <a:gd name="T70" fmla="+- 0 15969 15639"/>
                              <a:gd name="T71" fmla="*/ 15969 h 1151"/>
                              <a:gd name="T72" fmla="+- 0 20440 19971"/>
                              <a:gd name="T73" fmla="*/ T72 w 828"/>
                              <a:gd name="T74" fmla="+- 0 15943 15639"/>
                              <a:gd name="T75" fmla="*/ 15943 h 1151"/>
                              <a:gd name="T76" fmla="+- 0 20432 19971"/>
                              <a:gd name="T77" fmla="*/ T76 w 828"/>
                              <a:gd name="T78" fmla="+- 0 15919 15639"/>
                              <a:gd name="T79" fmla="*/ 15919 h 1151"/>
                              <a:gd name="T80" fmla="+- 0 20431 19971"/>
                              <a:gd name="T81" fmla="*/ T80 w 828"/>
                              <a:gd name="T82" fmla="+- 0 15642 15639"/>
                              <a:gd name="T83" fmla="*/ 15642 h 1151"/>
                              <a:gd name="T84" fmla="+- 0 20432 19971"/>
                              <a:gd name="T85" fmla="*/ T84 w 828"/>
                              <a:gd name="T86" fmla="+- 0 15639 15639"/>
                              <a:gd name="T87" fmla="*/ 15639 h 1151"/>
                              <a:gd name="T88" fmla="+- 0 20420 19971"/>
                              <a:gd name="T89" fmla="*/ T88 w 828"/>
                              <a:gd name="T90" fmla="+- 0 16532 15639"/>
                              <a:gd name="T91" fmla="*/ 16532 h 1151"/>
                              <a:gd name="T92" fmla="+- 0 20798 19971"/>
                              <a:gd name="T93" fmla="*/ T92 w 828"/>
                              <a:gd name="T94" fmla="+- 0 16587 15639"/>
                              <a:gd name="T95" fmla="*/ 16587 h 1151"/>
                              <a:gd name="T96" fmla="+- 0 20798 19971"/>
                              <a:gd name="T97" fmla="*/ T96 w 828"/>
                              <a:gd name="T98" fmla="+- 0 16392 15639"/>
                              <a:gd name="T99" fmla="*/ 16392 h 1151"/>
                              <a:gd name="T100" fmla="+- 0 20617 19971"/>
                              <a:gd name="T101" fmla="*/ T100 w 828"/>
                              <a:gd name="T102" fmla="+- 0 16447 15639"/>
                              <a:gd name="T103" fmla="*/ 16447 h 1151"/>
                              <a:gd name="T104" fmla="+- 0 20798 19971"/>
                              <a:gd name="T105" fmla="*/ T104 w 828"/>
                              <a:gd name="T106" fmla="+- 0 16392 15639"/>
                              <a:gd name="T107" fmla="*/ 16392 h 1151"/>
                              <a:gd name="T108" fmla="+- 0 20617 19971"/>
                              <a:gd name="T109" fmla="*/ T108 w 828"/>
                              <a:gd name="T110" fmla="+- 0 16251 15639"/>
                              <a:gd name="T111" fmla="*/ 16251 h 1151"/>
                              <a:gd name="T112" fmla="+- 0 20798 19971"/>
                              <a:gd name="T113" fmla="*/ T112 w 828"/>
                              <a:gd name="T114" fmla="+- 0 16306 15639"/>
                              <a:gd name="T115" fmla="*/ 16306 h 1151"/>
                              <a:gd name="T116" fmla="+- 0 20798 19971"/>
                              <a:gd name="T117" fmla="*/ T116 w 828"/>
                              <a:gd name="T118" fmla="+- 0 16110 15639"/>
                              <a:gd name="T119" fmla="*/ 16110 h 1151"/>
                              <a:gd name="T120" fmla="+- 0 20616 19971"/>
                              <a:gd name="T121" fmla="*/ T120 w 828"/>
                              <a:gd name="T122" fmla="+- 0 16166 15639"/>
                              <a:gd name="T123" fmla="*/ 16166 h 1151"/>
                              <a:gd name="T124" fmla="+- 0 20798 19971"/>
                              <a:gd name="T125" fmla="*/ T124 w 828"/>
                              <a:gd name="T126" fmla="+- 0 16110 15639"/>
                              <a:gd name="T127" fmla="*/ 16110 h 1151"/>
                              <a:gd name="T128" fmla="+- 0 20517 19971"/>
                              <a:gd name="T129" fmla="*/ T128 w 828"/>
                              <a:gd name="T130" fmla="+- 0 15985 15639"/>
                              <a:gd name="T131" fmla="*/ 15985 h 1151"/>
                              <a:gd name="T132" fmla="+- 0 20798 19971"/>
                              <a:gd name="T133" fmla="*/ T132 w 828"/>
                              <a:gd name="T134" fmla="+- 0 15985 15639"/>
                              <a:gd name="T135" fmla="*/ 15985 h 11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828" h="1151">
                                <a:moveTo>
                                  <a:pt x="461" y="0"/>
                                </a:moveTo>
                                <a:lnTo>
                                  <a:pt x="19" y="0"/>
                                </a:lnTo>
                                <a:lnTo>
                                  <a:pt x="5" y="7"/>
                                </a:lnTo>
                                <a:lnTo>
                                  <a:pt x="0" y="18"/>
                                </a:lnTo>
                                <a:lnTo>
                                  <a:pt x="0" y="136"/>
                                </a:lnTo>
                                <a:lnTo>
                                  <a:pt x="0" y="1116"/>
                                </a:lnTo>
                                <a:lnTo>
                                  <a:pt x="2" y="1133"/>
                                </a:lnTo>
                                <a:lnTo>
                                  <a:pt x="8" y="1143"/>
                                </a:lnTo>
                                <a:lnTo>
                                  <a:pt x="18" y="1149"/>
                                </a:lnTo>
                                <a:lnTo>
                                  <a:pt x="35" y="1150"/>
                                </a:lnTo>
                                <a:lnTo>
                                  <a:pt x="793" y="1150"/>
                                </a:lnTo>
                                <a:lnTo>
                                  <a:pt x="810" y="1149"/>
                                </a:lnTo>
                                <a:lnTo>
                                  <a:pt x="820" y="1143"/>
                                </a:lnTo>
                                <a:lnTo>
                                  <a:pt x="826" y="1132"/>
                                </a:lnTo>
                                <a:lnTo>
                                  <a:pt x="827" y="1116"/>
                                </a:lnTo>
                                <a:lnTo>
                                  <a:pt x="827" y="948"/>
                                </a:lnTo>
                                <a:lnTo>
                                  <a:pt x="188" y="948"/>
                                </a:lnTo>
                                <a:lnTo>
                                  <a:pt x="188" y="893"/>
                                </a:lnTo>
                                <a:lnTo>
                                  <a:pt x="827" y="893"/>
                                </a:lnTo>
                                <a:lnTo>
                                  <a:pt x="827" y="808"/>
                                </a:lnTo>
                                <a:lnTo>
                                  <a:pt x="189" y="808"/>
                                </a:lnTo>
                                <a:lnTo>
                                  <a:pt x="189" y="753"/>
                                </a:lnTo>
                                <a:lnTo>
                                  <a:pt x="827" y="753"/>
                                </a:lnTo>
                                <a:lnTo>
                                  <a:pt x="827" y="667"/>
                                </a:lnTo>
                                <a:lnTo>
                                  <a:pt x="188" y="667"/>
                                </a:lnTo>
                                <a:lnTo>
                                  <a:pt x="188" y="612"/>
                                </a:lnTo>
                                <a:lnTo>
                                  <a:pt x="827" y="612"/>
                                </a:lnTo>
                                <a:lnTo>
                                  <a:pt x="827" y="527"/>
                                </a:lnTo>
                                <a:lnTo>
                                  <a:pt x="188" y="527"/>
                                </a:lnTo>
                                <a:lnTo>
                                  <a:pt x="188" y="471"/>
                                </a:lnTo>
                                <a:lnTo>
                                  <a:pt x="827" y="471"/>
                                </a:lnTo>
                                <a:lnTo>
                                  <a:pt x="827" y="346"/>
                                </a:lnTo>
                                <a:lnTo>
                                  <a:pt x="546" y="346"/>
                                </a:lnTo>
                                <a:lnTo>
                                  <a:pt x="526" y="344"/>
                                </a:lnTo>
                                <a:lnTo>
                                  <a:pt x="508" y="339"/>
                                </a:lnTo>
                                <a:lnTo>
                                  <a:pt x="491" y="330"/>
                                </a:lnTo>
                                <a:lnTo>
                                  <a:pt x="476" y="315"/>
                                </a:lnTo>
                                <a:lnTo>
                                  <a:pt x="469" y="304"/>
                                </a:lnTo>
                                <a:lnTo>
                                  <a:pt x="464" y="293"/>
                                </a:lnTo>
                                <a:lnTo>
                                  <a:pt x="461" y="280"/>
                                </a:lnTo>
                                <a:lnTo>
                                  <a:pt x="460" y="267"/>
                                </a:lnTo>
                                <a:lnTo>
                                  <a:pt x="460" y="3"/>
                                </a:lnTo>
                                <a:lnTo>
                                  <a:pt x="461" y="2"/>
                                </a:lnTo>
                                <a:lnTo>
                                  <a:pt x="461" y="0"/>
                                </a:lnTo>
                                <a:close/>
                                <a:moveTo>
                                  <a:pt x="827" y="893"/>
                                </a:moveTo>
                                <a:lnTo>
                                  <a:pt x="449" y="893"/>
                                </a:lnTo>
                                <a:lnTo>
                                  <a:pt x="449" y="948"/>
                                </a:lnTo>
                                <a:lnTo>
                                  <a:pt x="827" y="948"/>
                                </a:lnTo>
                                <a:lnTo>
                                  <a:pt x="827" y="893"/>
                                </a:lnTo>
                                <a:close/>
                                <a:moveTo>
                                  <a:pt x="827" y="753"/>
                                </a:moveTo>
                                <a:lnTo>
                                  <a:pt x="646" y="753"/>
                                </a:lnTo>
                                <a:lnTo>
                                  <a:pt x="646" y="808"/>
                                </a:lnTo>
                                <a:lnTo>
                                  <a:pt x="827" y="808"/>
                                </a:lnTo>
                                <a:lnTo>
                                  <a:pt x="827" y="753"/>
                                </a:lnTo>
                                <a:close/>
                                <a:moveTo>
                                  <a:pt x="827" y="612"/>
                                </a:moveTo>
                                <a:lnTo>
                                  <a:pt x="646" y="612"/>
                                </a:lnTo>
                                <a:lnTo>
                                  <a:pt x="646" y="667"/>
                                </a:lnTo>
                                <a:lnTo>
                                  <a:pt x="827" y="667"/>
                                </a:lnTo>
                                <a:lnTo>
                                  <a:pt x="827" y="612"/>
                                </a:lnTo>
                                <a:close/>
                                <a:moveTo>
                                  <a:pt x="827" y="471"/>
                                </a:moveTo>
                                <a:lnTo>
                                  <a:pt x="645" y="471"/>
                                </a:lnTo>
                                <a:lnTo>
                                  <a:pt x="645" y="527"/>
                                </a:lnTo>
                                <a:lnTo>
                                  <a:pt x="827" y="527"/>
                                </a:lnTo>
                                <a:lnTo>
                                  <a:pt x="827" y="471"/>
                                </a:lnTo>
                                <a:close/>
                                <a:moveTo>
                                  <a:pt x="680" y="345"/>
                                </a:moveTo>
                                <a:lnTo>
                                  <a:pt x="546" y="346"/>
                                </a:lnTo>
                                <a:lnTo>
                                  <a:pt x="827" y="346"/>
                                </a:lnTo>
                                <a:lnTo>
                                  <a:pt x="680" y="34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0" name="Picture 1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20487" y="15698"/>
                            <a:ext cx="246" cy="231"/>
                          </a:xfrm>
                          <a:prstGeom prst="rect">
                            <a:avLst/>
                          </a:prstGeom>
                          <a:noFill/>
                          <a:extLst>
                            <a:ext uri="{909E8E84-426E-40DD-AFC4-6F175D3DCCD1}">
                              <a14:hiddenFill xmlns:a14="http://schemas.microsoft.com/office/drawing/2010/main">
                                <a:solidFill>
                                  <a:srgbClr val="FFFFFF"/>
                                </a:solidFill>
                              </a14:hiddenFill>
                            </a:ext>
                          </a:extLst>
                        </pic:spPr>
                      </pic:pic>
                      <wps:wsp>
                        <wps:cNvPr id="41" name="AutoShape 12"/>
                        <wps:cNvSpPr>
                          <a:spLocks/>
                        </wps:cNvSpPr>
                        <wps:spPr bwMode="auto">
                          <a:xfrm>
                            <a:off x="19741" y="18484"/>
                            <a:ext cx="1139" cy="1140"/>
                          </a:xfrm>
                          <a:custGeom>
                            <a:avLst/>
                            <a:gdLst>
                              <a:gd name="T0" fmla="+- 0 20671 19742"/>
                              <a:gd name="T1" fmla="*/ T0 w 1139"/>
                              <a:gd name="T2" fmla="+- 0 18933 18484"/>
                              <a:gd name="T3" fmla="*/ 18933 h 1140"/>
                              <a:gd name="T4" fmla="+- 0 20666 19742"/>
                              <a:gd name="T5" fmla="*/ T4 w 1139"/>
                              <a:gd name="T6" fmla="+- 0 18899 18484"/>
                              <a:gd name="T7" fmla="*/ 18899 h 1140"/>
                              <a:gd name="T8" fmla="+- 0 20638 19742"/>
                              <a:gd name="T9" fmla="*/ T8 w 1139"/>
                              <a:gd name="T10" fmla="+- 0 18836 18484"/>
                              <a:gd name="T11" fmla="*/ 18836 h 1140"/>
                              <a:gd name="T12" fmla="+- 0 20551 19742"/>
                              <a:gd name="T13" fmla="*/ T12 w 1139"/>
                              <a:gd name="T14" fmla="+- 0 18794 18484"/>
                              <a:gd name="T15" fmla="*/ 18794 h 1140"/>
                              <a:gd name="T16" fmla="+- 0 20446 19742"/>
                              <a:gd name="T17" fmla="*/ T16 w 1139"/>
                              <a:gd name="T18" fmla="+- 0 18789 18484"/>
                              <a:gd name="T19" fmla="*/ 18789 h 1140"/>
                              <a:gd name="T20" fmla="+- 0 20243 19742"/>
                              <a:gd name="T21" fmla="*/ T20 w 1139"/>
                              <a:gd name="T22" fmla="+- 0 18918 18484"/>
                              <a:gd name="T23" fmla="*/ 18918 h 1140"/>
                              <a:gd name="T24" fmla="+- 0 20441 19742"/>
                              <a:gd name="T25" fmla="*/ T24 w 1139"/>
                              <a:gd name="T26" fmla="+- 0 18789 18484"/>
                              <a:gd name="T27" fmla="*/ 18789 h 1140"/>
                              <a:gd name="T28" fmla="+- 0 20206 19742"/>
                              <a:gd name="T29" fmla="*/ T28 w 1139"/>
                              <a:gd name="T30" fmla="+- 0 18787 18484"/>
                              <a:gd name="T31" fmla="*/ 18787 h 1140"/>
                              <a:gd name="T32" fmla="+- 0 20049 19742"/>
                              <a:gd name="T33" fmla="*/ T32 w 1139"/>
                              <a:gd name="T34" fmla="+- 0 18797 18484"/>
                              <a:gd name="T35" fmla="*/ 18797 h 1140"/>
                              <a:gd name="T36" fmla="+- 0 20006 19742"/>
                              <a:gd name="T37" fmla="*/ T36 w 1139"/>
                              <a:gd name="T38" fmla="+- 0 18819 18484"/>
                              <a:gd name="T39" fmla="*/ 18819 h 1140"/>
                              <a:gd name="T40" fmla="+- 0 19957 19742"/>
                              <a:gd name="T41" fmla="*/ T40 w 1139"/>
                              <a:gd name="T42" fmla="+- 0 18897 18484"/>
                              <a:gd name="T43" fmla="*/ 18897 h 1140"/>
                              <a:gd name="T44" fmla="+- 0 19945 19742"/>
                              <a:gd name="T45" fmla="*/ T44 w 1139"/>
                              <a:gd name="T46" fmla="+- 0 19044 18484"/>
                              <a:gd name="T47" fmla="*/ 19044 h 1140"/>
                              <a:gd name="T48" fmla="+- 0 19953 19742"/>
                              <a:gd name="T49" fmla="*/ T48 w 1139"/>
                              <a:gd name="T50" fmla="+- 0 19192 18484"/>
                              <a:gd name="T51" fmla="*/ 19192 h 1140"/>
                              <a:gd name="T52" fmla="+- 0 19979 19742"/>
                              <a:gd name="T53" fmla="*/ T52 w 1139"/>
                              <a:gd name="T54" fmla="+- 0 19257 18484"/>
                              <a:gd name="T55" fmla="*/ 19257 h 1140"/>
                              <a:gd name="T56" fmla="+- 0 20043 19742"/>
                              <a:gd name="T57" fmla="*/ T56 w 1139"/>
                              <a:gd name="T58" fmla="+- 0 19310 18484"/>
                              <a:gd name="T59" fmla="*/ 19310 h 1140"/>
                              <a:gd name="T60" fmla="+- 0 20567 19742"/>
                              <a:gd name="T61" fmla="*/ T60 w 1139"/>
                              <a:gd name="T62" fmla="+- 0 19313 18484"/>
                              <a:gd name="T63" fmla="*/ 19313 h 1140"/>
                              <a:gd name="T64" fmla="+- 0 20623 19742"/>
                              <a:gd name="T65" fmla="*/ T64 w 1139"/>
                              <a:gd name="T66" fmla="+- 0 19280 18484"/>
                              <a:gd name="T67" fmla="*/ 19280 h 1140"/>
                              <a:gd name="T68" fmla="+- 0 20668 19742"/>
                              <a:gd name="T69" fmla="*/ T68 w 1139"/>
                              <a:gd name="T70" fmla="+- 0 19189 18484"/>
                              <a:gd name="T71" fmla="*/ 19189 h 1140"/>
                              <a:gd name="T72" fmla="+- 0 20677 19742"/>
                              <a:gd name="T73" fmla="*/ T72 w 1139"/>
                              <a:gd name="T74" fmla="+- 0 19058 18484"/>
                              <a:gd name="T75" fmla="*/ 19058 h 1140"/>
                              <a:gd name="T76" fmla="+- 0 20879 19742"/>
                              <a:gd name="T77" fmla="*/ T76 w 1139"/>
                              <a:gd name="T78" fmla="+- 0 19012 18484"/>
                              <a:gd name="T79" fmla="*/ 19012 h 1140"/>
                              <a:gd name="T80" fmla="+- 0 20873 19742"/>
                              <a:gd name="T81" fmla="*/ T80 w 1139"/>
                              <a:gd name="T82" fmla="+- 0 18965 18484"/>
                              <a:gd name="T83" fmla="*/ 18965 h 1140"/>
                              <a:gd name="T84" fmla="+- 0 20826 19742"/>
                              <a:gd name="T85" fmla="*/ T84 w 1139"/>
                              <a:gd name="T86" fmla="+- 0 18813 18484"/>
                              <a:gd name="T87" fmla="*/ 18813 h 1140"/>
                              <a:gd name="T88" fmla="+- 0 20825 19742"/>
                              <a:gd name="T89" fmla="*/ T88 w 1139"/>
                              <a:gd name="T90" fmla="+- 0 19086 18484"/>
                              <a:gd name="T91" fmla="*/ 19086 h 1140"/>
                              <a:gd name="T92" fmla="+- 0 20819 19742"/>
                              <a:gd name="T93" fmla="*/ T92 w 1139"/>
                              <a:gd name="T94" fmla="+- 0 19141 18484"/>
                              <a:gd name="T95" fmla="*/ 19141 h 1140"/>
                              <a:gd name="T96" fmla="+- 0 20777 19742"/>
                              <a:gd name="T97" fmla="*/ T96 w 1139"/>
                              <a:gd name="T98" fmla="+- 0 19272 18484"/>
                              <a:gd name="T99" fmla="*/ 19272 h 1140"/>
                              <a:gd name="T100" fmla="+- 0 20627 19742"/>
                              <a:gd name="T101" fmla="*/ T100 w 1139"/>
                              <a:gd name="T102" fmla="+- 0 19461 18484"/>
                              <a:gd name="T103" fmla="*/ 19461 h 1140"/>
                              <a:gd name="T104" fmla="+- 0 20415 19742"/>
                              <a:gd name="T105" fmla="*/ T104 w 1139"/>
                              <a:gd name="T106" fmla="+- 0 19557 18484"/>
                              <a:gd name="T107" fmla="*/ 19557 h 1140"/>
                              <a:gd name="T108" fmla="+- 0 20185 19742"/>
                              <a:gd name="T109" fmla="*/ T108 w 1139"/>
                              <a:gd name="T110" fmla="+- 0 19555 18484"/>
                              <a:gd name="T111" fmla="*/ 19555 h 1140"/>
                              <a:gd name="T112" fmla="+- 0 19985 19742"/>
                              <a:gd name="T113" fmla="*/ T112 w 1139"/>
                              <a:gd name="T114" fmla="+- 0 19453 18484"/>
                              <a:gd name="T115" fmla="*/ 19453 h 1140"/>
                              <a:gd name="T116" fmla="+- 0 19850 19742"/>
                              <a:gd name="T117" fmla="*/ T116 w 1139"/>
                              <a:gd name="T118" fmla="+- 0 19288 18484"/>
                              <a:gd name="T119" fmla="*/ 19288 h 1140"/>
                              <a:gd name="T120" fmla="+- 0 19796 19742"/>
                              <a:gd name="T121" fmla="*/ T120 w 1139"/>
                              <a:gd name="T122" fmla="+- 0 19075 18484"/>
                              <a:gd name="T123" fmla="*/ 19075 h 1140"/>
                              <a:gd name="T124" fmla="+- 0 19826 19742"/>
                              <a:gd name="T125" fmla="*/ T124 w 1139"/>
                              <a:gd name="T126" fmla="+- 0 18875 18484"/>
                              <a:gd name="T127" fmla="*/ 18875 h 1140"/>
                              <a:gd name="T128" fmla="+- 0 19950 19742"/>
                              <a:gd name="T129" fmla="*/ T128 w 1139"/>
                              <a:gd name="T130" fmla="+- 0 18686 18484"/>
                              <a:gd name="T131" fmla="*/ 18686 h 1140"/>
                              <a:gd name="T132" fmla="+- 0 20143 19742"/>
                              <a:gd name="T133" fmla="*/ T132 w 1139"/>
                              <a:gd name="T134" fmla="+- 0 18567 18484"/>
                              <a:gd name="T135" fmla="*/ 18567 h 1140"/>
                              <a:gd name="T136" fmla="+- 0 20241 19742"/>
                              <a:gd name="T137" fmla="*/ T136 w 1139"/>
                              <a:gd name="T138" fmla="+- 0 18543 18484"/>
                              <a:gd name="T139" fmla="*/ 18543 h 1140"/>
                              <a:gd name="T140" fmla="+- 0 20339 19742"/>
                              <a:gd name="T141" fmla="*/ T140 w 1139"/>
                              <a:gd name="T142" fmla="+- 0 18538 18484"/>
                              <a:gd name="T143" fmla="*/ 18538 h 1140"/>
                              <a:gd name="T144" fmla="+- 0 20349 19742"/>
                              <a:gd name="T145" fmla="*/ T144 w 1139"/>
                              <a:gd name="T146" fmla="+- 0 18540 18484"/>
                              <a:gd name="T147" fmla="*/ 18540 h 1140"/>
                              <a:gd name="T148" fmla="+- 0 20487 19742"/>
                              <a:gd name="T149" fmla="*/ T148 w 1139"/>
                              <a:gd name="T150" fmla="+- 0 18569 18484"/>
                              <a:gd name="T151" fmla="*/ 18569 h 1140"/>
                              <a:gd name="T152" fmla="+- 0 20666 19742"/>
                              <a:gd name="T153" fmla="*/ T152 w 1139"/>
                              <a:gd name="T154" fmla="+- 0 18681 18484"/>
                              <a:gd name="T155" fmla="*/ 18681 h 1140"/>
                              <a:gd name="T156" fmla="+- 0 20796 19742"/>
                              <a:gd name="T157" fmla="*/ T156 w 1139"/>
                              <a:gd name="T158" fmla="+- 0 18882 18484"/>
                              <a:gd name="T159" fmla="*/ 18882 h 1140"/>
                              <a:gd name="T160" fmla="+- 0 20821 19742"/>
                              <a:gd name="T161" fmla="*/ T160 w 1139"/>
                              <a:gd name="T162" fmla="+- 0 18985 18484"/>
                              <a:gd name="T163" fmla="*/ 18985 h 1140"/>
                              <a:gd name="T164" fmla="+- 0 20826 19742"/>
                              <a:gd name="T165" fmla="*/ T164 w 1139"/>
                              <a:gd name="T166" fmla="+- 0 19024 18484"/>
                              <a:gd name="T167" fmla="*/ 19024 h 1140"/>
                              <a:gd name="T168" fmla="+- 0 20785 19742"/>
                              <a:gd name="T169" fmla="*/ T168 w 1139"/>
                              <a:gd name="T170" fmla="+- 0 18738 18484"/>
                              <a:gd name="T171" fmla="*/ 18738 h 1140"/>
                              <a:gd name="T172" fmla="+- 0 20623 19742"/>
                              <a:gd name="T173" fmla="*/ T172 w 1139"/>
                              <a:gd name="T174" fmla="+- 0 18578 18484"/>
                              <a:gd name="T175" fmla="*/ 18578 h 1140"/>
                              <a:gd name="T176" fmla="+- 0 20456 19742"/>
                              <a:gd name="T177" fmla="*/ T176 w 1139"/>
                              <a:gd name="T178" fmla="+- 0 18503 18484"/>
                              <a:gd name="T179" fmla="*/ 18503 h 1140"/>
                              <a:gd name="T180" fmla="+- 0 20279 19742"/>
                              <a:gd name="T181" fmla="*/ T180 w 1139"/>
                              <a:gd name="T182" fmla="+- 0 18484 18484"/>
                              <a:gd name="T183" fmla="*/ 18484 h 1140"/>
                              <a:gd name="T184" fmla="+- 0 20234 19742"/>
                              <a:gd name="T185" fmla="*/ T184 w 1139"/>
                              <a:gd name="T186" fmla="+- 0 18489 18484"/>
                              <a:gd name="T187" fmla="*/ 18489 h 1140"/>
                              <a:gd name="T188" fmla="+- 0 20137 19742"/>
                              <a:gd name="T189" fmla="*/ T188 w 1139"/>
                              <a:gd name="T190" fmla="+- 0 18512 18484"/>
                              <a:gd name="T191" fmla="*/ 18512 h 1140"/>
                              <a:gd name="T192" fmla="+- 0 19947 19742"/>
                              <a:gd name="T193" fmla="*/ T192 w 1139"/>
                              <a:gd name="T194" fmla="+- 0 18615 18484"/>
                              <a:gd name="T195" fmla="*/ 18615 h 1140"/>
                              <a:gd name="T196" fmla="+- 0 19808 19742"/>
                              <a:gd name="T197" fmla="*/ T196 w 1139"/>
                              <a:gd name="T198" fmla="+- 0 18786 18484"/>
                              <a:gd name="T199" fmla="*/ 18786 h 1140"/>
                              <a:gd name="T200" fmla="+- 0 19742 19742"/>
                              <a:gd name="T201" fmla="*/ T200 w 1139"/>
                              <a:gd name="T202" fmla="+- 0 19002 18484"/>
                              <a:gd name="T203" fmla="*/ 19002 h 1140"/>
                              <a:gd name="T204" fmla="+- 0 19772 19742"/>
                              <a:gd name="T205" fmla="*/ T204 w 1139"/>
                              <a:gd name="T206" fmla="+- 0 19240 18484"/>
                              <a:gd name="T207" fmla="*/ 19240 h 1140"/>
                              <a:gd name="T208" fmla="+- 0 19891 19742"/>
                              <a:gd name="T209" fmla="*/ T208 w 1139"/>
                              <a:gd name="T210" fmla="+- 0 19440 18484"/>
                              <a:gd name="T211" fmla="*/ 19440 h 1140"/>
                              <a:gd name="T212" fmla="+- 0 20086 19742"/>
                              <a:gd name="T213" fmla="*/ T212 w 1139"/>
                              <a:gd name="T214" fmla="+- 0 19578 18484"/>
                              <a:gd name="T215" fmla="*/ 19578 h 1140"/>
                              <a:gd name="T216" fmla="+- 0 20299 19742"/>
                              <a:gd name="T217" fmla="*/ T216 w 1139"/>
                              <a:gd name="T218" fmla="+- 0 19624 18484"/>
                              <a:gd name="T219" fmla="*/ 19624 h 1140"/>
                              <a:gd name="T220" fmla="+- 0 20335 19742"/>
                              <a:gd name="T221" fmla="*/ T220 w 1139"/>
                              <a:gd name="T222" fmla="+- 0 19622 18484"/>
                              <a:gd name="T223" fmla="*/ 19622 h 1140"/>
                              <a:gd name="T224" fmla="+- 0 20557 19742"/>
                              <a:gd name="T225" fmla="*/ T224 w 1139"/>
                              <a:gd name="T226" fmla="+- 0 19568 18484"/>
                              <a:gd name="T227" fmla="*/ 19568 h 1140"/>
                              <a:gd name="T228" fmla="+- 0 20685 19742"/>
                              <a:gd name="T229" fmla="*/ T228 w 1139"/>
                              <a:gd name="T230" fmla="+- 0 19484 18484"/>
                              <a:gd name="T231" fmla="*/ 19484 h 1140"/>
                              <a:gd name="T232" fmla="+- 0 20826 19742"/>
                              <a:gd name="T233" fmla="*/ T232 w 1139"/>
                              <a:gd name="T234" fmla="+- 0 19296 18484"/>
                              <a:gd name="T235" fmla="*/ 19296 h 1140"/>
                              <a:gd name="T236" fmla="+- 0 20872 19742"/>
                              <a:gd name="T237" fmla="*/ T236 w 1139"/>
                              <a:gd name="T238" fmla="+- 0 19150 18484"/>
                              <a:gd name="T239" fmla="*/ 19150 h 11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1139" h="1140">
                                <a:moveTo>
                                  <a:pt x="935" y="574"/>
                                </a:moveTo>
                                <a:lnTo>
                                  <a:pt x="933" y="511"/>
                                </a:lnTo>
                                <a:lnTo>
                                  <a:pt x="929" y="449"/>
                                </a:lnTo>
                                <a:lnTo>
                                  <a:pt x="927" y="434"/>
                                </a:lnTo>
                                <a:lnTo>
                                  <a:pt x="927" y="431"/>
                                </a:lnTo>
                                <a:lnTo>
                                  <a:pt x="924" y="415"/>
                                </a:lnTo>
                                <a:lnTo>
                                  <a:pt x="919" y="399"/>
                                </a:lnTo>
                                <a:lnTo>
                                  <a:pt x="914" y="384"/>
                                </a:lnTo>
                                <a:lnTo>
                                  <a:pt x="896" y="352"/>
                                </a:lnTo>
                                <a:lnTo>
                                  <a:pt x="873" y="330"/>
                                </a:lnTo>
                                <a:lnTo>
                                  <a:pt x="844" y="315"/>
                                </a:lnTo>
                                <a:lnTo>
                                  <a:pt x="809" y="310"/>
                                </a:lnTo>
                                <a:lnTo>
                                  <a:pt x="779" y="309"/>
                                </a:lnTo>
                                <a:lnTo>
                                  <a:pt x="711" y="305"/>
                                </a:lnTo>
                                <a:lnTo>
                                  <a:pt x="704" y="305"/>
                                </a:lnTo>
                                <a:lnTo>
                                  <a:pt x="704" y="570"/>
                                </a:lnTo>
                                <a:lnTo>
                                  <a:pt x="501" y="705"/>
                                </a:lnTo>
                                <a:lnTo>
                                  <a:pt x="501" y="434"/>
                                </a:lnTo>
                                <a:lnTo>
                                  <a:pt x="704" y="570"/>
                                </a:lnTo>
                                <a:lnTo>
                                  <a:pt x="704" y="305"/>
                                </a:lnTo>
                                <a:lnTo>
                                  <a:pt x="699" y="305"/>
                                </a:lnTo>
                                <a:lnTo>
                                  <a:pt x="617" y="302"/>
                                </a:lnTo>
                                <a:lnTo>
                                  <a:pt x="539" y="302"/>
                                </a:lnTo>
                                <a:lnTo>
                                  <a:pt x="464" y="303"/>
                                </a:lnTo>
                                <a:lnTo>
                                  <a:pt x="393" y="306"/>
                                </a:lnTo>
                                <a:lnTo>
                                  <a:pt x="324" y="310"/>
                                </a:lnTo>
                                <a:lnTo>
                                  <a:pt x="307" y="313"/>
                                </a:lnTo>
                                <a:lnTo>
                                  <a:pt x="292" y="318"/>
                                </a:lnTo>
                                <a:lnTo>
                                  <a:pt x="277" y="325"/>
                                </a:lnTo>
                                <a:lnTo>
                                  <a:pt x="264" y="335"/>
                                </a:lnTo>
                                <a:lnTo>
                                  <a:pt x="242" y="358"/>
                                </a:lnTo>
                                <a:lnTo>
                                  <a:pt x="226" y="384"/>
                                </a:lnTo>
                                <a:lnTo>
                                  <a:pt x="215" y="413"/>
                                </a:lnTo>
                                <a:lnTo>
                                  <a:pt x="209" y="444"/>
                                </a:lnTo>
                                <a:lnTo>
                                  <a:pt x="204" y="501"/>
                                </a:lnTo>
                                <a:lnTo>
                                  <a:pt x="203" y="560"/>
                                </a:lnTo>
                                <a:lnTo>
                                  <a:pt x="204" y="620"/>
                                </a:lnTo>
                                <a:lnTo>
                                  <a:pt x="207" y="681"/>
                                </a:lnTo>
                                <a:lnTo>
                                  <a:pt x="211" y="708"/>
                                </a:lnTo>
                                <a:lnTo>
                                  <a:pt x="217" y="732"/>
                                </a:lnTo>
                                <a:lnTo>
                                  <a:pt x="225" y="753"/>
                                </a:lnTo>
                                <a:lnTo>
                                  <a:pt x="237" y="773"/>
                                </a:lnTo>
                                <a:lnTo>
                                  <a:pt x="256" y="797"/>
                                </a:lnTo>
                                <a:lnTo>
                                  <a:pt x="278" y="815"/>
                                </a:lnTo>
                                <a:lnTo>
                                  <a:pt x="301" y="826"/>
                                </a:lnTo>
                                <a:lnTo>
                                  <a:pt x="327" y="830"/>
                                </a:lnTo>
                                <a:lnTo>
                                  <a:pt x="565" y="839"/>
                                </a:lnTo>
                                <a:lnTo>
                                  <a:pt x="825" y="829"/>
                                </a:lnTo>
                                <a:lnTo>
                                  <a:pt x="838" y="825"/>
                                </a:lnTo>
                                <a:lnTo>
                                  <a:pt x="850" y="818"/>
                                </a:lnTo>
                                <a:lnTo>
                                  <a:pt x="881" y="796"/>
                                </a:lnTo>
                                <a:lnTo>
                                  <a:pt x="904" y="768"/>
                                </a:lnTo>
                                <a:lnTo>
                                  <a:pt x="920" y="734"/>
                                </a:lnTo>
                                <a:lnTo>
                                  <a:pt x="926" y="705"/>
                                </a:lnTo>
                                <a:lnTo>
                                  <a:pt x="928" y="695"/>
                                </a:lnTo>
                                <a:lnTo>
                                  <a:pt x="933" y="635"/>
                                </a:lnTo>
                                <a:lnTo>
                                  <a:pt x="935" y="574"/>
                                </a:lnTo>
                                <a:moveTo>
                                  <a:pt x="1138" y="538"/>
                                </a:moveTo>
                                <a:lnTo>
                                  <a:pt x="1138" y="534"/>
                                </a:lnTo>
                                <a:lnTo>
                                  <a:pt x="1137" y="528"/>
                                </a:lnTo>
                                <a:lnTo>
                                  <a:pt x="1134" y="504"/>
                                </a:lnTo>
                                <a:lnTo>
                                  <a:pt x="1133" y="493"/>
                                </a:lnTo>
                                <a:lnTo>
                                  <a:pt x="1131" y="481"/>
                                </a:lnTo>
                                <a:lnTo>
                                  <a:pt x="1129" y="470"/>
                                </a:lnTo>
                                <a:lnTo>
                                  <a:pt x="1109" y="392"/>
                                </a:lnTo>
                                <a:lnTo>
                                  <a:pt x="1084" y="329"/>
                                </a:lnTo>
                                <a:lnTo>
                                  <a:pt x="1084" y="540"/>
                                </a:lnTo>
                                <a:lnTo>
                                  <a:pt x="1084" y="598"/>
                                </a:lnTo>
                                <a:lnTo>
                                  <a:pt x="1083" y="602"/>
                                </a:lnTo>
                                <a:lnTo>
                                  <a:pt x="1082" y="605"/>
                                </a:lnTo>
                                <a:lnTo>
                                  <a:pt x="1082" y="609"/>
                                </a:lnTo>
                                <a:lnTo>
                                  <a:pt x="1077" y="657"/>
                                </a:lnTo>
                                <a:lnTo>
                                  <a:pt x="1067" y="703"/>
                                </a:lnTo>
                                <a:lnTo>
                                  <a:pt x="1053" y="747"/>
                                </a:lnTo>
                                <a:lnTo>
                                  <a:pt x="1035" y="788"/>
                                </a:lnTo>
                                <a:lnTo>
                                  <a:pt x="992" y="861"/>
                                </a:lnTo>
                                <a:lnTo>
                                  <a:pt x="942" y="925"/>
                                </a:lnTo>
                                <a:lnTo>
                                  <a:pt x="885" y="977"/>
                                </a:lnTo>
                                <a:lnTo>
                                  <a:pt x="821" y="1020"/>
                                </a:lnTo>
                                <a:lnTo>
                                  <a:pt x="751" y="1052"/>
                                </a:lnTo>
                                <a:lnTo>
                                  <a:pt x="673" y="1073"/>
                                </a:lnTo>
                                <a:lnTo>
                                  <a:pt x="589" y="1084"/>
                                </a:lnTo>
                                <a:lnTo>
                                  <a:pt x="515" y="1083"/>
                                </a:lnTo>
                                <a:lnTo>
                                  <a:pt x="443" y="1071"/>
                                </a:lnTo>
                                <a:lnTo>
                                  <a:pt x="373" y="1048"/>
                                </a:lnTo>
                                <a:lnTo>
                                  <a:pt x="306" y="1013"/>
                                </a:lnTo>
                                <a:lnTo>
                                  <a:pt x="243" y="969"/>
                                </a:lnTo>
                                <a:lnTo>
                                  <a:pt x="190" y="919"/>
                                </a:lnTo>
                                <a:lnTo>
                                  <a:pt x="145" y="864"/>
                                </a:lnTo>
                                <a:lnTo>
                                  <a:pt x="108" y="804"/>
                                </a:lnTo>
                                <a:lnTo>
                                  <a:pt x="81" y="738"/>
                                </a:lnTo>
                                <a:lnTo>
                                  <a:pt x="63" y="667"/>
                                </a:lnTo>
                                <a:lnTo>
                                  <a:pt x="54" y="591"/>
                                </a:lnTo>
                                <a:lnTo>
                                  <a:pt x="55" y="522"/>
                                </a:lnTo>
                                <a:lnTo>
                                  <a:pt x="65" y="456"/>
                                </a:lnTo>
                                <a:lnTo>
                                  <a:pt x="84" y="391"/>
                                </a:lnTo>
                                <a:lnTo>
                                  <a:pt x="113" y="328"/>
                                </a:lnTo>
                                <a:lnTo>
                                  <a:pt x="157" y="260"/>
                                </a:lnTo>
                                <a:lnTo>
                                  <a:pt x="208" y="202"/>
                                </a:lnTo>
                                <a:lnTo>
                                  <a:pt x="265" y="153"/>
                                </a:lnTo>
                                <a:lnTo>
                                  <a:pt x="330" y="113"/>
                                </a:lnTo>
                                <a:lnTo>
                                  <a:pt x="401" y="83"/>
                                </a:lnTo>
                                <a:lnTo>
                                  <a:pt x="479" y="62"/>
                                </a:lnTo>
                                <a:lnTo>
                                  <a:pt x="489" y="61"/>
                                </a:lnTo>
                                <a:lnTo>
                                  <a:pt x="499" y="59"/>
                                </a:lnTo>
                                <a:lnTo>
                                  <a:pt x="532" y="55"/>
                                </a:lnTo>
                                <a:lnTo>
                                  <a:pt x="538" y="54"/>
                                </a:lnTo>
                                <a:lnTo>
                                  <a:pt x="597" y="54"/>
                                </a:lnTo>
                                <a:lnTo>
                                  <a:pt x="600" y="55"/>
                                </a:lnTo>
                                <a:lnTo>
                                  <a:pt x="603" y="56"/>
                                </a:lnTo>
                                <a:lnTo>
                                  <a:pt x="607" y="56"/>
                                </a:lnTo>
                                <a:lnTo>
                                  <a:pt x="654" y="61"/>
                                </a:lnTo>
                                <a:lnTo>
                                  <a:pt x="700" y="71"/>
                                </a:lnTo>
                                <a:lnTo>
                                  <a:pt x="745" y="85"/>
                                </a:lnTo>
                                <a:lnTo>
                                  <a:pt x="787" y="103"/>
                                </a:lnTo>
                                <a:lnTo>
                                  <a:pt x="861" y="146"/>
                                </a:lnTo>
                                <a:lnTo>
                                  <a:pt x="924" y="197"/>
                                </a:lnTo>
                                <a:lnTo>
                                  <a:pt x="978" y="256"/>
                                </a:lnTo>
                                <a:lnTo>
                                  <a:pt x="1021" y="323"/>
                                </a:lnTo>
                                <a:lnTo>
                                  <a:pt x="1054" y="398"/>
                                </a:lnTo>
                                <a:lnTo>
                                  <a:pt x="1076" y="481"/>
                                </a:lnTo>
                                <a:lnTo>
                                  <a:pt x="1078" y="490"/>
                                </a:lnTo>
                                <a:lnTo>
                                  <a:pt x="1079" y="501"/>
                                </a:lnTo>
                                <a:lnTo>
                                  <a:pt x="1080" y="511"/>
                                </a:lnTo>
                                <a:lnTo>
                                  <a:pt x="1083" y="534"/>
                                </a:lnTo>
                                <a:lnTo>
                                  <a:pt x="1084" y="540"/>
                                </a:lnTo>
                                <a:lnTo>
                                  <a:pt x="1084" y="329"/>
                                </a:lnTo>
                                <a:lnTo>
                                  <a:pt x="1080" y="320"/>
                                </a:lnTo>
                                <a:lnTo>
                                  <a:pt x="1043" y="254"/>
                                </a:lnTo>
                                <a:lnTo>
                                  <a:pt x="997" y="194"/>
                                </a:lnTo>
                                <a:lnTo>
                                  <a:pt x="943" y="141"/>
                                </a:lnTo>
                                <a:lnTo>
                                  <a:pt x="881" y="94"/>
                                </a:lnTo>
                                <a:lnTo>
                                  <a:pt x="811" y="54"/>
                                </a:lnTo>
                                <a:lnTo>
                                  <a:pt x="764" y="34"/>
                                </a:lnTo>
                                <a:lnTo>
                                  <a:pt x="714" y="19"/>
                                </a:lnTo>
                                <a:lnTo>
                                  <a:pt x="663" y="8"/>
                                </a:lnTo>
                                <a:lnTo>
                                  <a:pt x="610" y="2"/>
                                </a:lnTo>
                                <a:lnTo>
                                  <a:pt x="537" y="0"/>
                                </a:lnTo>
                                <a:lnTo>
                                  <a:pt x="533" y="0"/>
                                </a:lnTo>
                                <a:lnTo>
                                  <a:pt x="527" y="1"/>
                                </a:lnTo>
                                <a:lnTo>
                                  <a:pt x="492" y="5"/>
                                </a:lnTo>
                                <a:lnTo>
                                  <a:pt x="480" y="7"/>
                                </a:lnTo>
                                <a:lnTo>
                                  <a:pt x="469" y="9"/>
                                </a:lnTo>
                                <a:lnTo>
                                  <a:pt x="395" y="28"/>
                                </a:lnTo>
                                <a:lnTo>
                                  <a:pt x="326" y="54"/>
                                </a:lnTo>
                                <a:lnTo>
                                  <a:pt x="263" y="89"/>
                                </a:lnTo>
                                <a:lnTo>
                                  <a:pt x="205" y="131"/>
                                </a:lnTo>
                                <a:lnTo>
                                  <a:pt x="153" y="180"/>
                                </a:lnTo>
                                <a:lnTo>
                                  <a:pt x="106" y="237"/>
                                </a:lnTo>
                                <a:lnTo>
                                  <a:pt x="66" y="302"/>
                                </a:lnTo>
                                <a:lnTo>
                                  <a:pt x="34" y="372"/>
                                </a:lnTo>
                                <a:lnTo>
                                  <a:pt x="12" y="444"/>
                                </a:lnTo>
                                <a:lnTo>
                                  <a:pt x="0" y="518"/>
                                </a:lnTo>
                                <a:lnTo>
                                  <a:pt x="0" y="594"/>
                                </a:lnTo>
                                <a:lnTo>
                                  <a:pt x="10" y="678"/>
                                </a:lnTo>
                                <a:lnTo>
                                  <a:pt x="30" y="756"/>
                                </a:lnTo>
                                <a:lnTo>
                                  <a:pt x="60" y="828"/>
                                </a:lnTo>
                                <a:lnTo>
                                  <a:pt x="100" y="895"/>
                                </a:lnTo>
                                <a:lnTo>
                                  <a:pt x="149" y="956"/>
                                </a:lnTo>
                                <a:lnTo>
                                  <a:pt x="209" y="1010"/>
                                </a:lnTo>
                                <a:lnTo>
                                  <a:pt x="278" y="1059"/>
                                </a:lnTo>
                                <a:lnTo>
                                  <a:pt x="344" y="1094"/>
                                </a:lnTo>
                                <a:lnTo>
                                  <a:pt x="413" y="1119"/>
                                </a:lnTo>
                                <a:lnTo>
                                  <a:pt x="484" y="1134"/>
                                </a:lnTo>
                                <a:lnTo>
                                  <a:pt x="557" y="1140"/>
                                </a:lnTo>
                                <a:lnTo>
                                  <a:pt x="569" y="1140"/>
                                </a:lnTo>
                                <a:lnTo>
                                  <a:pt x="581" y="1139"/>
                                </a:lnTo>
                                <a:lnTo>
                                  <a:pt x="593" y="1138"/>
                                </a:lnTo>
                                <a:lnTo>
                                  <a:pt x="674" y="1129"/>
                                </a:lnTo>
                                <a:lnTo>
                                  <a:pt x="750" y="1110"/>
                                </a:lnTo>
                                <a:lnTo>
                                  <a:pt x="815" y="1084"/>
                                </a:lnTo>
                                <a:lnTo>
                                  <a:pt x="820" y="1082"/>
                                </a:lnTo>
                                <a:lnTo>
                                  <a:pt x="884" y="1046"/>
                                </a:lnTo>
                                <a:lnTo>
                                  <a:pt x="943" y="1000"/>
                                </a:lnTo>
                                <a:lnTo>
                                  <a:pt x="996" y="946"/>
                                </a:lnTo>
                                <a:lnTo>
                                  <a:pt x="1043" y="884"/>
                                </a:lnTo>
                                <a:lnTo>
                                  <a:pt x="1084" y="812"/>
                                </a:lnTo>
                                <a:lnTo>
                                  <a:pt x="1104" y="766"/>
                                </a:lnTo>
                                <a:lnTo>
                                  <a:pt x="1119" y="717"/>
                                </a:lnTo>
                                <a:lnTo>
                                  <a:pt x="1130" y="666"/>
                                </a:lnTo>
                                <a:lnTo>
                                  <a:pt x="1136" y="613"/>
                                </a:lnTo>
                                <a:lnTo>
                                  <a:pt x="1138" y="538"/>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 o:spid="_x0000_s1026" style="position:absolute;margin-left:118.95pt;margin-top:-13.75pt;width:15in;height:1252.4pt;z-index:-252032000;mso-position-horizontal-relative:page;mso-position-vertical-relative:page" coordsize="21600,250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">
                <v:shape id="Picture 38" o:spid="_x0000_s1027" type="#_x0000_t75" style="position:absolute;left:19242;width:2358;height:250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gtYzrAAAAA2wAAAA8AAABkcnMvZG93bnJldi54bWxET02LwjAQvQv+hzCCN01dcNGuURbBxYN7&#10;0FbwODSzbdlmUpuo8d8bQfA2j/c5i1UwjbhS52rLCibjBARxYXXNpYI824xmIJxH1thYJgV3crBa&#10;9nsLTLW98Z6uB1+KGMIuRQWV920qpSsqMujGtiWO3J/tDPoIu1LqDm8x3DTyI0k+pcGaY0OFLa0r&#10;Kv4PF6Mg4Pmn2Wc67C6/x3V+ojlOcq/UcBC+v0B4Cv4tfrm3Os6fwvOXeIBcP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C1jOsAAAADbAAAADwAAAAAAAAAAAAAAAACfAgAA&#10;ZHJzL2Rvd25yZXYueG1sUEsFBgAAAAAEAAQA9wAAAIwDAAAAAA==&#10;">
                  <v:imagedata r:id="rId45" o:title=""/>
                </v:shape>
                <v:line id="Line 37" o:spid="_x0000_s1028" style="position:absolute;visibility:visible;mso-wrap-style:square" from="0,7642" to="19243,76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1b4sIAAADbAAAADwAAAGRycy9kb3ducmV2LnhtbERPTWvCQBC9F/wPywje6sZSgkRXEaW1&#10;9CA1etDbmB2TYHY2ZFeN/npXKHibx/uc8bQ1lbhQ40rLCgb9CARxZnXJuYLt5ut9CMJ5ZI2VZVJw&#10;IwfTSedtjIm2V17TJfW5CCHsElRQeF8nUrqsIIOub2viwB1tY9AH2ORSN3gN4aaSH1EUS4Mlh4YC&#10;a5oXlJ3Ss1HQ0u6vXByGUb1fxZ/f6X3pf29LpXrddjYC4an1L/G/+0eH+TE8fwkHyM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Z1b4sIAAADbAAAADwAAAAAAAAAAAAAA&#10;AAChAgAAZHJzL2Rvd25yZXYueG1sUEsFBgAAAAAEAAQA+QAAAJADAAAAAA==&#10;" strokecolor="#221f1f" strokeweight="1pt"/>
                <v:line id="Line 36" o:spid="_x0000_s1029" style="position:absolute;visibility:visible;mso-wrap-style:square" from="19243,7642" to="21600,76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ehRX8UAAADbAAAADwAAAGRycy9kb3ducmV2LnhtbERPTWvCQBC9F/oflil4KbqxNCqpq2ht&#10;wZNgFG1vQ3a6CWZnQ3arqb++Wyh4m8f7nOm8s7U4U+srxwqGgwQEceF0xUbBfvfen4DwAVlj7ZgU&#10;/JCH+ez+boqZdhfe0jkPRsQQ9hkqKENoMil9UZJFP3ANceS+XGsxRNgaqVu8xHBby6ckGUmLFceG&#10;Eht6Lak45d9WwdUsHjep+dy+Lav8kC6Pz6tR+qFU76FbvIAI1IWb+N+91nH+GP5+iQfI2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ehRX8UAAADbAAAADwAAAAAAAAAA&#10;AAAAAAChAgAAZHJzL2Rvd25yZXYueG1sUEsFBgAAAAAEAAQA+QAAAJMDAAAAAA==&#10;" strokecolor="white" strokeweight="1pt"/>
                <v:line id="Line 35" o:spid="_x0000_s1030" style="position:absolute;visibility:visible;mso-wrap-style:square" from="0,4797" to="19243,47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05qC8YAAADbAAAADwAAAGRycy9kb3ducmV2LnhtbESPQWvCQBCF7wX/wzJCb82mUkRSVykV&#10;tXgoNu1Bb2N2TEKzsyG71eiv7xwEbzO8N+99M533rlEn6kLt2cBzkoIiLrytuTTw8718moAKEdli&#10;45kMXCjAfDZ4mGJm/Zm/6JTHUkkIhwwNVDG2mdahqMhhSHxLLNrRdw6jrF2pbYdnCXeNHqXpWDus&#10;WRoqbOm9ouI3/3MGetpt68Vhkrb7z/HLKr+u4+ayNuZx2L+9gorUx7v5dv1hBV9g5RcZQM/+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NOagvGAAAA2wAAAA8AAAAAAAAA&#10;AAAAAAAAoQIAAGRycy9kb3ducmV2LnhtbFBLBQYAAAAABAAEAPkAAACUAwAAAAA=&#10;" strokecolor="#221f1f" strokeweight="1pt"/>
                <v:line id="Line 34" o:spid="_x0000_s1031" style="position:absolute;visibility:visible;mso-wrap-style:square" from="19243,4797" to="21600,47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tgtsUAAADbAAAADwAAAGRycy9kb3ducmV2LnhtbERPTWvCQBC9F/oflil4KbqxNKKpq2ht&#10;wZNgFG1vQ3a6CWZnQ3arqb++Wyh4m8f7nOm8s7U4U+srxwqGgwQEceF0xUbBfvfeH4PwAVlj7ZgU&#10;/JCH+ez+boqZdhfe0jkPRsQQ9hkqKENoMil9UZJFP3ANceS+XGsxRNgaqVu8xHBby6ckGUmLFceG&#10;Eht6Lak45d9WwdUsHjep+dy+Lav8kC6Pz6tR+qFU76FbvIAI1IWb+N+91nH+BP5+iQfI2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ztgtsUAAADbAAAADwAAAAAAAAAA&#10;AAAAAAChAgAAZHJzL2Rvd25yZXYueG1sUEsFBgAAAAAEAAQA+QAAAJMDAAAAAA==&#10;" strokecolor="white" strokeweight="1pt"/>
                <v:line id="Line 33" o:spid="_x0000_s1032" style="position:absolute;visibility:visible;mso-wrap-style:square" from="0,9790" to="19243,97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1SssMMAAADbAAAADwAAAGRycy9kb3ducmV2LnhtbERPTWvCQBC9C/0PyxS86aYiElJXEUsb&#10;6UFq9NDeptkxCWZnQ3aNSX+9eyh4fLzv5bo3teiodZVlBS/TCARxbnXFhYLT8X0Sg3AeWWNtmRQM&#10;5GC9ehotMdH2xgfqMl+IEMIuQQWl900ipctLMuimtiEO3Nm2Bn2AbSF1i7cQbmo5i6KFNFhxaCix&#10;oW1J+SW7GgU9fX9Vb79x1PzsF/OP7C/1n0Oq1Pi537yC8NT7h/jfvdMKZmF9+BJ+gFzd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NUrLDDAAAA2wAAAA8AAAAAAAAAAAAA&#10;AAAAoQIAAGRycy9kb3ducmV2LnhtbFBLBQYAAAAABAAEAPkAAACRAwAAAAA=&#10;" strokecolor="#221f1f" strokeweight="1pt"/>
                <v:line id="Line 32" o:spid="_x0000_s1033" style="position:absolute;visibility:visible;mso-wrap-style:square" from="19243,9790" to="21600,97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mDccAAADbAAAADwAAAGRycy9kb3ducmV2LnhtbESPT2vCQBTE74V+h+UVvBTdKEYkuoq2&#10;Cj0VTMU/t0f2dROafRuyq8Z++m6h0OMwM79h5svO1uJKra8cKxgOEhDEhdMVGwX7j21/CsIHZI21&#10;Y1JwJw/LxePDHDPtbryjax6MiBD2GSooQ2gyKX1RkkU/cA1x9D5dazFE2RqpW7xFuK3lKEkm0mLF&#10;caHEhl5KKr7yi1XwbVbP76k57zbrKj+k6+P4dZKelOo9dasZiEBd+A//td+0gtEQfr/EHyAX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7IaYNxwAAANsAAAAPAAAAAAAA&#10;AAAAAAAAAKECAABkcnMvZG93bnJldi54bWxQSwUGAAAAAAQABAD5AAAAlQMAAAAA&#10;" strokecolor="white" strokeweight="1pt"/>
                <v:line id="Line 31" o:spid="_x0000_s1034" style="position:absolute;visibility:visible;mso-wrap-style:square" from="0,14572" to="19243,1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qXXMUAAADbAAAADwAAAGRycy9kb3ducmV2LnhtbESPQWvCQBSE70L/w/IKvenGICLRNYii&#10;KT1ITT20t9fsaxLMvg3ZrUZ/vSsUehxm5htmkfamEWfqXG1ZwXgUgSAurK65VHD82A5nIJxH1thY&#10;JgVXcpAunwYLTLS98IHOuS9FgLBLUEHlfZtI6YqKDLqRbYmD92M7gz7IrpS6w0uAm0bGUTSVBmsO&#10;CxW2tK6oOOW/RkFPn+/15nsWtV/76WSX3zL/ds2UennuV3MQnnr/H/5rv2oFcQyPL+EHyO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MqXXMUAAADbAAAADwAAAAAAAAAA&#10;AAAAAAChAgAAZHJzL2Rvd25yZXYueG1sUEsFBgAAAAAEAAQA+QAAAJMDAAAAAA==&#10;" strokecolor="#221f1f" strokeweight="1pt"/>
                <v:line id="Line 30" o:spid="_x0000_s1035" style="position:absolute;visibility:visible;mso-wrap-style:square" from="19243,14572" to="21600,1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d4ccAAADbAAAADwAAAGRycy9kb3ducmV2LnhtbESPT2vCQBTE74V+h+UVeim6qW1Eoqto&#10;a6EnwSj+uT2yz01o9m3IbjXtp3eFQo/DzPyGmcw6W4sztb5yrOC5n4AgLpyu2CjYbj56IxA+IGus&#10;HZOCH/Iwm97fTTDT7sJrOufBiAhhn6GCMoQmk9IXJVn0fdcQR+/kWoshytZI3eIlwm0tB0kylBYr&#10;jgslNvRWUvGVf1sFv2b+tErNcb1cVPkuXexf34fpQanHh24+BhGoC//hv/anVjB4gduX+APk9A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kv53hxwAAANsAAAAPAAAAAAAA&#10;AAAAAAAAAKECAABkcnMvZG93bnJldi54bWxQSwUGAAAAAAQABAD5AAAAlQMAAAAA&#10;" strokecolor="white" strokeweight="1pt"/>
                <v:line id="Line 29" o:spid="_x0000_s1036" style="position:absolute;visibility:visible;mso-wrap-style:square" from="0,17883" to="19243,178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qs8QAAADbAAAADwAAAGRycy9kb3ducmV2LnhtbESPQYvCMBSE7wv+h/AEb2uqiEg1iii7&#10;igfZrR709myebbF5KU3U6q83wsIeh5n5hpnMGlOKG9WusKyg141AEKdWF5wp2O++PkcgnEfWWFom&#10;BQ9yMJu2PiYYa3vnX7olPhMBwi5GBbn3VSylS3My6Lq2Ig7e2dYGfZB1JnWN9wA3pexH0VAaLDgs&#10;5FjRIqf0klyNgoYOP8XyNIqq43Y4+E6eK795rJTqtJv5GISnxv+H/9prraA/gPeX8APk9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b6qzxAAAANsAAAAPAAAAAAAAAAAA&#10;AAAAAKECAABkcnMvZG93bnJldi54bWxQSwUGAAAAAAQABAD5AAAAkgMAAAAA&#10;" strokecolor="#221f1f" strokeweight="1pt"/>
                <v:line id="Line 28" o:spid="_x0000_s1037" style="position:absolute;visibility:visible;mso-wrap-style:square" from="19243,17883" to="21600,178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qgDscAAADbAAAADwAAAGRycy9kb3ducmV2LnhtbESPT2vCQBTE7wW/w/IEL0U3FSOSuoq2&#10;Cj0VTIt/bo/s6yY0+zZkV4399F2h0OMwM79h5svO1uJCra8cK3gaJSCIC6crNgo+P7bDGQgfkDXW&#10;jknBjTwsF72HOWbaXXlHlzwYESHsM1RQhtBkUvqiJIt+5Bri6H251mKIsjVSt3iNcFvLcZJMpcWK&#10;40KJDb2UVHznZ6vgx6we31Nz2m3WVb5P14fJ6zQ9KjXod6tnEIG68B/+a79pBeMU7l/iD5C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EGqAOxwAAANsAAAAPAAAAAAAA&#10;AAAAAAAAAKECAABkcnMvZG93bnJldi54bWxQSwUGAAAAAAQABAD5AAAAlQMAAAAA&#10;" strokecolor="white" strokeweight="1pt"/>
                <v:line id="Line 27" o:spid="_x0000_s1038" style="position:absolute;visibility:visible;mso-wrap-style:square" from="0,12181" to="19243,121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RX8YAAADbAAAADwAAAGRycy9kb3ducmV2LnhtbESPQWvCQBSE74L/YXlCb2bTUIJE1yAt&#10;raUH0eihvb1mX5Ng9m3IbjX667sFweMwM98wi3wwrThR7xrLCh6jGARxaXXDlYLD/nU6A+E8ssbW&#10;Mim4kIN8OR4tMNP2zDs6Fb4SAcIuQwW1910mpStrMugi2xEH78f2Bn2QfSV1j+cAN61M4jiVBhsO&#10;CzV29FxTeSx+jYKBPrfNy/cs7r426dNbcV37j8taqYfJsJqD8DT4e/jWftcKkhT+v4QfIJ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PxkV/GAAAA2wAAAA8AAAAAAAAA&#10;AAAAAAAAoQIAAGRycy9kb3ducmV2LnhtbFBLBQYAAAAABAAEAPkAAACUAwAAAAA=&#10;" strokecolor="#221f1f" strokeweight="1pt"/>
                <v:line id="Line 26" o:spid="_x0000_s1039" style="position:absolute;visibility:visible;mso-wrap-style:square" from="19243,12181" to="21600,121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4Sb4scAAADbAAAADwAAAGRycy9kb3ducmV2LnhtbESPQWvCQBSE74X+h+UJXopuKo1K6ipa&#10;W+ipYBS1t0f2uQnNvg3Zrab99d2C4HGYmW+Y2aKztThT6yvHCh6HCQjiwumKjYLd9m0wBeEDssba&#10;MSn4IQ+L+f3dDDPtLryhcx6MiBD2GSooQ2gyKX1RkkU/dA1x9E6utRiibI3ULV4i3NZylCRjabHi&#10;uFBiQy8lFV/5t1Xwa5YPH6n53Lyuqnyfrg5P63F6VKrf65bPIAJ14Ra+tt+1gtEE/r/EHyD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bhJvixwAAANsAAAAPAAAAAAAA&#10;AAAAAAAAAKECAABkcnMvZG93bnJldi54bWxQSwUGAAAAAAQABAD5AAAAlQMAAAAA&#10;" strokecolor="white" strokeweight="1pt"/>
                <v:shape id="AutoShape 25" o:spid="_x0000_s1040" style="position:absolute;left:19667;top:5812;width:1488;height:3435;visibility:visible;mso-wrap-style:square;v-text-anchor:top" coordsize="1488,34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0lv8EA&#10;AADbAAAADwAAAGRycy9kb3ducmV2LnhtbERPz2vCMBS+D/wfwhO8zVQPMqpRNkEUxc3qYB4fzbOt&#10;Ni8libX775fDwOPH93u26EwtWnK+sqxgNExAEOdWV1wo+D6tXt9A+ICssbZMCn7Jw2Lee5lhqu2D&#10;M2qPoRAxhH2KCsoQmlRKn5dk0A9tQxy5i3UGQ4SukNrhI4abWo6TZCINVhwbSmxoWVJ+O96Nguzj&#10;i3a0/rTbwzUcztds/+NardSg371PQQTqwlP8795oBeM4Nn6JP0D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btJb/BAAAA2wAAAA8AAAAAAAAAAAAAAAAAmAIAAGRycy9kb3du&#10;cmV2LnhtbFBLBQYAAAAABAAEAPUAAACGAwAAAAA=&#10;" path="m154,3295r-6,-4l143,3285r-6,-1l128,3284r-6,l108,3284r-29,l50,3284r-14,l21,3284r-6,1l10,3291r-6,4l9,3299r6,7l50,3307r29,l108,3307r35,-1l148,3299r6,-4m315,3295r-3,-4l308,3285r-4,l291,3284r-14,l264,3284r-13,1l246,3285r-3,6l239,3294r4,4l246,3305r13,3l268,3307r9,l286,3307r9,1l301,3307r7,-2l311,3299r4,-4m1278,7l1275,,233,r-2,8l280,38r24,16l328,70r19,11l367,89r20,4l409,94,888,93r208,1l1112,93r7,l1141,89r21,-8l1182,69r24,-16l1230,38,1278,7t37,2675l1307,2640r-6,-20l1298,2600r-1,-10l1297,2584r,-6l1298,2559r1,-37l1298,2485r-4,-23l1293,2453r-1,-4l1283,2413r-5,-19l1279,2376r5,-17l1293,2342r5,-11l1298,2323r-6,-4l1280,2317r-135,-1l1077,2316r-67,2l948,2325r-27,10l921,2942r,11l921,2982r-4,15l904,3002r-31,l627,3002r-597,1l26,2996r1,-113l27,2504r,-15l31,2481r8,-4l55,2477r730,l785,2620r-1,2l767,2663r-1,39l777,2741r16,38l805,2802r14,23l835,2848r16,21l864,2885r14,16l894,2915r15,14l917,2936r4,6l921,2335r-28,11l883,2354r,121l882,2481r-2,23l877,2526r-3,23l870,2571r-1,7l863,2584r-4,6l854,2584r-6,-5l842,2567r2,-8l843,2552r-2,-1l849,2512r5,-19l858,2477r1,-4l860,2468r10,-2l876,2462r3,6l883,2475r,-121l846,2382r-37,52l802,2449r-9,4l374,2453r-322,l29,2455r-15,8l6,2478r-3,23l4,3064r2,21l14,3099r14,8l49,3110r173,l575,3109r11,-5l590,3098r33,-35l660,3038r42,-15l749,3018r187,l1175,3018r3,-4l1168,3003r-1,-1l1166,3001r-5,-15l1159,2971r,-17l1159,2941r4,-6l1174,2929r31,-21l1230,2883r18,-31l1259,2816r1,-6l1266,2803r5,-5l1297,2762r15,-39l1315,2682m1389,539r-1,-288l1388,210r,-65l1385,112,1375,82,1358,55,1333,31r-6,3l1323,37r-45,28l1278,210r,635l229,845r,-635l242,218r10,6l729,543r13,7l754,553r13,-3l780,543,1007,391,1246,231r32,-21l1278,65,1028,224,786,379r-17,9l754,391r-15,-3l722,379,666,342,480,224,459,210,176,30,150,56,133,86r-10,33l120,155r,454l120,760r11,69l163,880r51,31l282,922r624,l1236,922r61,-11l1345,881r24,-36l1376,834r12,-59l1388,696r,-79l1389,539t99,2890l1488,3411r-1,-42l1487,3219r,-18l1486,3196r-2,-13l1477,3147r-26,-46l1410,3067r-53,-17l1339,3048r-19,-2l1301,3046r-543,l706,3054r-49,24l617,3118r-21,56l596,3177r-2,3l593,3183r-13,-9l575,3162r-3,-14l569,3135r-203,l365,3139r-1,4l363,3147r-6,22l346,3184r-17,9l307,3196r-227,l48,3196r-38,1l5,3204r-5,4l5,3212r5,4l19,3220r4,-1l593,3219r1,150l593,3412r,16l599,3435r571,-1l1481,3435r,-1l1488,3429e" stroked="f">
                  <v:path arrowok="t" o:connecttype="custom" o:connectlocs="128,9096;50,9096;4,9107;108,9119;312,9103;264,9096;243,9110;277,9119;311,9111;231,5820;367,5901;1112,5905;1206,5865;1301,8432;1298,8371;1292,8261;1293,8154;1145,8128;921,8754;873,8814;27,8316;785,8289;777,8553;851,8681;917,8748;883,8287;870,8383;848,8391;841,8363;860,8280;883,8166;374,8265;3,8313;49,8922;623,8875;1175,8830;1166,8813;1163,8747;1259,8628;1312,8535;1388,5957;1327,5846;229,6657;742,6362;1246,6043;769,6200;480,6036;123,5931;163,6692;1297,6723;1388,6508;1487,9181;1477,8959;1320,8858;617,8930;580,8986;365,8951;329,9005;5,9016;23,9031;599,9247" o:connectangles="0,0,0,0,0,0,0,0,0,0,0,0,0,0,0,0,0,0,0,0,0,0,0,0,0,0,0,0,0,0,0,0,0,0,0,0,0,0,0,0,0,0,0,0,0,0,0,0,0,0,0,0,0,0,0,0,0,0,0,0,0"/>
                </v:shape>
                <v:shape id="Picture 24" o:spid="_x0000_s1041" type="#_x0000_t75" style="position:absolute;left:19957;top:8399;width:356;height:3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0wsdnGAAAA2wAAAA8AAABkcnMvZG93bnJldi54bWxEj0FrAjEUhO+C/yG8ghep2Xpo7dYobdEi&#10;eLCNHjw+Nq+brZuXZRN19debQqHHYWa+YabzztXiRG2oPCt4GGUgiAtvKi4V7LbL+wmIEJEN1p5J&#10;wYUCzGf93hRz48/8RScdS5EgHHJUYGNscilDYclhGPmGOHnfvnUYk2xLaVo8J7ir5TjLHqXDitOC&#10;xYbeLRUHfXQKNlaba7HWHys9nLj95vPn7WmxVWpw172+gIjUxf/wX3tlFIyf4fdL+gFydg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3TCx2cYAAADbAAAADwAAAAAAAAAAAAAA&#10;AACfAgAAZHJzL2Rvd25yZXYueG1sUEsFBgAAAAAEAAQA9wAAAJIDAAAAAA==&#10;">
                  <v:imagedata r:id="rId46" o:title=""/>
                </v:shape>
                <v:shape id="AutoShape 23" o:spid="_x0000_s1042" style="position:absolute;left:19728;top:8329;width:1327;height:3330;visibility:visible;mso-wrap-style:square;v-text-anchor:top" coordsize="1327,3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OeKsAA&#10;AADbAAAADwAAAGRycy9kb3ducmV2LnhtbERPTWvCQBC9F/wPywi91YkVikRXkYpiCxJq9T5kxyQ2&#10;O5tm15j+++5B8Ph43/Nlb2vVcesrJxrGowQUS+5MJYWG4/fmZQrKBxJDtRPW8McelovB05xS427y&#10;xd0hFCqGiE9JQxlCkyL6vGRLfuQalsidXWspRNgWaFq6xXBb42uSvKGlSmJDSQ2/l5z/HK5WQ37N&#10;skmG64+xnf5ukwvi/vTZaf087FczUIH78BDf3TujYRLXxy/xB+Di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UOeKsAAAADbAAAADwAAAAAAAAAAAAAAAACYAgAAZHJzL2Rvd25y&#10;ZXYueG1sUEsFBgAAAAAEAAQA9QAAAIUDAAAAAA==&#10;" path="m44,11l40,7,38,2,30,,23,2,21,5r-5,9l11,23,6,33,2,42,,46r3,7l9,57r9,l20,54,26,44,32,34,44,11m93,10l89,2,82,,74,2,63,23,53,41,44,59,36,77r-2,5l39,89r2,8l48,93r4,-1l63,71,73,52,83,33,92,13r1,-3m528,2905r-24,-21l481,2864r-23,-18l433,2833r-39,-10l355,2816r-40,-4l275,2809r-82,5l127,2840r-51,42l41,2936r-20,62l17,3063r4,45l31,3133r25,13l107,3156r,-163l130,2995r,34l131,3063r,35l130,3133r1,18l137,3164r12,9l166,3176r174,14l367,3088r29,-64l423,2993r20,-21l528,2905m843,2700r-14,-67l791,2578r-56,-36l667,2529r-66,14l547,2580r-37,54l496,2701r13,67l546,2823r56,37l670,2874r68,-14l793,2823r37,-55l843,2700t96,494l935,3133r-18,-59l879,3019r-55,-39l756,2955r-76,-10l603,2950r-70,20l476,3005r-39,46l413,3102r-11,55l400,3217r5,39l418,3280r26,11l489,3294r,-159l512,3134r-1,23l511,3238r1,34l514,3284r4,12l524,3307r7,5l607,3325r76,4l761,3322r79,-18l840,3134r,-1l858,3133r,164l874,3304r19,-11l913,3281r16,-11l936,3258r3,-64m1327,3048r-11,-55l1312,2973r-35,-70l1227,2850r-53,-29l1118,2810r-57,-2l1003,2809r-56,6l897,2835r-44,33l812,2914r64,37l925,2997r36,55l984,3116r11,73l1066,3186r35,-2l1134,3181r44,-6l1200,3164r8,-24l1209,3097r,-104l1233,2994r,178l1261,3156r26,-12l1306,3132r12,-14l1327,3048e" stroked="f">
                  <v:path arrowok="t" o:connecttype="custom" o:connectlocs="38,8332;21,8335;6,8363;3,8383;20,8384;44,8341;82,8330;53,8371;34,8412;48,8423;73,8382;93,8340;481,11194;394,11153;275,11139;76,11212;17,11393;56,11476;130,11325;131,11428;137,11494;340,11520;423,11323;843,11030;735,10872;547,10910;509,11098;670,11204;830,11098;935,11463;879,11349;680,11275;476,11335;402,11487;418,11610;489,11465;511,11568;518,11626;607,11655;840,11634;858,11463;893,11623;936,11588;1316,11323;1227,11180;1061,11138;897,11165;876,11281;984,11446;1101,11514;1200,11494;1209,11323;1261,11486;1318,11448" o:connectangles="0,0,0,0,0,0,0,0,0,0,0,0,0,0,0,0,0,0,0,0,0,0,0,0,0,0,0,0,0,0,0,0,0,0,0,0,0,0,0,0,0,0,0,0,0,0,0,0,0,0,0,0,0,0"/>
                </v:shape>
                <v:shape id="Picture 22" o:spid="_x0000_s1043" type="#_x0000_t75" style="position:absolute;left:20607;top:10717;width:343;height:3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8SuyvFAAAA2wAAAA8AAABkcnMvZG93bnJldi54bWxEj0FrwkAUhO+C/2F5Qi9FN6mlanSVILR4&#10;qdAoiLdn9pkEs29DdtX477uFgsdhZr5hFqvO1OJGrassK4hHEQji3OqKCwX73edwCsJ5ZI21ZVLw&#10;IAerZb+3wETbO//QLfOFCBB2CSoovW8SKV1ekkE3sg1x8M62NeiDbAupW7wHuKnlWxR9SIMVh4US&#10;G1qXlF+yq1GwcadDPD1+1VtOj5M0u35P3l9nSr0MunQOwlPnn+H/9kYrGMfw9yX8ALn8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PErsrxQAAANsAAAAPAAAAAAAAAAAAAAAA&#10;AJ8CAABkcnMvZG93bnJldi54bWxQSwUGAAAAAAQABAD3AAAAkQMAAAAA&#10;">
                  <v:imagedata r:id="rId47" o:title=""/>
                </v:shape>
                <v:shape id="Picture 21" o:spid="_x0000_s1044" type="#_x0000_t75" style="position:absolute;left:19845;top:10717;width:344;height:3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AKbnPDAAAA2wAAAA8AAABkcnMvZG93bnJldi54bWxEj0FrwkAUhO9C/8PyCr1I3dQGK6mrtIFQ&#10;r8YFr4/sM0mbfRuyq0n/fbcgeBxm5htms5tsJ640+NaxgpdFAoK4cqblWoE+Fs9rED4gG+wck4Jf&#10;8rDbPsw2mBk38oGuZahFhLDPUEETQp9J6auGLPqF64mjd3aDxRDlUEsz4BjhtpPLJFlJiy3HhQZ7&#10;yhuqfsqLVfB57MtUX4r6TZ/Sr29ttc3nWqmnx+njHUSgKdzDt/beKHhdwv+X+APk9g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Apuc8MAAADbAAAADwAAAAAAAAAAAAAAAACf&#10;AgAAZHJzL2Rvd25yZXYueG1sUEsFBgAAAAAEAAQA9wAAAI8DAAAAAA==&#10;">
                  <v:imagedata r:id="rId48" o:title=""/>
                </v:shape>
                <v:shape id="Picture 20" o:spid="_x0000_s1045" type="#_x0000_t75" style="position:absolute;left:20259;top:10439;width:277;height:2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FIYJ3DAAAA2wAAAA8AAABkcnMvZG93bnJldi54bWxEj0GLwjAUhO+C/yE8wZumriBLNYoIgrAo&#10;WD3o7dk822rzUpuodX/9RljwOMzMN8xk1phSPKh2hWUFg34Egji1uuBMwX637H2DcB5ZY2mZFLzI&#10;wWzabk0w1vbJW3okPhMBwi5GBbn3VSylS3My6Pq2Ig7e2dYGfZB1JnWNzwA3pfyKopE0WHBYyLGi&#10;RU7pNbkbBdHmhHy7LJLjYb1eFaNf+jncSalup5mPQXhq/Cf8315pBcMhvL+EHyCn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UhgncMAAADbAAAADwAAAAAAAAAAAAAAAACf&#10;AgAAZHJzL2Rvd25yZXYueG1sUEsFBgAAAAAEAAQA9wAAAI8DAAAAAA==&#10;">
                  <v:imagedata r:id="rId49" o:title=""/>
                </v:shape>
                <v:shape id="AutoShape 19" o:spid="_x0000_s1046" style="position:absolute;left:19505;top:10777;width:1555;height:2955;visibility:visible;mso-wrap-style:square;v-text-anchor:top" coordsize="1555,29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v6cQA&#10;AADbAAAADwAAAGRycy9kb3ducmV2LnhtbESP3YrCMBSE7wXfIRzBO039oStdo/iD0Iu90d0HODTH&#10;ttichCba6tNvFha8HGbmG2a97U0jHtT62rKC2TQBQVxYXXOp4Of7NFmB8AFZY2OZFDzJw3YzHKwx&#10;07bjMz0uoRQRwj5DBVUILpPSFxUZ9FPriKN3ta3BEGVbSt1iF+GmkfMkSaXBmuNChY4OFRW3y90o&#10;+Mi76z1Pl+74dK/9bLVovlI8KTUe9btPEIH68A7/t3OtYLGEvy/xB8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8mL+nEAAAA2wAAAA8AAAAAAAAAAAAAAAAAmAIAAGRycy9k&#10;b3ducmV2LnhtbFBLBQYAAAAABAAEAPUAAACJAwAAAAA=&#10;" path="m548,2627r-1,-13l541,2600r-6,-10l529,2578r-3,-11l525,2556r2,-29l528,2519r4,-37l537,2446r4,-37l543,2387r3,-22l547,2343r1,-23l545,2305r-9,-10l524,2289r-17,-2l492,2289r-7,7l482,2307r-1,13l479,2371r-3,51l470,2527r-25,-18l438,2506r,111l431,2628r-16,11l391,2651r-72,37l304,2683r-8,-8l294,2665r2,-11l309,2625r17,-25l348,2579r26,-18l389,2556r15,2l417,2566r10,14l436,2602r2,15l438,2506r-19,-9l393,2492r-29,6l350,2504r-13,7l323,2519r-12,9l274,2563r-26,39l235,2647r3,52l190,2699r-44,-8l110,2674,86,2652r12,-4l111,2646r57,-21l190,2617r22,-10l215,2604r14,-10l239,2577r5,-19l244,2557r1,-20l237,2520r-16,-15l199,2495r-23,-3l171,2493r,77l101,2604r-5,-10l109,2577r17,-11l144,2560r21,-3l171,2570r,-77l127,2502r-47,24l40,2560r-27,40l,2641r1,33l1,2675r15,28l47,2726r23,11l93,2745r25,6l142,2754r78,l297,2748r74,-16l439,2702r17,8l471,2718r12,5l493,2723r8,-7l507,2704r1,-2l509,2699r4,-8l514,2688r4,-10l523,2668r2,-12l532,2650r11,-11l548,2627t471,-80l1006,2518r-3,-6l957,2480r-5,-2l952,2554r-1,13l940,2584r-18,20l903,2624r-43,44l860,2518r18,4l895,2525r16,4l926,2534r18,9l952,2554r,-76l938,2472r-21,-6l896,2461r-22,-6l875,2448r1,-4l883,2416r6,-28l891,2359r-6,-30l878,2314r-11,-11l853,2298r-15,2l826,2307r-6,10l819,2329r1,13l824,2379r-3,37l811,2451r-17,34l790,2492r1,11l790,2512r,92l789,2639r,36l800,2707r26,29l839,2744r11,2l861,2744r11,-8l901,2707r29,-27l942,2668r17,-16l985,2622r26,-39l1019,2547m1051,82r-2,-14l1046,55r-6,-10l1033,36r-16,-6l973,10,896,,820,8,758,32r-9,9l741,52r-7,11l727,75r16,12l818,44,895,30r77,13l1051,82t504,2436l1551,2506r-7,-11l1534,2487r-3,-2l1530,2484r-7,1l1521,2482r-12,-19l1498,2454r-14,1l1480,2457r,70l1467,2571r-15,42l1434,2653r-26,36l1405,2656r14,-47l1446,2562r34,-35l1480,2457r-14,7l1411,2505r-42,49l1341,2613r-10,69l1334,2703r7,18l1352,2736r16,13l1385,2756r18,l1421,2750r16,-8l1448,2736r9,-7l1466,2722r8,4l1469,2749r-5,22l1459,2794r-8,22l1426,2851r-40,28l1338,2896r-49,2l1245,2892r-43,-10l1161,2866r-39,-26l1114,2837r-11,l1091,2840r-10,5l1075,2848r5,22l1085,2889r9,5l1100,2899r63,33l1229,2951r67,4l1366,2946r55,-17l1466,2900r2,-2l1501,2859r20,-55l1528,2768r5,-37l1534,2722r4,-27l1539,2689r3,-31l1546,2627r6,-65l1555,2532r,-5l1555,2518e" stroked="f">
                  <v:path arrowok="t" o:connecttype="custom" o:connectlocs="529,13355;532,13259;547,13120;507,13064;479,13148;438,13394;304,13460;326,13377;417,13343;419,13274;323,13296;238,13476;98,13425;215,13381;245,13314;171,13270;126,13343;127,13279;1,13451;93,13522;371,13509;493,13500;513,13468;532,13427;1003,13289;940,13361;878,13299;952,13331;874,13232;891,13136;838,13077;824,13156;791,13280;800,13484;872,13513;985,13399;1046,10832;896,10777;734,10840;972,10820;1534,13264;1509,13240;1467,13348;1419,13386;1411,13282;1341,13498;1421,13527;1474,13503;1426,13628;1202,13659;1091,13617;1094,13671;1366,13723;1521,13581;1539,13466;1555,13304" o:connectangles="0,0,0,0,0,0,0,0,0,0,0,0,0,0,0,0,0,0,0,0,0,0,0,0,0,0,0,0,0,0,0,0,0,0,0,0,0,0,0,0,0,0,0,0,0,0,0,0,0,0,0,0,0,0,0,0"/>
                </v:shape>
                <v:shape id="Picture 18" o:spid="_x0000_s1047" type="#_x0000_t75" style="position:absolute;left:20614;top:13230;width:224;height:2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kotHrCAAAA2wAAAA8AAABkcnMvZG93bnJldi54bWxEj1uLwjAQhd8F/0MYwRdZUxVFukYpiiAu&#10;gjfwdWhm27LNpDSx1n+/EQQfD+fycRar1pSiodoVlhWMhhEI4tTqgjMF18v2aw7CeWSNpWVS8CQH&#10;q2W3s8BY2wefqDn7TIQRdjEqyL2vYildmpNBN7QVcfB+bW3QB1lnUtf4COOmlOMomkmDBQdCjhWt&#10;c0r/zncTuNd2k/5s9rfjLXlOB/aADSd7pfq9NvkG4an1n/C7vdMKJlN4fQk/QC7/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JKLR6wgAAANsAAAAPAAAAAAAAAAAAAAAAAJ8C&#10;AABkcnMvZG93bnJldi54bWxQSwUGAAAAAAQABAD3AAAAjgMAAAAA&#10;">
                  <v:imagedata r:id="rId50" o:title=""/>
                </v:shape>
                <v:shape id="Picture 17" o:spid="_x0000_s1048" type="#_x0000_t75" style="position:absolute;left:20059;top:13223;width:230;height:2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qvJcnFAAAA2wAAAA8AAABkcnMvZG93bnJldi54bWxEj0FrwkAUhO8F/8PyBC+lbrQ1SHSVIthq&#10;D0rT4vmRfSax2bchu03iv3eFQo/DzHzDLNe9qURLjSstK5iMIxDEmdUl5wq+v7ZPcxDOI2usLJOC&#10;KzlYrwYPS0y07fiT2tTnIkDYJaig8L5OpHRZQQbd2NbEwTvbxqAPssmlbrALcFPJaRTF0mDJYaHA&#10;mjYFZT/pr1GQPh7387aL6e1lN3u3H9uDP10OSo2G/esChKfe/4f/2jut4DmG+5fwA+TqB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KryXJxQAAANsAAAAPAAAAAAAAAAAAAAAA&#10;AJ8CAABkcnMvZG93bnJldi54bWxQSwUGAAAAAAQABAD3AAAAkQMAAAAA&#10;">
                  <v:imagedata r:id="rId51" o:title=""/>
                </v:shape>
                <v:shape id="Freeform 16" o:spid="_x0000_s1049" style="position:absolute;left:20528;top:13041;width:101;height:500;visibility:visible;mso-wrap-style:square;v-text-anchor:top" coordsize="101,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znSMUA&#10;AADbAAAADwAAAGRycy9kb3ducmV2LnhtbESPT2sCMRTE74V+h/AKvdXEilbXjWILBYVedIten5vn&#10;/nHzsmxS3X77piB4HGbmN0y67G0jLtT5yrGG4UCBIM6dqbjQ8J19vkxB+IBssHFMGn7Jw3Lx+JBi&#10;YtyVt3TZhUJECPsENZQhtImUPi/Joh+4ljh6J9dZDFF2hTQdXiPcNvJVqYm0WHFcKLGlj5Ly8+7H&#10;ajiND5vR13tW+/3mWNV+GJQqZlo/P/WrOYhAfbiHb+210TB6g/8v8Qf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LOdIxQAAANsAAAAPAAAAAAAAAAAAAAAAAJgCAABkcnMv&#10;ZG93bnJldi54bWxQSwUGAAAAAAQABAD1AAAAigMAAAAA&#10;" path="m66,l29,53,27,72,26,90r-2,18l,412r1,17l3,445r38,54l56,493,69,476r3,-14l72,450r,-38l72,376r,-37l73,302r6,-64l86,175,100,47,99,31,92,16,80,5,66,xe" stroked="f">
                  <v:path arrowok="t" o:connecttype="custom" o:connectlocs="66,13041;29,13094;27,13113;26,13131;24,13149;0,13453;1,13470;3,13486;41,13540;56,13534;69,13517;72,13503;72,13491;72,13453;72,13417;72,13380;73,13343;79,13279;86,13216;100,13088;99,13072;92,13057;80,13046;66,13041" o:connectangles="0,0,0,0,0,0,0,0,0,0,0,0,0,0,0,0,0,0,0,0,0,0,0,0"/>
                </v:shape>
                <v:shape id="Picture 15" o:spid="_x0000_s1050" type="#_x0000_t75" style="position:absolute;left:20838;top:13101;width:390;height:4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Iaq2jAAAAA2wAAAA8AAABkcnMvZG93bnJldi54bWxET82KwjAQvi/4DmGEva2pCmWpRlFBUFaE&#10;VR9gSMa22kxqE9v69pvDgseP73++7G0lWmp86VjBeJSAINbOlJwruJy3X98gfEA2WDkmBS/ysFwM&#10;PuaYGdfxL7WnkIsYwj5DBUUIdSal1wVZ9CNXE0fu6hqLIcIml6bBLobbSk6SJJUWS44NBda0KUjf&#10;T0+rYHtJb6/D8eeh0+7Q3vd70uvVU6nPYb+agQjUh7f4370zCqZxbPwSf4Bc/A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0hqraMAAAADbAAAADwAAAAAAAAAAAAAAAACfAgAA&#10;ZHJzL2Rvd25yZXYueG1sUEsFBgAAAAAEAAQA9wAAAIwDAAAAAA==&#10;">
                  <v:imagedata r:id="rId52" o:title=""/>
                </v:shape>
                <v:shape id="AutoShape 14" o:spid="_x0000_s1051" style="position:absolute;left:19971;top:15639;width:828;height:1151;visibility:visible;mso-wrap-style:square;v-text-anchor:top" coordsize="828,1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O9M8MA&#10;AADbAAAADwAAAGRycy9kb3ducmV2LnhtbESPQWvCQBSE70L/w/IKXqRuVJA2dZUiiPEiGNv7I/ua&#10;pM2+DbtrEv+9Kwgeh5n5hlltBtOIjpyvLSuYTRMQxIXVNZcKvs+7t3cQPiBrbCyTgit52KxfRitM&#10;te35RF0eShEh7FNUUIXQplL6oiKDfmpb4uj9WmcwROlKqR32EW4aOU+SpTRYc1yosKVtRcV/fjEK&#10;frJMl/1xPnHHw6Jv9om87v46pcavw9cniEBDeIYf7UwrWHzA/Uv8AXJ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CO9M8MAAADbAAAADwAAAAAAAAAAAAAAAACYAgAAZHJzL2Rv&#10;d25yZXYueG1sUEsFBgAAAAAEAAQA9QAAAIgDAAAAAA==&#10;" path="m461,l19,,5,7,,18,,136r,980l2,1133r6,10l18,1149r17,1l793,1150r17,-1l820,1143r6,-11l827,1116r,-168l188,948r,-55l827,893r,-85l189,808r,-55l827,753r,-86l188,667r,-55l827,612r,-85l188,527r,-56l827,471r,-125l546,346r-20,-2l508,339r-17,-9l476,315r-7,-11l464,293r-3,-13l460,267,460,3r1,-1l461,xm827,893r-378,l449,948r378,l827,893xm827,753r-181,l646,808r181,l827,753xm827,612r-181,l646,667r181,l827,612xm827,471r-182,l645,527r182,l827,471xm680,345r-134,1l827,346,680,345xe" stroked="f">
                  <v:path arrowok="t" o:connecttype="custom" o:connectlocs="19,15639;0,15657;0,16755;8,16782;35,16789;810,16788;826,16771;827,16587;188,16532;827,16447;189,16392;827,16306;188,16251;827,16166;188,16110;827,15985;526,15983;491,15969;469,15943;461,15919;460,15642;461,15639;449,16532;827,16587;827,16392;646,16447;827,16392;646,16251;827,16306;827,16110;645,16166;827,16110;546,15985;827,15985" o:connectangles="0,0,0,0,0,0,0,0,0,0,0,0,0,0,0,0,0,0,0,0,0,0,0,0,0,0,0,0,0,0,0,0,0,0"/>
                </v:shape>
                <v:shape id="Picture 13" o:spid="_x0000_s1052" type="#_x0000_t75" style="position:absolute;left:20487;top:15698;width:246;height:2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EsgfrDAAAA2wAAAA8AAABkcnMvZG93bnJldi54bWxET01rwkAQvRf8D8sIvYhuWqxIdBUtFqUX&#10;NSrobciOSUh2Nma3mv777kHo8fG+p/PWVOJOjSssK3gbRCCIU6sLzhQcD1/9MQjnkTVWlknBLzmY&#10;zzovU4y1ffCe7onPRAhhF6OC3Ps6ltKlORl0A1sTB+5qG4M+wCaTusFHCDeVfI+ikTRYcGjIsabP&#10;nNIy+TEKerfrarv8uGC223yfT8dyXS6YlXrttosJCE+t/xc/3RutYBjWhy/hB8jZ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SyB+sMAAADbAAAADwAAAAAAAAAAAAAAAACf&#10;AgAAZHJzL2Rvd25yZXYueG1sUEsFBgAAAAAEAAQA9wAAAI8DAAAAAA==&#10;">
                  <v:imagedata r:id="rId53" o:title=""/>
                </v:shape>
                <v:shape id="AutoShape 12" o:spid="_x0000_s1053" style="position:absolute;left:19741;top:18484;width:1139;height:1140;visibility:visible;mso-wrap-style:square;v-text-anchor:top" coordsize="1139,1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EiS8EA&#10;AADbAAAADwAAAGRycy9kb3ducmV2LnhtbESPT4vCMBTE74LfITzBm6bKIm7XKLJsWT2uf+6P5tkU&#10;m5fSxBq/vRGEPQ4z8xtmtYm2ET11vnasYDbNQBCXTtdcKTgdi8kShA/IGhvHpOBBHjbr4WCFuXZ3&#10;/qP+ECqRIOxzVGBCaHMpfWnIop+6ljh5F9dZDEl2ldQd3hPcNnKeZQtpsea0YLClb0Pl9XCzChbn&#10;3eevsaWszj/x2u+XRR+bQqnxKG6/QASK4T/8bu+0go8ZvL6kHyD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9xIkvBAAAA2wAAAA8AAAAAAAAAAAAAAAAAmAIAAGRycy9kb3du&#10;cmV2LnhtbFBLBQYAAAAABAAEAPUAAACGAwAAAAA=&#10;" path="m935,574r-2,-63l929,449r-2,-15l927,431r-3,-16l919,399r-5,-15l896,352,873,330,844,315r-35,-5l779,309r-68,-4l704,305r,265l501,705r,-271l704,570r,-265l699,305r-82,-3l539,302r-75,1l393,306r-69,4l307,313r-15,5l277,325r-13,10l242,358r-16,26l215,413r-6,31l204,501r-1,59l204,620r3,61l211,708r6,24l225,753r12,20l256,797r22,18l301,826r26,4l565,839,825,829r13,-4l850,818r31,-22l904,768r16,-34l926,705r2,-10l933,635r2,-61m1138,538r,-4l1137,528r-3,-24l1133,493r-2,-12l1129,470r-20,-78l1084,329r,211l1084,598r-1,4l1082,605r,4l1077,657r-10,46l1053,747r-18,41l992,861r-50,64l885,977r-64,43l751,1052r-78,21l589,1084r-74,-1l443,1071r-70,-23l306,1013,243,969,190,919,145,864,108,804,81,738,63,667,54,591r1,-69l65,456,84,391r29,-63l157,260r51,-58l265,153r65,-40l401,83,479,62r10,-1l499,59r33,-4l538,54r59,l600,55r3,1l607,56r47,5l700,71r45,14l787,103r74,43l924,197r54,59l1021,323r33,75l1076,481r2,9l1079,501r1,10l1083,534r1,6l1084,329r-4,-9l1043,254,997,194,943,141,881,94,811,54,764,34,714,19,663,8,610,2,537,r-4,l527,1,492,5,480,7,469,9,395,28,326,54,263,89r-58,42l153,180r-47,57l66,302,34,372,12,444,,518r,76l10,678r20,78l60,828r40,67l149,956r60,54l278,1059r66,35l413,1119r71,15l557,1140r12,l581,1139r12,-1l674,1129r76,-19l815,1084r5,-2l884,1046r59,-46l996,946r47,-62l1084,812r20,-46l1119,717r11,-51l1136,613r2,-75e" stroked="f">
                  <v:path arrowok="t" o:connecttype="custom" o:connectlocs="929,18933;924,18899;896,18836;809,18794;704,18789;501,18918;699,18789;464,18787;307,18797;264,18819;215,18897;203,19044;211,19192;237,19257;301,19310;825,19313;881,19280;926,19189;935,19058;1137,19012;1131,18965;1084,18813;1083,19086;1077,19141;1035,19272;885,19461;673,19557;443,19555;243,19453;108,19288;54,19075;84,18875;208,18686;401,18567;499,18543;597,18538;607,18540;745,18569;924,18681;1054,18882;1079,18985;1084,19024;1043,18738;881,18578;714,18503;537,18484;492,18489;395,18512;205,18615;66,18786;0,19002;30,19240;149,19440;344,19578;557,19624;593,19622;815,19568;943,19484;1084,19296;1130,19150" o:connectangles="0,0,0,0,0,0,0,0,0,0,0,0,0,0,0,0,0,0,0,0,0,0,0,0,0,0,0,0,0,0,0,0,0,0,0,0,0,0,0,0,0,0,0,0,0,0,0,0,0,0,0,0,0,0,0,0,0,0,0,0"/>
                </v:shape>
                <w10:wrap anchorx="page" anchory="page"/>
              </v:group>
            </w:pict>
          </mc:Fallback>
        </mc:AlternateContent>
      </w:r>
      <w:r w:rsidR="00642174">
        <w:rPr>
          <w:rFonts w:ascii="Lucida Sans" w:hAnsi="Lucida Sans"/>
          <w:lang w:val="es-ES"/>
        </w:rPr>
        <w:t>13.</w:t>
      </w:r>
      <w:r w:rsidR="00642174" w:rsidRPr="00B5220E">
        <w:rPr>
          <w:rFonts w:ascii="Lucida Sans" w:hAnsi="Lucida Sans"/>
          <w:lang w:val="es-ES"/>
        </w:rPr>
        <w:t xml:space="preserve"> El</w:t>
      </w:r>
      <w:r w:rsidR="001D3859" w:rsidRPr="00B5220E">
        <w:rPr>
          <w:rFonts w:ascii="Lucida Sans" w:hAnsi="Lucida Sans"/>
          <w:spacing w:val="-105"/>
          <w:lang w:val="es-ES"/>
        </w:rPr>
        <w:t xml:space="preserve"> </w:t>
      </w:r>
      <w:r w:rsidR="00DF79C5">
        <w:rPr>
          <w:rFonts w:ascii="Lucida Sans" w:hAnsi="Lucida Sans"/>
          <w:spacing w:val="-105"/>
          <w:lang w:val="es-ES"/>
        </w:rPr>
        <w:t xml:space="preserve"> </w:t>
      </w:r>
      <w:r w:rsidR="001D3859" w:rsidRPr="00B5220E">
        <w:rPr>
          <w:rFonts w:ascii="Lucida Sans" w:hAnsi="Lucida Sans"/>
          <w:lang w:val="es-ES"/>
        </w:rPr>
        <w:t>correo</w:t>
      </w:r>
      <w:r w:rsidR="001D3859" w:rsidRPr="00B5220E">
        <w:rPr>
          <w:rFonts w:ascii="Lucida Sans" w:hAnsi="Lucida Sans"/>
          <w:spacing w:val="-105"/>
          <w:lang w:val="es-ES"/>
        </w:rPr>
        <w:t xml:space="preserve"> </w:t>
      </w:r>
      <w:r w:rsidR="00DF79C5">
        <w:rPr>
          <w:rFonts w:ascii="Lucida Sans" w:hAnsi="Lucida Sans"/>
          <w:lang w:val="es-ES"/>
        </w:rPr>
        <w:t xml:space="preserve">electrónico de </w:t>
      </w:r>
      <w:r w:rsidR="001D3859" w:rsidRPr="00B5220E">
        <w:rPr>
          <w:rFonts w:ascii="Lucida Sans" w:hAnsi="Lucida Sans"/>
          <w:lang w:val="es-ES"/>
        </w:rPr>
        <w:t>gmail</w:t>
      </w:r>
      <w:r w:rsidR="001D3859" w:rsidRPr="00B5220E">
        <w:rPr>
          <w:rFonts w:ascii="Lucida Sans" w:hAnsi="Lucida Sans"/>
          <w:spacing w:val="-104"/>
          <w:lang w:val="es-ES"/>
        </w:rPr>
        <w:t xml:space="preserve"> </w:t>
      </w:r>
      <w:r w:rsidR="001D3859" w:rsidRPr="00B5220E">
        <w:rPr>
          <w:rFonts w:ascii="Lucida Sans" w:hAnsi="Lucida Sans"/>
          <w:lang w:val="es-ES"/>
        </w:rPr>
        <w:t>se</w:t>
      </w:r>
      <w:r w:rsidR="001D3859" w:rsidRPr="00B5220E">
        <w:rPr>
          <w:rFonts w:ascii="Lucida Sans" w:hAnsi="Lucida Sans"/>
          <w:spacing w:val="-105"/>
          <w:lang w:val="es-ES"/>
        </w:rPr>
        <w:t xml:space="preserve"> </w:t>
      </w:r>
      <w:r w:rsidR="001D3859" w:rsidRPr="00B5220E">
        <w:rPr>
          <w:rFonts w:ascii="Lucida Sans" w:hAnsi="Lucida Sans"/>
          <w:lang w:val="es-ES"/>
        </w:rPr>
        <w:t>puede</w:t>
      </w:r>
      <w:r w:rsidR="001D3859" w:rsidRPr="00B5220E">
        <w:rPr>
          <w:rFonts w:ascii="Lucida Sans" w:hAnsi="Lucida Sans"/>
          <w:spacing w:val="-105"/>
          <w:lang w:val="es-ES"/>
        </w:rPr>
        <w:t xml:space="preserve"> </w:t>
      </w:r>
      <w:r w:rsidR="001D3859" w:rsidRPr="00B5220E">
        <w:rPr>
          <w:rFonts w:ascii="Lucida Sans" w:hAnsi="Lucida Sans"/>
          <w:lang w:val="es-ES"/>
        </w:rPr>
        <w:t>utilizar</w:t>
      </w:r>
      <w:r w:rsidR="001D3859" w:rsidRPr="00B5220E">
        <w:rPr>
          <w:rFonts w:ascii="Lucida Sans" w:hAnsi="Lucida Sans"/>
          <w:lang w:val="es-ES"/>
        </w:rPr>
        <w:tab/>
        <w:t>de</w:t>
      </w:r>
      <w:r w:rsidR="001D3859" w:rsidRPr="00B5220E">
        <w:rPr>
          <w:rFonts w:ascii="Lucida Sans" w:hAnsi="Lucida Sans"/>
          <w:spacing w:val="-114"/>
          <w:lang w:val="es-ES"/>
        </w:rPr>
        <w:t xml:space="preserve"> </w:t>
      </w:r>
      <w:r w:rsidR="001D3859" w:rsidRPr="00B5220E">
        <w:rPr>
          <w:rFonts w:ascii="Lucida Sans" w:hAnsi="Lucida Sans"/>
          <w:lang w:val="es-ES"/>
        </w:rPr>
        <w:t>las</w:t>
      </w:r>
      <w:r w:rsidR="00DF79C5">
        <w:rPr>
          <w:rFonts w:ascii="Lucida Sans" w:hAnsi="Lucida Sans"/>
          <w:lang w:val="es-ES"/>
        </w:rPr>
        <w:t xml:space="preserve"> </w:t>
      </w:r>
      <w:r w:rsidR="001D3859" w:rsidRPr="00B5220E">
        <w:rPr>
          <w:rFonts w:ascii="Lucida Sans" w:hAnsi="Lucida Sans"/>
          <w:spacing w:val="-115"/>
          <w:lang w:val="es-ES"/>
        </w:rPr>
        <w:t xml:space="preserve"> </w:t>
      </w:r>
      <w:r w:rsidR="001D3859" w:rsidRPr="00B5220E">
        <w:rPr>
          <w:rFonts w:ascii="Lucida Sans" w:hAnsi="Lucida Sans"/>
          <w:lang w:val="es-ES"/>
        </w:rPr>
        <w:t>siguientes</w:t>
      </w:r>
      <w:r w:rsidR="001D3859" w:rsidRPr="00B5220E">
        <w:rPr>
          <w:rFonts w:ascii="Lucida Sans" w:hAnsi="Lucida Sans"/>
          <w:spacing w:val="-114"/>
          <w:lang w:val="es-ES"/>
        </w:rPr>
        <w:t xml:space="preserve"> </w:t>
      </w:r>
      <w:r w:rsidR="001D3859" w:rsidRPr="00B5220E">
        <w:rPr>
          <w:rFonts w:ascii="Lucida Sans" w:hAnsi="Lucida Sans"/>
          <w:lang w:val="es-ES"/>
        </w:rPr>
        <w:t>formas</w:t>
      </w:r>
      <w:r w:rsidR="001D3859" w:rsidRPr="00B5220E">
        <w:rPr>
          <w:rFonts w:ascii="Lucida Sans" w:hAnsi="Lucida Sans"/>
          <w:spacing w:val="-114"/>
          <w:lang w:val="es-ES"/>
        </w:rPr>
        <w:t xml:space="preserve"> </w:t>
      </w:r>
      <w:r w:rsidR="00DF79C5">
        <w:rPr>
          <w:rFonts w:ascii="Lucida Sans" w:hAnsi="Lucida Sans"/>
          <w:spacing w:val="-114"/>
          <w:lang w:val="es-ES"/>
        </w:rPr>
        <w:t xml:space="preserve"> </w:t>
      </w:r>
      <w:r w:rsidR="001D3859" w:rsidRPr="00B5220E">
        <w:rPr>
          <w:rFonts w:ascii="Lucida Sans" w:hAnsi="Lucida Sans"/>
          <w:lang w:val="es-ES"/>
        </w:rPr>
        <w:t>con</w:t>
      </w:r>
      <w:r w:rsidR="001D3859" w:rsidRPr="00B5220E">
        <w:rPr>
          <w:rFonts w:ascii="Lucida Sans" w:hAnsi="Lucida Sans"/>
          <w:spacing w:val="-114"/>
          <w:lang w:val="es-ES"/>
        </w:rPr>
        <w:t xml:space="preserve"> </w:t>
      </w:r>
      <w:r w:rsidR="001D3859" w:rsidRPr="00B5220E">
        <w:rPr>
          <w:rFonts w:ascii="Lucida Sans" w:hAnsi="Lucida Sans"/>
          <w:lang w:val="es-ES"/>
        </w:rPr>
        <w:t>fines</w:t>
      </w:r>
      <w:r w:rsidR="001D3859" w:rsidRPr="00B5220E">
        <w:rPr>
          <w:rFonts w:ascii="Lucida Sans" w:hAnsi="Lucida Sans"/>
          <w:spacing w:val="-115"/>
          <w:lang w:val="es-ES"/>
        </w:rPr>
        <w:t xml:space="preserve"> </w:t>
      </w:r>
      <w:r w:rsidR="001D3859" w:rsidRPr="00B5220E">
        <w:rPr>
          <w:rFonts w:ascii="Lucida Sans" w:hAnsi="Lucida Sans"/>
          <w:lang w:val="es-ES"/>
        </w:rPr>
        <w:t>de apoyar</w:t>
      </w:r>
      <w:r w:rsidR="001D3859" w:rsidRPr="00B5220E">
        <w:rPr>
          <w:rFonts w:ascii="Lucida Sans" w:hAnsi="Lucida Sans"/>
          <w:spacing w:val="-57"/>
          <w:lang w:val="es-ES"/>
        </w:rPr>
        <w:t xml:space="preserve"> </w:t>
      </w:r>
      <w:r w:rsidR="001D3859" w:rsidRPr="00B5220E">
        <w:rPr>
          <w:rFonts w:ascii="Lucida Sans" w:hAnsi="Lucida Sans"/>
          <w:lang w:val="es-ES"/>
        </w:rPr>
        <w:t>el</w:t>
      </w:r>
      <w:r w:rsidR="001D3859" w:rsidRPr="00B5220E">
        <w:rPr>
          <w:rFonts w:ascii="Lucida Sans" w:hAnsi="Lucida Sans"/>
          <w:spacing w:val="-58"/>
          <w:lang w:val="es-ES"/>
        </w:rPr>
        <w:t xml:space="preserve"> </w:t>
      </w:r>
      <w:r w:rsidR="001D3859" w:rsidRPr="00B5220E">
        <w:rPr>
          <w:rFonts w:ascii="Lucida Sans" w:hAnsi="Lucida Sans"/>
          <w:lang w:val="es-ES"/>
        </w:rPr>
        <w:t>proceso</w:t>
      </w:r>
      <w:r w:rsidR="001D3859" w:rsidRPr="00B5220E">
        <w:rPr>
          <w:rFonts w:ascii="Lucida Sans" w:hAnsi="Lucida Sans"/>
          <w:spacing w:val="-58"/>
          <w:lang w:val="es-ES"/>
        </w:rPr>
        <w:t xml:space="preserve"> </w:t>
      </w:r>
      <w:r w:rsidR="001D3859" w:rsidRPr="00B5220E">
        <w:rPr>
          <w:rFonts w:ascii="Lucida Sans" w:hAnsi="Lucida Sans"/>
          <w:lang w:val="es-ES"/>
        </w:rPr>
        <w:t>de</w:t>
      </w:r>
      <w:r w:rsidR="001D3859" w:rsidRPr="00B5220E">
        <w:rPr>
          <w:rFonts w:ascii="Lucida Sans" w:hAnsi="Lucida Sans"/>
          <w:spacing w:val="-58"/>
          <w:lang w:val="es-ES"/>
        </w:rPr>
        <w:t xml:space="preserve"> </w:t>
      </w:r>
      <w:r w:rsidR="001D3859" w:rsidRPr="00B5220E">
        <w:rPr>
          <w:rFonts w:ascii="Lucida Sans" w:hAnsi="Lucida Sans"/>
          <w:lang w:val="es-ES"/>
        </w:rPr>
        <w:t>enseñanza</w:t>
      </w:r>
      <w:r w:rsidR="001D3859" w:rsidRPr="00B5220E">
        <w:rPr>
          <w:rFonts w:ascii="Lucida Sans" w:hAnsi="Lucida Sans"/>
          <w:spacing w:val="-57"/>
          <w:lang w:val="es-ES"/>
        </w:rPr>
        <w:t xml:space="preserve"> </w:t>
      </w:r>
      <w:r w:rsidR="001D3859" w:rsidRPr="00B5220E">
        <w:rPr>
          <w:rFonts w:ascii="Lucida Sans" w:hAnsi="Lucida Sans"/>
          <w:lang w:val="es-ES"/>
        </w:rPr>
        <w:t>aprendizaje</w:t>
      </w:r>
      <w:r w:rsidR="00642174">
        <w:rPr>
          <w:rFonts w:ascii="Lucida Sans" w:hAnsi="Lucida Sans"/>
          <w:spacing w:val="-57"/>
          <w:lang w:val="es-ES"/>
        </w:rPr>
        <w:t>:</w:t>
      </w:r>
    </w:p>
    <w:p w:rsidR="000C45CF" w:rsidRPr="00DF79C5" w:rsidRDefault="000C45CF" w:rsidP="00642174">
      <w:pPr>
        <w:pStyle w:val="Textoindependiente"/>
        <w:tabs>
          <w:tab w:val="left" w:pos="9546"/>
        </w:tabs>
        <w:spacing w:before="148" w:line="326" w:lineRule="auto"/>
        <w:ind w:right="3706"/>
        <w:rPr>
          <w:rFonts w:ascii="Lucida Sans" w:hAnsi="Lucida Sans"/>
          <w:lang w:val="es-ES"/>
        </w:rPr>
      </w:pPr>
    </w:p>
    <w:p w:rsidR="00222068" w:rsidRPr="004B0D62" w:rsidRDefault="00642174" w:rsidP="00642174">
      <w:pPr>
        <w:tabs>
          <w:tab w:val="left" w:pos="1766"/>
          <w:tab w:val="left" w:pos="11531"/>
        </w:tabs>
        <w:spacing w:line="331" w:lineRule="auto"/>
        <w:ind w:left="1440" w:right="4253"/>
        <w:rPr>
          <w:sz w:val="50"/>
          <w:lang w:val="es-ES"/>
        </w:rPr>
      </w:pPr>
      <w:r>
        <w:rPr>
          <w:w w:val="115"/>
          <w:sz w:val="50"/>
          <w:lang w:val="es-ES"/>
        </w:rPr>
        <w:tab/>
      </w:r>
      <w:r w:rsidR="001D3859" w:rsidRPr="004B0D62">
        <w:rPr>
          <w:w w:val="115"/>
          <w:sz w:val="50"/>
          <w:lang w:val="es-ES"/>
        </w:rPr>
        <w:t>Los</w:t>
      </w:r>
      <w:r w:rsidR="001D3859" w:rsidRPr="004B0D62">
        <w:rPr>
          <w:spacing w:val="-61"/>
          <w:w w:val="115"/>
          <w:sz w:val="50"/>
          <w:lang w:val="es-ES"/>
        </w:rPr>
        <w:t xml:space="preserve"> </w:t>
      </w:r>
      <w:r w:rsidR="001D3859" w:rsidRPr="004B0D62">
        <w:rPr>
          <w:w w:val="115"/>
          <w:sz w:val="50"/>
          <w:lang w:val="es-ES"/>
        </w:rPr>
        <w:t>estudiantes</w:t>
      </w:r>
      <w:r w:rsidR="001D3859" w:rsidRPr="004B0D62">
        <w:rPr>
          <w:spacing w:val="-60"/>
          <w:w w:val="115"/>
          <w:sz w:val="50"/>
          <w:lang w:val="es-ES"/>
        </w:rPr>
        <w:t xml:space="preserve"> </w:t>
      </w:r>
      <w:r w:rsidR="001D3859" w:rsidRPr="004B0D62">
        <w:rPr>
          <w:w w:val="115"/>
          <w:sz w:val="50"/>
          <w:lang w:val="es-ES"/>
        </w:rPr>
        <w:t>pueden</w:t>
      </w:r>
      <w:r w:rsidR="001D3859" w:rsidRPr="004B0D62">
        <w:rPr>
          <w:spacing w:val="-60"/>
          <w:w w:val="115"/>
          <w:sz w:val="50"/>
          <w:lang w:val="es-ES"/>
        </w:rPr>
        <w:t xml:space="preserve"> </w:t>
      </w:r>
      <w:r w:rsidR="001D3859" w:rsidRPr="004B0D62">
        <w:rPr>
          <w:w w:val="115"/>
          <w:sz w:val="50"/>
          <w:lang w:val="es-ES"/>
        </w:rPr>
        <w:t>enviar</w:t>
      </w:r>
      <w:r w:rsidR="001D3859" w:rsidRPr="004B0D62">
        <w:rPr>
          <w:spacing w:val="-59"/>
          <w:w w:val="115"/>
          <w:sz w:val="50"/>
          <w:lang w:val="es-ES"/>
        </w:rPr>
        <w:t xml:space="preserve"> </w:t>
      </w:r>
      <w:r w:rsidR="001D3859" w:rsidRPr="004B0D62">
        <w:rPr>
          <w:w w:val="115"/>
          <w:sz w:val="50"/>
          <w:lang w:val="es-ES"/>
        </w:rPr>
        <w:t>sus</w:t>
      </w:r>
      <w:r w:rsidR="001D3859" w:rsidRPr="004B0D62">
        <w:rPr>
          <w:spacing w:val="-59"/>
          <w:w w:val="115"/>
          <w:sz w:val="50"/>
          <w:lang w:val="es-ES"/>
        </w:rPr>
        <w:t xml:space="preserve"> </w:t>
      </w:r>
      <w:r w:rsidR="001D3859" w:rsidRPr="004B0D62">
        <w:rPr>
          <w:w w:val="115"/>
          <w:sz w:val="50"/>
          <w:lang w:val="es-ES"/>
        </w:rPr>
        <w:t>tareas,</w:t>
      </w:r>
      <w:r w:rsidR="001D3859" w:rsidRPr="004B0D62">
        <w:rPr>
          <w:spacing w:val="-60"/>
          <w:w w:val="115"/>
          <w:sz w:val="50"/>
          <w:lang w:val="es-ES"/>
        </w:rPr>
        <w:t xml:space="preserve"> </w:t>
      </w:r>
      <w:r w:rsidR="001D3859" w:rsidRPr="004B0D62">
        <w:rPr>
          <w:w w:val="115"/>
          <w:sz w:val="50"/>
          <w:lang w:val="es-ES"/>
        </w:rPr>
        <w:t>trabajos</w:t>
      </w:r>
      <w:r w:rsidR="001D3859" w:rsidRPr="004B0D62">
        <w:rPr>
          <w:spacing w:val="-60"/>
          <w:w w:val="115"/>
          <w:sz w:val="50"/>
          <w:lang w:val="es-ES"/>
        </w:rPr>
        <w:t xml:space="preserve"> </w:t>
      </w:r>
      <w:r w:rsidR="001D3859" w:rsidRPr="004B0D62">
        <w:rPr>
          <w:w w:val="115"/>
          <w:sz w:val="50"/>
          <w:lang w:val="es-ES"/>
        </w:rPr>
        <w:t>e</w:t>
      </w:r>
      <w:r w:rsidR="001D3859" w:rsidRPr="004B0D62">
        <w:rPr>
          <w:spacing w:val="-59"/>
          <w:w w:val="115"/>
          <w:sz w:val="50"/>
          <w:lang w:val="es-ES"/>
        </w:rPr>
        <w:t xml:space="preserve"> </w:t>
      </w:r>
      <w:r w:rsidR="001D3859" w:rsidRPr="004B0D62">
        <w:rPr>
          <w:w w:val="115"/>
          <w:sz w:val="50"/>
          <w:lang w:val="es-ES"/>
        </w:rPr>
        <w:t>investigaciones</w:t>
      </w:r>
      <w:r w:rsidR="001D3859" w:rsidRPr="004B0D62">
        <w:rPr>
          <w:spacing w:val="-59"/>
          <w:w w:val="115"/>
          <w:sz w:val="50"/>
          <w:lang w:val="es-ES"/>
        </w:rPr>
        <w:t xml:space="preserve"> </w:t>
      </w:r>
      <w:r w:rsidR="001D3859" w:rsidRPr="004B0D62">
        <w:rPr>
          <w:w w:val="115"/>
          <w:sz w:val="50"/>
          <w:lang w:val="es-ES"/>
        </w:rPr>
        <w:t xml:space="preserve">y </w:t>
      </w:r>
      <w:r w:rsidR="001D3859" w:rsidRPr="004B0D62">
        <w:rPr>
          <w:spacing w:val="-3"/>
          <w:w w:val="115"/>
          <w:sz w:val="50"/>
          <w:lang w:val="es-ES"/>
        </w:rPr>
        <w:t>proyectos</w:t>
      </w:r>
      <w:r w:rsidR="001D3859" w:rsidRPr="004B0D62">
        <w:rPr>
          <w:spacing w:val="-65"/>
          <w:w w:val="115"/>
          <w:sz w:val="50"/>
          <w:lang w:val="es-ES"/>
        </w:rPr>
        <w:t xml:space="preserve"> </w:t>
      </w:r>
      <w:r w:rsidR="001D3859" w:rsidRPr="004B0D62">
        <w:rPr>
          <w:w w:val="115"/>
          <w:sz w:val="50"/>
          <w:lang w:val="es-ES"/>
        </w:rPr>
        <w:t>al</w:t>
      </w:r>
      <w:r w:rsidR="001D3859" w:rsidRPr="004B0D62">
        <w:rPr>
          <w:spacing w:val="-63"/>
          <w:w w:val="115"/>
          <w:sz w:val="50"/>
          <w:lang w:val="es-ES"/>
        </w:rPr>
        <w:t xml:space="preserve"> </w:t>
      </w:r>
      <w:r w:rsidR="001D3859" w:rsidRPr="004B0D62">
        <w:rPr>
          <w:w w:val="115"/>
          <w:sz w:val="50"/>
          <w:lang w:val="es-ES"/>
        </w:rPr>
        <w:t>Gmail</w:t>
      </w:r>
      <w:r w:rsidR="001D3859" w:rsidRPr="004B0D62">
        <w:rPr>
          <w:spacing w:val="-64"/>
          <w:w w:val="115"/>
          <w:sz w:val="50"/>
          <w:lang w:val="es-ES"/>
        </w:rPr>
        <w:t xml:space="preserve"> </w:t>
      </w:r>
      <w:r w:rsidR="001D3859" w:rsidRPr="004B0D62">
        <w:rPr>
          <w:w w:val="115"/>
          <w:sz w:val="50"/>
          <w:lang w:val="es-ES"/>
        </w:rPr>
        <w:t>de</w:t>
      </w:r>
      <w:r w:rsidR="001D3859" w:rsidRPr="004B0D62">
        <w:rPr>
          <w:spacing w:val="-64"/>
          <w:w w:val="115"/>
          <w:sz w:val="50"/>
          <w:lang w:val="es-ES"/>
        </w:rPr>
        <w:t xml:space="preserve"> </w:t>
      </w:r>
      <w:r w:rsidR="001D3859" w:rsidRPr="004B0D62">
        <w:rPr>
          <w:w w:val="115"/>
          <w:sz w:val="50"/>
          <w:lang w:val="es-ES"/>
        </w:rPr>
        <w:t>sus</w:t>
      </w:r>
      <w:r w:rsidR="001D3859" w:rsidRPr="004B0D62">
        <w:rPr>
          <w:spacing w:val="-64"/>
          <w:w w:val="115"/>
          <w:sz w:val="50"/>
          <w:lang w:val="es-ES"/>
        </w:rPr>
        <w:t xml:space="preserve"> </w:t>
      </w:r>
      <w:r w:rsidR="001D3859" w:rsidRPr="004B0D62">
        <w:rPr>
          <w:w w:val="115"/>
          <w:sz w:val="50"/>
          <w:lang w:val="es-ES"/>
        </w:rPr>
        <w:t>docentes</w:t>
      </w:r>
      <w:r w:rsidR="001D3859" w:rsidRPr="004B0D62">
        <w:rPr>
          <w:spacing w:val="-64"/>
          <w:w w:val="115"/>
          <w:sz w:val="50"/>
          <w:lang w:val="es-ES"/>
        </w:rPr>
        <w:t xml:space="preserve"> </w:t>
      </w:r>
      <w:r w:rsidR="001D3859" w:rsidRPr="004B0D62">
        <w:rPr>
          <w:spacing w:val="-3"/>
          <w:w w:val="115"/>
          <w:sz w:val="50"/>
          <w:lang w:val="es-ES"/>
        </w:rPr>
        <w:t>para</w:t>
      </w:r>
      <w:r w:rsidR="001D3859" w:rsidRPr="004B0D62">
        <w:rPr>
          <w:spacing w:val="-64"/>
          <w:w w:val="115"/>
          <w:sz w:val="50"/>
          <w:lang w:val="es-ES"/>
        </w:rPr>
        <w:t xml:space="preserve"> </w:t>
      </w:r>
      <w:r w:rsidR="004B0D62">
        <w:rPr>
          <w:w w:val="115"/>
          <w:sz w:val="50"/>
          <w:lang w:val="es-ES"/>
        </w:rPr>
        <w:t xml:space="preserve">ser </w:t>
      </w:r>
      <w:r w:rsidR="001D3859" w:rsidRPr="004B0D62">
        <w:rPr>
          <w:w w:val="115"/>
          <w:sz w:val="50"/>
          <w:lang w:val="es-ES"/>
        </w:rPr>
        <w:t>revisados y</w:t>
      </w:r>
      <w:r w:rsidR="001D3859" w:rsidRPr="004B0D62">
        <w:rPr>
          <w:spacing w:val="-86"/>
          <w:w w:val="115"/>
          <w:sz w:val="50"/>
          <w:lang w:val="es-ES"/>
        </w:rPr>
        <w:t xml:space="preserve"> </w:t>
      </w:r>
      <w:r w:rsidR="001D3859" w:rsidRPr="004B0D62">
        <w:rPr>
          <w:w w:val="115"/>
          <w:sz w:val="50"/>
          <w:lang w:val="es-ES"/>
        </w:rPr>
        <w:t>evaluados.</w:t>
      </w:r>
    </w:p>
    <w:p w:rsidR="00222068" w:rsidRPr="00B5220E" w:rsidRDefault="00222068">
      <w:pPr>
        <w:pStyle w:val="Textoindependiente"/>
        <w:spacing w:before="11"/>
        <w:rPr>
          <w:sz w:val="68"/>
          <w:lang w:val="es-ES"/>
        </w:rPr>
      </w:pPr>
    </w:p>
    <w:p w:rsidR="00222068" w:rsidRPr="004B0D62" w:rsidRDefault="00642174" w:rsidP="00642174">
      <w:pPr>
        <w:tabs>
          <w:tab w:val="left" w:pos="1766"/>
        </w:tabs>
        <w:spacing w:line="331" w:lineRule="auto"/>
        <w:ind w:left="1440"/>
        <w:rPr>
          <w:sz w:val="50"/>
          <w:lang w:val="es-ES"/>
        </w:rPr>
      </w:pPr>
      <w:r>
        <w:rPr>
          <w:w w:val="115"/>
          <w:sz w:val="50"/>
          <w:lang w:val="es-ES"/>
        </w:rPr>
        <w:tab/>
      </w:r>
      <w:r w:rsidR="001D3859" w:rsidRPr="004B0D62">
        <w:rPr>
          <w:w w:val="115"/>
          <w:sz w:val="50"/>
          <w:lang w:val="es-ES"/>
        </w:rPr>
        <w:t>Los</w:t>
      </w:r>
      <w:r w:rsidR="001D3859" w:rsidRPr="004B0D62">
        <w:rPr>
          <w:spacing w:val="-91"/>
          <w:w w:val="115"/>
          <w:sz w:val="50"/>
          <w:lang w:val="es-ES"/>
        </w:rPr>
        <w:t xml:space="preserve"> </w:t>
      </w:r>
      <w:r w:rsidR="001D3859" w:rsidRPr="004B0D62">
        <w:rPr>
          <w:w w:val="115"/>
          <w:sz w:val="50"/>
          <w:lang w:val="es-ES"/>
        </w:rPr>
        <w:t>estudiantes</w:t>
      </w:r>
      <w:r w:rsidR="001D3859" w:rsidRPr="004B0D62">
        <w:rPr>
          <w:spacing w:val="-91"/>
          <w:w w:val="115"/>
          <w:sz w:val="50"/>
          <w:lang w:val="es-ES"/>
        </w:rPr>
        <w:t xml:space="preserve"> </w:t>
      </w:r>
      <w:r w:rsidR="001D3859" w:rsidRPr="004B0D62">
        <w:rPr>
          <w:w w:val="115"/>
          <w:sz w:val="50"/>
          <w:lang w:val="es-ES"/>
        </w:rPr>
        <w:t>puede</w:t>
      </w:r>
      <w:r w:rsidR="000C45CF" w:rsidRPr="004B0D62">
        <w:rPr>
          <w:w w:val="115"/>
          <w:sz w:val="50"/>
          <w:lang w:val="es-ES"/>
        </w:rPr>
        <w:t>n</w:t>
      </w:r>
      <w:r w:rsidR="001D3859" w:rsidRPr="004B0D62">
        <w:rPr>
          <w:spacing w:val="-91"/>
          <w:w w:val="115"/>
          <w:sz w:val="50"/>
          <w:lang w:val="es-ES"/>
        </w:rPr>
        <w:t xml:space="preserve"> </w:t>
      </w:r>
      <w:r w:rsidR="001D3859" w:rsidRPr="004B0D62">
        <w:rPr>
          <w:w w:val="115"/>
          <w:sz w:val="50"/>
          <w:lang w:val="es-ES"/>
        </w:rPr>
        <w:t>hacer</w:t>
      </w:r>
      <w:r w:rsidR="001D3859" w:rsidRPr="004B0D62">
        <w:rPr>
          <w:spacing w:val="-90"/>
          <w:w w:val="115"/>
          <w:sz w:val="50"/>
          <w:lang w:val="es-ES"/>
        </w:rPr>
        <w:t xml:space="preserve"> </w:t>
      </w:r>
      <w:r w:rsidR="001D3859" w:rsidRPr="004B0D62">
        <w:rPr>
          <w:w w:val="115"/>
          <w:sz w:val="50"/>
          <w:lang w:val="es-ES"/>
        </w:rPr>
        <w:t>consultas</w:t>
      </w:r>
      <w:r w:rsidR="001D3859" w:rsidRPr="004B0D62">
        <w:rPr>
          <w:spacing w:val="-91"/>
          <w:w w:val="115"/>
          <w:sz w:val="50"/>
          <w:lang w:val="es-ES"/>
        </w:rPr>
        <w:t xml:space="preserve"> </w:t>
      </w:r>
      <w:r w:rsidR="001D3859" w:rsidRPr="004B0D62">
        <w:rPr>
          <w:w w:val="115"/>
          <w:sz w:val="50"/>
          <w:lang w:val="es-ES"/>
        </w:rPr>
        <w:t>a</w:t>
      </w:r>
      <w:r w:rsidR="001D3859" w:rsidRPr="004B0D62">
        <w:rPr>
          <w:spacing w:val="-91"/>
          <w:w w:val="115"/>
          <w:sz w:val="50"/>
          <w:lang w:val="es-ES"/>
        </w:rPr>
        <w:t xml:space="preserve"> </w:t>
      </w:r>
      <w:r w:rsidR="001D3859" w:rsidRPr="004B0D62">
        <w:rPr>
          <w:w w:val="115"/>
          <w:sz w:val="50"/>
          <w:lang w:val="es-ES"/>
        </w:rPr>
        <w:t>su</w:t>
      </w:r>
      <w:r w:rsidR="001D3859" w:rsidRPr="004B0D62">
        <w:rPr>
          <w:spacing w:val="-90"/>
          <w:w w:val="115"/>
          <w:sz w:val="50"/>
          <w:lang w:val="es-ES"/>
        </w:rPr>
        <w:t xml:space="preserve"> </w:t>
      </w:r>
      <w:r w:rsidR="001D3859" w:rsidRPr="004B0D62">
        <w:rPr>
          <w:w w:val="115"/>
          <w:sz w:val="50"/>
          <w:lang w:val="es-ES"/>
        </w:rPr>
        <w:t>tutor</w:t>
      </w:r>
      <w:r w:rsidR="001D3859" w:rsidRPr="004B0D62">
        <w:rPr>
          <w:spacing w:val="-91"/>
          <w:w w:val="115"/>
          <w:sz w:val="50"/>
          <w:lang w:val="es-ES"/>
        </w:rPr>
        <w:t xml:space="preserve"> </w:t>
      </w:r>
      <w:r w:rsidR="001D3859" w:rsidRPr="004B0D62">
        <w:rPr>
          <w:w w:val="115"/>
          <w:sz w:val="50"/>
          <w:lang w:val="es-ES"/>
        </w:rPr>
        <w:t>o</w:t>
      </w:r>
      <w:r w:rsidR="001D3859" w:rsidRPr="004B0D62">
        <w:rPr>
          <w:spacing w:val="-91"/>
          <w:w w:val="115"/>
          <w:sz w:val="50"/>
          <w:lang w:val="es-ES"/>
        </w:rPr>
        <w:t xml:space="preserve"> </w:t>
      </w:r>
      <w:r w:rsidR="001D3859" w:rsidRPr="004B0D62">
        <w:rPr>
          <w:w w:val="115"/>
          <w:sz w:val="50"/>
          <w:lang w:val="es-ES"/>
        </w:rPr>
        <w:t>docente</w:t>
      </w:r>
      <w:r w:rsidR="001D3859" w:rsidRPr="004B0D62">
        <w:rPr>
          <w:spacing w:val="-90"/>
          <w:w w:val="115"/>
          <w:sz w:val="50"/>
          <w:lang w:val="es-ES"/>
        </w:rPr>
        <w:t xml:space="preserve"> </w:t>
      </w:r>
      <w:r w:rsidR="001D3859" w:rsidRPr="004B0D62">
        <w:rPr>
          <w:w w:val="115"/>
          <w:sz w:val="50"/>
          <w:lang w:val="es-ES"/>
        </w:rPr>
        <w:t>mediante</w:t>
      </w:r>
      <w:r w:rsidR="001D3859" w:rsidRPr="004B0D62">
        <w:rPr>
          <w:spacing w:val="-90"/>
          <w:w w:val="115"/>
          <w:sz w:val="50"/>
          <w:lang w:val="es-ES"/>
        </w:rPr>
        <w:t xml:space="preserve"> </w:t>
      </w:r>
      <w:r w:rsidR="001D3859" w:rsidRPr="004B0D62">
        <w:rPr>
          <w:w w:val="115"/>
          <w:sz w:val="50"/>
          <w:lang w:val="es-ES"/>
        </w:rPr>
        <w:t>correo electrónico</w:t>
      </w:r>
      <w:r w:rsidR="001D3859" w:rsidRPr="004B0D62">
        <w:rPr>
          <w:spacing w:val="-41"/>
          <w:w w:val="115"/>
          <w:sz w:val="50"/>
          <w:lang w:val="es-ES"/>
        </w:rPr>
        <w:t xml:space="preserve"> </w:t>
      </w:r>
      <w:r w:rsidR="001D3859" w:rsidRPr="004B0D62">
        <w:rPr>
          <w:w w:val="115"/>
          <w:sz w:val="50"/>
          <w:lang w:val="es-ES"/>
        </w:rPr>
        <w:t>o</w:t>
      </w:r>
      <w:r w:rsidR="001D3859" w:rsidRPr="004B0D62">
        <w:rPr>
          <w:spacing w:val="-40"/>
          <w:w w:val="115"/>
          <w:sz w:val="50"/>
          <w:lang w:val="es-ES"/>
        </w:rPr>
        <w:t xml:space="preserve"> </w:t>
      </w:r>
      <w:r w:rsidR="001D3859" w:rsidRPr="004B0D62">
        <w:rPr>
          <w:w w:val="115"/>
          <w:sz w:val="50"/>
          <w:lang w:val="es-ES"/>
        </w:rPr>
        <w:t>chat</w:t>
      </w:r>
      <w:r w:rsidR="001D3859" w:rsidRPr="004B0D62">
        <w:rPr>
          <w:spacing w:val="-41"/>
          <w:w w:val="115"/>
          <w:sz w:val="50"/>
          <w:lang w:val="es-ES"/>
        </w:rPr>
        <w:t xml:space="preserve"> </w:t>
      </w:r>
      <w:r w:rsidR="001D3859" w:rsidRPr="004B0D62">
        <w:rPr>
          <w:w w:val="115"/>
          <w:sz w:val="50"/>
          <w:lang w:val="es-ES"/>
        </w:rPr>
        <w:t>(video</w:t>
      </w:r>
      <w:r w:rsidR="001D3859" w:rsidRPr="004B0D62">
        <w:rPr>
          <w:spacing w:val="-39"/>
          <w:w w:val="115"/>
          <w:sz w:val="50"/>
          <w:lang w:val="es-ES"/>
        </w:rPr>
        <w:t xml:space="preserve"> </w:t>
      </w:r>
      <w:r w:rsidR="001D3859" w:rsidRPr="004B0D62">
        <w:rPr>
          <w:w w:val="115"/>
          <w:sz w:val="50"/>
          <w:lang w:val="es-ES"/>
        </w:rPr>
        <w:t>chat).</w:t>
      </w:r>
    </w:p>
    <w:p w:rsidR="00222068" w:rsidRPr="00B5220E" w:rsidRDefault="00222068">
      <w:pPr>
        <w:pStyle w:val="Textoindependiente"/>
        <w:spacing w:before="11"/>
        <w:rPr>
          <w:sz w:val="68"/>
          <w:lang w:val="es-ES"/>
        </w:rPr>
      </w:pPr>
    </w:p>
    <w:p w:rsidR="00222068" w:rsidRPr="00DF79C5" w:rsidRDefault="00642174" w:rsidP="00642174">
      <w:pPr>
        <w:tabs>
          <w:tab w:val="left" w:pos="1766"/>
        </w:tabs>
        <w:spacing w:line="331" w:lineRule="auto"/>
        <w:ind w:left="1440" w:right="3723"/>
        <w:rPr>
          <w:sz w:val="50"/>
          <w:lang w:val="es-ES"/>
        </w:rPr>
      </w:pPr>
      <w:r>
        <w:rPr>
          <w:w w:val="115"/>
          <w:sz w:val="50"/>
          <w:lang w:val="es-ES"/>
        </w:rPr>
        <w:tab/>
      </w:r>
      <w:r w:rsidR="001D3859" w:rsidRPr="00DF79C5">
        <w:rPr>
          <w:w w:val="115"/>
          <w:sz w:val="50"/>
          <w:lang w:val="es-ES"/>
        </w:rPr>
        <w:t>El</w:t>
      </w:r>
      <w:r w:rsidR="001D3859" w:rsidRPr="004B0D62">
        <w:rPr>
          <w:w w:val="115"/>
          <w:sz w:val="50"/>
          <w:lang w:val="es-ES"/>
        </w:rPr>
        <w:t xml:space="preserve"> </w:t>
      </w:r>
      <w:r w:rsidR="001D3859" w:rsidRPr="00DF79C5">
        <w:rPr>
          <w:w w:val="115"/>
          <w:sz w:val="50"/>
          <w:lang w:val="es-ES"/>
        </w:rPr>
        <w:t>docente</w:t>
      </w:r>
      <w:r w:rsidR="001D3859" w:rsidRPr="004B0D62">
        <w:rPr>
          <w:w w:val="115"/>
          <w:sz w:val="50"/>
          <w:lang w:val="es-ES"/>
        </w:rPr>
        <w:t xml:space="preserve"> </w:t>
      </w:r>
      <w:r w:rsidR="001D3859" w:rsidRPr="00DF79C5">
        <w:rPr>
          <w:w w:val="115"/>
          <w:sz w:val="50"/>
          <w:lang w:val="es-ES"/>
        </w:rPr>
        <w:t>puede</w:t>
      </w:r>
      <w:r w:rsidR="001D3859" w:rsidRPr="004B0D62">
        <w:rPr>
          <w:w w:val="115"/>
          <w:sz w:val="50"/>
          <w:lang w:val="es-ES"/>
        </w:rPr>
        <w:t xml:space="preserve"> </w:t>
      </w:r>
      <w:r w:rsidR="001D3859" w:rsidRPr="00DF79C5">
        <w:rPr>
          <w:w w:val="115"/>
          <w:sz w:val="50"/>
          <w:lang w:val="es-ES"/>
        </w:rPr>
        <w:t>crear</w:t>
      </w:r>
      <w:r w:rsidR="001D3859" w:rsidRPr="004B0D62">
        <w:rPr>
          <w:w w:val="115"/>
          <w:sz w:val="50"/>
          <w:lang w:val="es-ES"/>
        </w:rPr>
        <w:t xml:space="preserve"> </w:t>
      </w:r>
      <w:r w:rsidR="001D3859" w:rsidRPr="00DF79C5">
        <w:rPr>
          <w:w w:val="115"/>
          <w:sz w:val="50"/>
          <w:lang w:val="es-ES"/>
        </w:rPr>
        <w:t>sus</w:t>
      </w:r>
      <w:r w:rsidR="001D3859" w:rsidRPr="004B0D62">
        <w:rPr>
          <w:w w:val="115"/>
          <w:sz w:val="50"/>
          <w:lang w:val="es-ES"/>
        </w:rPr>
        <w:t xml:space="preserve"> </w:t>
      </w:r>
      <w:r w:rsidR="001D3859" w:rsidRPr="00DF79C5">
        <w:rPr>
          <w:w w:val="115"/>
          <w:sz w:val="50"/>
          <w:lang w:val="es-ES"/>
        </w:rPr>
        <w:t>grupos</w:t>
      </w:r>
      <w:r w:rsidR="001D3859" w:rsidRPr="004B0D62">
        <w:rPr>
          <w:w w:val="115"/>
          <w:sz w:val="50"/>
          <w:lang w:val="es-ES"/>
        </w:rPr>
        <w:t xml:space="preserve"> </w:t>
      </w:r>
      <w:r w:rsidR="001D3859" w:rsidRPr="00DF79C5">
        <w:rPr>
          <w:w w:val="115"/>
          <w:sz w:val="50"/>
          <w:lang w:val="es-ES"/>
        </w:rPr>
        <w:t>de</w:t>
      </w:r>
      <w:r w:rsidR="001D3859" w:rsidRPr="004B0D62">
        <w:rPr>
          <w:w w:val="115"/>
          <w:sz w:val="50"/>
          <w:lang w:val="es-ES"/>
        </w:rPr>
        <w:t xml:space="preserve"> </w:t>
      </w:r>
      <w:r w:rsidR="001D3859" w:rsidRPr="00DF79C5">
        <w:rPr>
          <w:w w:val="115"/>
          <w:sz w:val="50"/>
          <w:lang w:val="es-ES"/>
        </w:rPr>
        <w:t>contactos</w:t>
      </w:r>
      <w:r w:rsidR="001D3859" w:rsidRPr="004B0D62">
        <w:rPr>
          <w:w w:val="115"/>
          <w:sz w:val="50"/>
          <w:lang w:val="es-ES"/>
        </w:rPr>
        <w:t xml:space="preserve"> para </w:t>
      </w:r>
      <w:r w:rsidR="001D3859" w:rsidRPr="00DF79C5">
        <w:rPr>
          <w:w w:val="115"/>
          <w:sz w:val="50"/>
          <w:lang w:val="es-ES"/>
        </w:rPr>
        <w:t>organizar</w:t>
      </w:r>
      <w:r w:rsidR="001D3859" w:rsidRPr="004B0D62">
        <w:rPr>
          <w:w w:val="115"/>
          <w:sz w:val="50"/>
          <w:lang w:val="es-ES"/>
        </w:rPr>
        <w:t xml:space="preserve"> </w:t>
      </w:r>
      <w:r w:rsidR="001D3859" w:rsidRPr="00DF79C5">
        <w:rPr>
          <w:w w:val="115"/>
          <w:sz w:val="50"/>
          <w:lang w:val="es-ES"/>
        </w:rPr>
        <w:t>sus</w:t>
      </w:r>
      <w:r w:rsidR="001D3859" w:rsidRPr="004B0D62">
        <w:rPr>
          <w:w w:val="115"/>
          <w:sz w:val="50"/>
          <w:lang w:val="es-ES"/>
        </w:rPr>
        <w:t xml:space="preserve"> </w:t>
      </w:r>
      <w:r>
        <w:rPr>
          <w:w w:val="115"/>
          <w:sz w:val="50"/>
          <w:lang w:val="es-ES"/>
        </w:rPr>
        <w:t>asig</w:t>
      </w:r>
      <w:r w:rsidR="001D3859" w:rsidRPr="00DF79C5">
        <w:rPr>
          <w:w w:val="115"/>
          <w:sz w:val="50"/>
          <w:lang w:val="es-ES"/>
        </w:rPr>
        <w:t>naturas y</w:t>
      </w:r>
      <w:r w:rsidR="001D3859" w:rsidRPr="004B0D62">
        <w:rPr>
          <w:w w:val="115"/>
          <w:sz w:val="50"/>
          <w:lang w:val="es-ES"/>
        </w:rPr>
        <w:t xml:space="preserve"> </w:t>
      </w:r>
      <w:r w:rsidR="001D3859" w:rsidRPr="00DF79C5">
        <w:rPr>
          <w:w w:val="115"/>
          <w:sz w:val="50"/>
          <w:lang w:val="es-ES"/>
        </w:rPr>
        <w:t>estudiantes.</w:t>
      </w:r>
    </w:p>
    <w:p w:rsidR="00222068" w:rsidRPr="00B5220E" w:rsidRDefault="00222068">
      <w:pPr>
        <w:pStyle w:val="Textoindependiente"/>
        <w:spacing w:before="11"/>
        <w:rPr>
          <w:sz w:val="68"/>
          <w:lang w:val="es-ES"/>
        </w:rPr>
      </w:pPr>
    </w:p>
    <w:p w:rsidR="00222068" w:rsidRPr="004B0D62" w:rsidRDefault="00642174" w:rsidP="00642174">
      <w:pPr>
        <w:tabs>
          <w:tab w:val="left" w:pos="1766"/>
        </w:tabs>
        <w:spacing w:line="331" w:lineRule="auto"/>
        <w:ind w:left="1440" w:right="2840"/>
        <w:rPr>
          <w:sz w:val="50"/>
          <w:lang w:val="es-ES"/>
        </w:rPr>
      </w:pPr>
      <w:r>
        <w:rPr>
          <w:w w:val="110"/>
          <w:sz w:val="50"/>
          <w:lang w:val="es-ES"/>
        </w:rPr>
        <w:tab/>
      </w:r>
      <w:r w:rsidR="001D3859" w:rsidRPr="004B0D62">
        <w:rPr>
          <w:w w:val="110"/>
          <w:sz w:val="50"/>
          <w:lang w:val="es-ES"/>
        </w:rPr>
        <w:t>Gmail</w:t>
      </w:r>
      <w:r w:rsidR="000C45CF" w:rsidRPr="004B0D62">
        <w:rPr>
          <w:w w:val="110"/>
          <w:sz w:val="50"/>
          <w:lang w:val="es-ES"/>
        </w:rPr>
        <w:t xml:space="preserve"> le</w:t>
      </w:r>
      <w:r w:rsidR="001D3859" w:rsidRPr="004B0D62">
        <w:rPr>
          <w:spacing w:val="-13"/>
          <w:w w:val="110"/>
          <w:sz w:val="50"/>
          <w:lang w:val="es-ES"/>
        </w:rPr>
        <w:t xml:space="preserve"> </w:t>
      </w:r>
      <w:r w:rsidR="001D3859" w:rsidRPr="004B0D62">
        <w:rPr>
          <w:w w:val="110"/>
          <w:sz w:val="50"/>
          <w:lang w:val="es-ES"/>
        </w:rPr>
        <w:t>permite</w:t>
      </w:r>
      <w:r w:rsidR="001D3859" w:rsidRPr="004B0D62">
        <w:rPr>
          <w:spacing w:val="-11"/>
          <w:w w:val="110"/>
          <w:sz w:val="50"/>
          <w:lang w:val="es-ES"/>
        </w:rPr>
        <w:t xml:space="preserve"> </w:t>
      </w:r>
      <w:r w:rsidR="001D3859" w:rsidRPr="004B0D62">
        <w:rPr>
          <w:w w:val="110"/>
          <w:sz w:val="50"/>
          <w:lang w:val="es-ES"/>
        </w:rPr>
        <w:t>al</w:t>
      </w:r>
      <w:r w:rsidR="001D3859" w:rsidRPr="004B0D62">
        <w:rPr>
          <w:spacing w:val="-11"/>
          <w:w w:val="110"/>
          <w:sz w:val="50"/>
          <w:lang w:val="es-ES"/>
        </w:rPr>
        <w:t xml:space="preserve"> </w:t>
      </w:r>
      <w:r w:rsidR="001D3859" w:rsidRPr="004B0D62">
        <w:rPr>
          <w:w w:val="110"/>
          <w:sz w:val="50"/>
          <w:lang w:val="es-ES"/>
        </w:rPr>
        <w:t>docente</w:t>
      </w:r>
      <w:r w:rsidR="001D3859" w:rsidRPr="004B0D62">
        <w:rPr>
          <w:spacing w:val="-12"/>
          <w:w w:val="110"/>
          <w:sz w:val="50"/>
          <w:lang w:val="es-ES"/>
        </w:rPr>
        <w:t xml:space="preserve"> </w:t>
      </w:r>
      <w:r w:rsidR="001D3859" w:rsidRPr="004B0D62">
        <w:rPr>
          <w:w w:val="110"/>
          <w:sz w:val="50"/>
          <w:lang w:val="es-ES"/>
        </w:rPr>
        <w:t>crear</w:t>
      </w:r>
      <w:r w:rsidR="001D3859" w:rsidRPr="004B0D62">
        <w:rPr>
          <w:spacing w:val="-11"/>
          <w:w w:val="110"/>
          <w:sz w:val="50"/>
          <w:lang w:val="es-ES"/>
        </w:rPr>
        <w:t xml:space="preserve"> </w:t>
      </w:r>
      <w:r w:rsidR="001D3859" w:rsidRPr="004B0D62">
        <w:rPr>
          <w:w w:val="110"/>
          <w:sz w:val="50"/>
          <w:lang w:val="es-ES"/>
        </w:rPr>
        <w:t>y</w:t>
      </w:r>
      <w:r w:rsidR="001D3859" w:rsidRPr="004B0D62">
        <w:rPr>
          <w:spacing w:val="-12"/>
          <w:w w:val="110"/>
          <w:sz w:val="50"/>
          <w:lang w:val="es-ES"/>
        </w:rPr>
        <w:t xml:space="preserve"> </w:t>
      </w:r>
      <w:r w:rsidR="001D3859" w:rsidRPr="004B0D62">
        <w:rPr>
          <w:w w:val="110"/>
          <w:sz w:val="50"/>
          <w:lang w:val="es-ES"/>
        </w:rPr>
        <w:t>administrar</w:t>
      </w:r>
      <w:r w:rsidR="001D3859" w:rsidRPr="004B0D62">
        <w:rPr>
          <w:spacing w:val="-13"/>
          <w:w w:val="110"/>
          <w:sz w:val="50"/>
          <w:lang w:val="es-ES"/>
        </w:rPr>
        <w:t xml:space="preserve"> </w:t>
      </w:r>
      <w:r w:rsidR="001D3859" w:rsidRPr="004B0D62">
        <w:rPr>
          <w:w w:val="110"/>
          <w:sz w:val="50"/>
          <w:lang w:val="es-ES"/>
        </w:rPr>
        <w:t>sus</w:t>
      </w:r>
      <w:r w:rsidR="001D3859" w:rsidRPr="004B0D62">
        <w:rPr>
          <w:spacing w:val="-11"/>
          <w:w w:val="110"/>
          <w:sz w:val="50"/>
          <w:lang w:val="es-ES"/>
        </w:rPr>
        <w:t xml:space="preserve"> </w:t>
      </w:r>
      <w:r w:rsidR="001D3859" w:rsidRPr="004B0D62">
        <w:rPr>
          <w:w w:val="110"/>
          <w:sz w:val="50"/>
          <w:lang w:val="es-ES"/>
        </w:rPr>
        <w:t>EduBlogs</w:t>
      </w:r>
      <w:r w:rsidR="001D3859" w:rsidRPr="004B0D62">
        <w:rPr>
          <w:spacing w:val="-11"/>
          <w:w w:val="110"/>
          <w:sz w:val="50"/>
          <w:lang w:val="es-ES"/>
        </w:rPr>
        <w:t xml:space="preserve"> </w:t>
      </w:r>
      <w:r w:rsidR="001D3859" w:rsidRPr="004B0D62">
        <w:rPr>
          <w:w w:val="110"/>
          <w:sz w:val="50"/>
          <w:lang w:val="es-ES"/>
        </w:rPr>
        <w:t>(Blog</w:t>
      </w:r>
      <w:r w:rsidR="001D3859" w:rsidRPr="004B0D62">
        <w:rPr>
          <w:spacing w:val="-12"/>
          <w:w w:val="110"/>
          <w:sz w:val="50"/>
          <w:lang w:val="es-ES"/>
        </w:rPr>
        <w:t xml:space="preserve"> </w:t>
      </w:r>
      <w:r w:rsidR="001D3859" w:rsidRPr="004B0D62">
        <w:rPr>
          <w:w w:val="110"/>
          <w:sz w:val="50"/>
          <w:lang w:val="es-ES"/>
        </w:rPr>
        <w:t>Educativos) en Blogger</w:t>
      </w:r>
      <w:r w:rsidR="001D3859" w:rsidRPr="004B0D62">
        <w:rPr>
          <w:spacing w:val="-58"/>
          <w:w w:val="110"/>
          <w:sz w:val="50"/>
          <w:lang w:val="es-ES"/>
        </w:rPr>
        <w:t xml:space="preserve"> </w:t>
      </w:r>
      <w:r w:rsidR="001D3859" w:rsidRPr="004B0D62">
        <w:rPr>
          <w:spacing w:val="-4"/>
          <w:w w:val="110"/>
          <w:sz w:val="50"/>
          <w:lang w:val="es-ES"/>
        </w:rPr>
        <w:t>(www.blogger.com).</w:t>
      </w:r>
    </w:p>
    <w:p w:rsidR="00222068" w:rsidRPr="00B5220E" w:rsidRDefault="00222068">
      <w:pPr>
        <w:pStyle w:val="Textoindependiente"/>
        <w:spacing w:before="11"/>
        <w:rPr>
          <w:sz w:val="68"/>
          <w:lang w:val="es-ES"/>
        </w:rPr>
      </w:pPr>
    </w:p>
    <w:p w:rsidR="00222068" w:rsidRPr="004B0D62" w:rsidRDefault="00642174" w:rsidP="00642174">
      <w:pPr>
        <w:tabs>
          <w:tab w:val="left" w:pos="1766"/>
        </w:tabs>
        <w:spacing w:line="331" w:lineRule="auto"/>
        <w:ind w:left="1440" w:right="3474"/>
        <w:rPr>
          <w:sz w:val="50"/>
          <w:lang w:val="es-ES"/>
        </w:rPr>
      </w:pPr>
      <w:r>
        <w:rPr>
          <w:w w:val="110"/>
          <w:sz w:val="50"/>
          <w:lang w:val="es-ES"/>
        </w:rPr>
        <w:tab/>
      </w:r>
      <w:r w:rsidR="001D3859" w:rsidRPr="004B0D62">
        <w:rPr>
          <w:w w:val="110"/>
          <w:sz w:val="50"/>
          <w:lang w:val="es-ES"/>
        </w:rPr>
        <w:t>Gmail le permite al docente y alumno utilizar gratuitamente la aplicación on-line</w:t>
      </w:r>
      <w:r w:rsidR="001D3859" w:rsidRPr="004B0D62">
        <w:rPr>
          <w:spacing w:val="-27"/>
          <w:w w:val="110"/>
          <w:sz w:val="50"/>
          <w:lang w:val="es-ES"/>
        </w:rPr>
        <w:t xml:space="preserve"> </w:t>
      </w:r>
      <w:r w:rsidR="001D3859" w:rsidRPr="004B0D62">
        <w:rPr>
          <w:w w:val="110"/>
          <w:sz w:val="50"/>
          <w:lang w:val="es-ES"/>
        </w:rPr>
        <w:t>de</w:t>
      </w:r>
      <w:r w:rsidR="001D3859" w:rsidRPr="004B0D62">
        <w:rPr>
          <w:spacing w:val="-25"/>
          <w:w w:val="110"/>
          <w:sz w:val="50"/>
          <w:lang w:val="es-ES"/>
        </w:rPr>
        <w:t xml:space="preserve"> </w:t>
      </w:r>
      <w:r w:rsidR="001D3859" w:rsidRPr="004B0D62">
        <w:rPr>
          <w:w w:val="110"/>
          <w:sz w:val="50"/>
          <w:lang w:val="es-ES"/>
        </w:rPr>
        <w:t>ofimática</w:t>
      </w:r>
      <w:r w:rsidR="001D3859" w:rsidRPr="004B0D62">
        <w:rPr>
          <w:spacing w:val="-26"/>
          <w:w w:val="110"/>
          <w:sz w:val="50"/>
          <w:lang w:val="es-ES"/>
        </w:rPr>
        <w:t xml:space="preserve"> </w:t>
      </w:r>
      <w:r w:rsidR="001D3859" w:rsidRPr="004B0D62">
        <w:rPr>
          <w:w w:val="110"/>
          <w:sz w:val="50"/>
          <w:lang w:val="es-ES"/>
        </w:rPr>
        <w:t>Google</w:t>
      </w:r>
      <w:r w:rsidR="001D3859" w:rsidRPr="004B0D62">
        <w:rPr>
          <w:spacing w:val="-25"/>
          <w:w w:val="110"/>
          <w:sz w:val="50"/>
          <w:lang w:val="es-ES"/>
        </w:rPr>
        <w:t xml:space="preserve"> </w:t>
      </w:r>
      <w:r w:rsidR="001D3859" w:rsidRPr="004B0D62">
        <w:rPr>
          <w:w w:val="110"/>
          <w:sz w:val="50"/>
          <w:lang w:val="es-ES"/>
        </w:rPr>
        <w:t>Docs</w:t>
      </w:r>
      <w:r w:rsidR="001D3859" w:rsidRPr="004B0D62">
        <w:rPr>
          <w:spacing w:val="-25"/>
          <w:w w:val="110"/>
          <w:sz w:val="50"/>
          <w:lang w:val="es-ES"/>
        </w:rPr>
        <w:t xml:space="preserve"> </w:t>
      </w:r>
      <w:r w:rsidR="001D3859" w:rsidRPr="004B0D62">
        <w:rPr>
          <w:w w:val="110"/>
          <w:sz w:val="50"/>
          <w:lang w:val="es-ES"/>
        </w:rPr>
        <w:t>(Procesador</w:t>
      </w:r>
      <w:r w:rsidR="001D3859" w:rsidRPr="004B0D62">
        <w:rPr>
          <w:spacing w:val="-25"/>
          <w:w w:val="110"/>
          <w:sz w:val="50"/>
          <w:lang w:val="es-ES"/>
        </w:rPr>
        <w:t xml:space="preserve"> </w:t>
      </w:r>
      <w:r w:rsidR="001D3859" w:rsidRPr="004B0D62">
        <w:rPr>
          <w:w w:val="110"/>
          <w:sz w:val="50"/>
          <w:lang w:val="es-ES"/>
        </w:rPr>
        <w:t>de</w:t>
      </w:r>
      <w:r w:rsidR="001D3859" w:rsidRPr="004B0D62">
        <w:rPr>
          <w:spacing w:val="-25"/>
          <w:w w:val="110"/>
          <w:sz w:val="50"/>
          <w:lang w:val="es-ES"/>
        </w:rPr>
        <w:t xml:space="preserve"> </w:t>
      </w:r>
      <w:r w:rsidR="001D3859" w:rsidRPr="004B0D62">
        <w:rPr>
          <w:w w:val="110"/>
          <w:sz w:val="50"/>
          <w:lang w:val="es-ES"/>
        </w:rPr>
        <w:t>palabras,</w:t>
      </w:r>
      <w:r w:rsidR="001D3859" w:rsidRPr="004B0D62">
        <w:rPr>
          <w:spacing w:val="-26"/>
          <w:w w:val="110"/>
          <w:sz w:val="50"/>
          <w:lang w:val="es-ES"/>
        </w:rPr>
        <w:t xml:space="preserve"> </w:t>
      </w:r>
      <w:r w:rsidR="001D3859" w:rsidRPr="004B0D62">
        <w:rPr>
          <w:w w:val="110"/>
          <w:sz w:val="50"/>
          <w:lang w:val="es-ES"/>
        </w:rPr>
        <w:t>Hoja</w:t>
      </w:r>
      <w:r w:rsidR="001D3859" w:rsidRPr="004B0D62">
        <w:rPr>
          <w:spacing w:val="-26"/>
          <w:w w:val="110"/>
          <w:sz w:val="50"/>
          <w:lang w:val="es-ES"/>
        </w:rPr>
        <w:t xml:space="preserve"> </w:t>
      </w:r>
      <w:r w:rsidR="001D3859" w:rsidRPr="004B0D62">
        <w:rPr>
          <w:w w:val="110"/>
          <w:sz w:val="50"/>
          <w:lang w:val="es-ES"/>
        </w:rPr>
        <w:t>de</w:t>
      </w:r>
      <w:r w:rsidR="001D3859" w:rsidRPr="004B0D62">
        <w:rPr>
          <w:spacing w:val="-25"/>
          <w:w w:val="110"/>
          <w:sz w:val="50"/>
          <w:lang w:val="es-ES"/>
        </w:rPr>
        <w:t xml:space="preserve"> </w:t>
      </w:r>
      <w:r w:rsidR="001D3859" w:rsidRPr="004B0D62">
        <w:rPr>
          <w:w w:val="110"/>
          <w:sz w:val="50"/>
          <w:lang w:val="es-ES"/>
        </w:rPr>
        <w:t>cálculo, Presentación de diapositivas y</w:t>
      </w:r>
      <w:r w:rsidR="001D3859" w:rsidRPr="004B0D62">
        <w:rPr>
          <w:spacing w:val="-114"/>
          <w:w w:val="110"/>
          <w:sz w:val="50"/>
          <w:lang w:val="es-ES"/>
        </w:rPr>
        <w:t xml:space="preserve"> </w:t>
      </w:r>
      <w:r w:rsidR="001D3859" w:rsidRPr="004B0D62">
        <w:rPr>
          <w:w w:val="110"/>
          <w:sz w:val="50"/>
          <w:lang w:val="es-ES"/>
        </w:rPr>
        <w:t>Dibujo).</w:t>
      </w:r>
    </w:p>
    <w:p w:rsidR="00222068" w:rsidRPr="00B5220E" w:rsidRDefault="00222068">
      <w:pPr>
        <w:pStyle w:val="Textoindependiente"/>
        <w:spacing w:before="11"/>
        <w:rPr>
          <w:sz w:val="68"/>
          <w:lang w:val="es-ES"/>
        </w:rPr>
      </w:pPr>
    </w:p>
    <w:p w:rsidR="00222068" w:rsidRPr="004B0D62" w:rsidRDefault="00642174" w:rsidP="00642174">
      <w:pPr>
        <w:tabs>
          <w:tab w:val="left" w:pos="1766"/>
        </w:tabs>
        <w:spacing w:line="331" w:lineRule="auto"/>
        <w:ind w:left="1440" w:right="3114"/>
        <w:rPr>
          <w:sz w:val="50"/>
          <w:lang w:val="es-ES"/>
        </w:rPr>
      </w:pPr>
      <w:r>
        <w:rPr>
          <w:w w:val="110"/>
          <w:sz w:val="50"/>
          <w:lang w:val="es-ES"/>
        </w:rPr>
        <w:tab/>
      </w:r>
      <w:r w:rsidR="001D3859" w:rsidRPr="004B0D62">
        <w:rPr>
          <w:w w:val="110"/>
          <w:sz w:val="50"/>
          <w:lang w:val="es-ES"/>
        </w:rPr>
        <w:t>Un</w:t>
      </w:r>
      <w:r w:rsidR="001D3859" w:rsidRPr="004B0D62">
        <w:rPr>
          <w:spacing w:val="-47"/>
          <w:w w:val="110"/>
          <w:sz w:val="50"/>
          <w:lang w:val="es-ES"/>
        </w:rPr>
        <w:t xml:space="preserve"> </w:t>
      </w:r>
      <w:r w:rsidR="001D3859" w:rsidRPr="004B0D62">
        <w:rPr>
          <w:w w:val="110"/>
          <w:sz w:val="50"/>
          <w:lang w:val="es-ES"/>
        </w:rPr>
        <w:t>correo</w:t>
      </w:r>
      <w:r w:rsidR="001D3859" w:rsidRPr="004B0D62">
        <w:rPr>
          <w:spacing w:val="-47"/>
          <w:w w:val="110"/>
          <w:sz w:val="50"/>
          <w:lang w:val="es-ES"/>
        </w:rPr>
        <w:t xml:space="preserve"> </w:t>
      </w:r>
      <w:r w:rsidR="001D3859" w:rsidRPr="004B0D62">
        <w:rPr>
          <w:w w:val="110"/>
          <w:sz w:val="50"/>
          <w:lang w:val="es-ES"/>
        </w:rPr>
        <w:t>electrónico</w:t>
      </w:r>
      <w:r w:rsidR="001D3859" w:rsidRPr="004B0D62">
        <w:rPr>
          <w:spacing w:val="-47"/>
          <w:w w:val="110"/>
          <w:sz w:val="50"/>
          <w:lang w:val="es-ES"/>
        </w:rPr>
        <w:t xml:space="preserve"> </w:t>
      </w:r>
      <w:r w:rsidR="001D3859" w:rsidRPr="004B0D62">
        <w:rPr>
          <w:w w:val="110"/>
          <w:sz w:val="50"/>
          <w:lang w:val="es-ES"/>
        </w:rPr>
        <w:t>de</w:t>
      </w:r>
      <w:r w:rsidR="001D3859" w:rsidRPr="004B0D62">
        <w:rPr>
          <w:spacing w:val="-46"/>
          <w:w w:val="110"/>
          <w:sz w:val="50"/>
          <w:lang w:val="es-ES"/>
        </w:rPr>
        <w:t xml:space="preserve"> </w:t>
      </w:r>
      <w:r w:rsidR="001D3859" w:rsidRPr="004B0D62">
        <w:rPr>
          <w:w w:val="110"/>
          <w:sz w:val="50"/>
          <w:lang w:val="es-ES"/>
        </w:rPr>
        <w:t>Gmail</w:t>
      </w:r>
      <w:r w:rsidR="001D3859" w:rsidRPr="004B0D62">
        <w:rPr>
          <w:spacing w:val="-47"/>
          <w:w w:val="110"/>
          <w:sz w:val="50"/>
          <w:lang w:val="es-ES"/>
        </w:rPr>
        <w:t xml:space="preserve"> </w:t>
      </w:r>
      <w:r w:rsidR="001D3859" w:rsidRPr="004B0D62">
        <w:rPr>
          <w:w w:val="110"/>
          <w:sz w:val="50"/>
          <w:lang w:val="es-ES"/>
        </w:rPr>
        <w:t>permite</w:t>
      </w:r>
      <w:r w:rsidR="001D3859" w:rsidRPr="004B0D62">
        <w:rPr>
          <w:spacing w:val="-46"/>
          <w:w w:val="110"/>
          <w:sz w:val="50"/>
          <w:lang w:val="es-ES"/>
        </w:rPr>
        <w:t xml:space="preserve"> </w:t>
      </w:r>
      <w:r w:rsidR="001D3859" w:rsidRPr="004B0D62">
        <w:rPr>
          <w:w w:val="110"/>
          <w:sz w:val="50"/>
          <w:lang w:val="es-ES"/>
        </w:rPr>
        <w:t>crear</w:t>
      </w:r>
      <w:r w:rsidR="001D3859" w:rsidRPr="004B0D62">
        <w:rPr>
          <w:spacing w:val="-46"/>
          <w:w w:val="110"/>
          <w:sz w:val="50"/>
          <w:lang w:val="es-ES"/>
        </w:rPr>
        <w:t xml:space="preserve"> </w:t>
      </w:r>
      <w:r w:rsidR="001D3859" w:rsidRPr="004B0D62">
        <w:rPr>
          <w:w w:val="110"/>
          <w:sz w:val="50"/>
          <w:lang w:val="es-ES"/>
        </w:rPr>
        <w:t>y</w:t>
      </w:r>
      <w:r w:rsidR="001D3859" w:rsidRPr="004B0D62">
        <w:rPr>
          <w:spacing w:val="-47"/>
          <w:w w:val="110"/>
          <w:sz w:val="50"/>
          <w:lang w:val="es-ES"/>
        </w:rPr>
        <w:t xml:space="preserve"> </w:t>
      </w:r>
      <w:r w:rsidR="001D3859" w:rsidRPr="004B0D62">
        <w:rPr>
          <w:w w:val="110"/>
          <w:sz w:val="50"/>
          <w:lang w:val="es-ES"/>
        </w:rPr>
        <w:t>administrar</w:t>
      </w:r>
      <w:r w:rsidR="001D3859" w:rsidRPr="004B0D62">
        <w:rPr>
          <w:spacing w:val="-46"/>
          <w:w w:val="110"/>
          <w:sz w:val="50"/>
          <w:lang w:val="es-ES"/>
        </w:rPr>
        <w:t xml:space="preserve"> </w:t>
      </w:r>
      <w:r w:rsidR="001D3859" w:rsidRPr="004B0D62">
        <w:rPr>
          <w:w w:val="110"/>
          <w:sz w:val="50"/>
          <w:lang w:val="es-ES"/>
        </w:rPr>
        <w:t>videos</w:t>
      </w:r>
      <w:r w:rsidR="001D3859" w:rsidRPr="004B0D62">
        <w:rPr>
          <w:spacing w:val="-47"/>
          <w:w w:val="110"/>
          <w:sz w:val="50"/>
          <w:lang w:val="es-ES"/>
        </w:rPr>
        <w:t xml:space="preserve"> </w:t>
      </w:r>
      <w:r w:rsidR="001D3859" w:rsidRPr="004B0D62">
        <w:rPr>
          <w:w w:val="110"/>
          <w:sz w:val="50"/>
          <w:lang w:val="es-ES"/>
        </w:rPr>
        <w:t>y</w:t>
      </w:r>
      <w:r w:rsidR="001D3859" w:rsidRPr="004B0D62">
        <w:rPr>
          <w:spacing w:val="-47"/>
          <w:w w:val="110"/>
          <w:sz w:val="50"/>
          <w:lang w:val="es-ES"/>
        </w:rPr>
        <w:t xml:space="preserve"> </w:t>
      </w:r>
      <w:r w:rsidR="001D3859" w:rsidRPr="004B0D62">
        <w:rPr>
          <w:w w:val="110"/>
          <w:sz w:val="50"/>
          <w:lang w:val="es-ES"/>
        </w:rPr>
        <w:t xml:space="preserve">canales educativos en </w:t>
      </w:r>
      <w:r w:rsidR="001D3859" w:rsidRPr="004B0D62">
        <w:rPr>
          <w:spacing w:val="-7"/>
          <w:w w:val="110"/>
          <w:sz w:val="50"/>
          <w:lang w:val="es-ES"/>
        </w:rPr>
        <w:t>YouTube</w:t>
      </w:r>
      <w:r w:rsidR="001D3859" w:rsidRPr="004B0D62">
        <w:rPr>
          <w:spacing w:val="-94"/>
          <w:w w:val="110"/>
          <w:sz w:val="50"/>
          <w:lang w:val="es-ES"/>
        </w:rPr>
        <w:t xml:space="preserve"> </w:t>
      </w:r>
      <w:r w:rsidR="001D3859" w:rsidRPr="004B0D62">
        <w:rPr>
          <w:w w:val="110"/>
          <w:sz w:val="50"/>
          <w:lang w:val="es-ES"/>
        </w:rPr>
        <w:t>(www.youtube.com).</w:t>
      </w:r>
    </w:p>
    <w:p w:rsidR="00222068" w:rsidRPr="00B5220E" w:rsidRDefault="00222068">
      <w:pPr>
        <w:spacing w:line="331" w:lineRule="auto"/>
        <w:rPr>
          <w:sz w:val="50"/>
          <w:lang w:val="es-ES"/>
        </w:rPr>
        <w:sectPr w:rsidR="00222068" w:rsidRPr="00B5220E">
          <w:pgSz w:w="21600" w:h="25050"/>
          <w:pgMar w:top="2420" w:right="0" w:bottom="280" w:left="0" w:header="720" w:footer="720" w:gutter="0"/>
          <w:cols w:space="720"/>
        </w:sectPr>
      </w:pPr>
    </w:p>
    <w:p w:rsidR="00222068" w:rsidRPr="00B5220E" w:rsidRDefault="00222068">
      <w:pPr>
        <w:pStyle w:val="Textoindependiente"/>
        <w:rPr>
          <w:sz w:val="20"/>
          <w:lang w:val="es-ES"/>
        </w:rPr>
      </w:pPr>
    </w:p>
    <w:p w:rsidR="00222068" w:rsidRPr="00B5220E" w:rsidRDefault="00222068">
      <w:pPr>
        <w:pStyle w:val="Textoindependiente"/>
        <w:rPr>
          <w:sz w:val="20"/>
          <w:lang w:val="es-ES"/>
        </w:rPr>
      </w:pPr>
    </w:p>
    <w:p w:rsidR="00222068" w:rsidRPr="00B5220E" w:rsidRDefault="00222068">
      <w:pPr>
        <w:pStyle w:val="Textoindependiente"/>
        <w:rPr>
          <w:sz w:val="20"/>
          <w:lang w:val="es-ES"/>
        </w:rPr>
      </w:pPr>
    </w:p>
    <w:p w:rsidR="00222068" w:rsidRPr="00B5220E" w:rsidRDefault="00222068">
      <w:pPr>
        <w:pStyle w:val="Textoindependiente"/>
        <w:rPr>
          <w:sz w:val="20"/>
          <w:lang w:val="es-ES"/>
        </w:rPr>
      </w:pPr>
    </w:p>
    <w:p w:rsidR="00222068" w:rsidRPr="00B5220E" w:rsidRDefault="00222068">
      <w:pPr>
        <w:pStyle w:val="Textoindependiente"/>
        <w:rPr>
          <w:sz w:val="20"/>
          <w:lang w:val="es-ES"/>
        </w:rPr>
      </w:pPr>
    </w:p>
    <w:p w:rsidR="00222068" w:rsidRPr="00B5220E" w:rsidRDefault="00222068">
      <w:pPr>
        <w:pStyle w:val="Textoindependiente"/>
        <w:rPr>
          <w:sz w:val="20"/>
          <w:lang w:val="es-ES"/>
        </w:rPr>
      </w:pPr>
    </w:p>
    <w:p w:rsidR="00222068" w:rsidRPr="00B5220E" w:rsidRDefault="00222068">
      <w:pPr>
        <w:pStyle w:val="Textoindependiente"/>
        <w:rPr>
          <w:sz w:val="20"/>
          <w:lang w:val="es-ES"/>
        </w:rPr>
      </w:pPr>
    </w:p>
    <w:p w:rsidR="00222068" w:rsidRPr="00B5220E" w:rsidRDefault="00222068">
      <w:pPr>
        <w:pStyle w:val="Textoindependiente"/>
        <w:rPr>
          <w:sz w:val="20"/>
          <w:lang w:val="es-ES"/>
        </w:rPr>
      </w:pPr>
    </w:p>
    <w:p w:rsidR="00222068" w:rsidRPr="00B5220E" w:rsidRDefault="00222068">
      <w:pPr>
        <w:pStyle w:val="Textoindependiente"/>
        <w:rPr>
          <w:sz w:val="20"/>
          <w:lang w:val="es-ES"/>
        </w:rPr>
      </w:pPr>
    </w:p>
    <w:p w:rsidR="00222068" w:rsidRPr="00B5220E" w:rsidRDefault="00222068">
      <w:pPr>
        <w:pStyle w:val="Textoindependiente"/>
        <w:rPr>
          <w:sz w:val="20"/>
          <w:lang w:val="es-ES"/>
        </w:rPr>
      </w:pPr>
    </w:p>
    <w:p w:rsidR="00222068" w:rsidRPr="00B5220E" w:rsidRDefault="00222068">
      <w:pPr>
        <w:pStyle w:val="Textoindependiente"/>
        <w:rPr>
          <w:sz w:val="20"/>
          <w:lang w:val="es-ES"/>
        </w:rPr>
      </w:pPr>
    </w:p>
    <w:p w:rsidR="00222068" w:rsidRPr="00B5220E" w:rsidRDefault="00222068">
      <w:pPr>
        <w:pStyle w:val="Textoindependiente"/>
        <w:rPr>
          <w:sz w:val="20"/>
          <w:lang w:val="es-ES"/>
        </w:rPr>
      </w:pPr>
    </w:p>
    <w:p w:rsidR="00222068" w:rsidRPr="00B5220E" w:rsidRDefault="008B4407" w:rsidP="000C45CF">
      <w:pPr>
        <w:pStyle w:val="Textoindependiente"/>
        <w:spacing w:before="94" w:line="331" w:lineRule="auto"/>
        <w:ind w:right="6565"/>
        <w:rPr>
          <w:lang w:val="es-ES"/>
        </w:rPr>
      </w:pPr>
      <w:r>
        <w:rPr>
          <w:noProof/>
        </w:rPr>
        <mc:AlternateContent>
          <mc:Choice Requires="wpg">
            <w:drawing>
              <wp:anchor distT="0" distB="0" distL="114300" distR="114300" simplePos="0" relativeHeight="251664384" behindDoc="0" locked="0" layoutInCell="1" allowOverlap="1">
                <wp:simplePos x="0" y="0"/>
                <wp:positionH relativeFrom="page">
                  <wp:posOffset>0</wp:posOffset>
                </wp:positionH>
                <wp:positionV relativeFrom="paragraph">
                  <wp:posOffset>-2420620</wp:posOffset>
                </wp:positionV>
                <wp:extent cx="13716000" cy="2033905"/>
                <wp:effectExtent l="0" t="0" r="0" b="0"/>
                <wp:wrapNone/>
                <wp:docPr id="11"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716000" cy="2033905"/>
                          <a:chOff x="0" y="-3812"/>
                          <a:chExt cx="21600" cy="3203"/>
                        </a:xfrm>
                      </wpg:grpSpPr>
                      <pic:pic xmlns:pic="http://schemas.openxmlformats.org/drawingml/2006/picture">
                        <pic:nvPicPr>
                          <pic:cNvPr id="12" name="Picture 1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3812"/>
                            <a:ext cx="21600" cy="3203"/>
                          </a:xfrm>
                          <a:prstGeom prst="rect">
                            <a:avLst/>
                          </a:prstGeom>
                          <a:noFill/>
                          <a:extLst>
                            <a:ext uri="{909E8E84-426E-40DD-AFC4-6F175D3DCCD1}">
                              <a14:hiddenFill xmlns:a14="http://schemas.microsoft.com/office/drawing/2010/main">
                                <a:solidFill>
                                  <a:srgbClr val="FFFFFF"/>
                                </a:solidFill>
                              </a14:hiddenFill>
                            </a:ext>
                          </a:extLst>
                        </pic:spPr>
                      </pic:pic>
                      <wps:wsp>
                        <wps:cNvPr id="13" name="Text Box 9"/>
                        <wps:cNvSpPr txBox="1">
                          <a:spLocks noChangeArrowheads="1"/>
                        </wps:cNvSpPr>
                        <wps:spPr bwMode="auto">
                          <a:xfrm>
                            <a:off x="0" y="-3812"/>
                            <a:ext cx="21600" cy="32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2068" w:rsidRDefault="00222068">
                              <w:pPr>
                                <w:rPr>
                                  <w:sz w:val="76"/>
                                </w:rPr>
                              </w:pPr>
                            </w:p>
                            <w:p w:rsidR="00222068" w:rsidRDefault="00222068">
                              <w:pPr>
                                <w:spacing w:before="6"/>
                                <w:rPr>
                                  <w:sz w:val="90"/>
                                </w:rPr>
                              </w:pPr>
                            </w:p>
                            <w:p w:rsidR="00222068" w:rsidRPr="00B5220E" w:rsidRDefault="000C45CF">
                              <w:pPr>
                                <w:ind w:left="1942"/>
                                <w:rPr>
                                  <w:rFonts w:ascii="Lucida Sans"/>
                                  <w:sz w:val="66"/>
                                  <w:lang w:val="es-ES"/>
                                </w:rPr>
                              </w:pPr>
                              <w:r>
                                <w:rPr>
                                  <w:rFonts w:ascii="Lucida Sans"/>
                                  <w:color w:val="FFFFFF"/>
                                  <w:sz w:val="66"/>
                                  <w:lang w:val="es-ES"/>
                                </w:rPr>
                                <w:t xml:space="preserve">Aplicaciones, software, plataformas o herramientas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 o:spid="_x0000_s1026" style="position:absolute;margin-left:0;margin-top:-190.6pt;width:15in;height:160.15pt;z-index:251664384;mso-position-horizontal-relative:page" coordorigin=",-3812" coordsize="21600,32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">
                <v:shape id="Picture 10" o:spid="_x0000_s1027" type="#_x0000_t75" style="position:absolute;top:-3812;width:21600;height:32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WDQwrAAAAA2wAAAA8AAABkcnMvZG93bnJldi54bWxET0uLwjAQvgv+hzCCN03twZWuUVwf4B72&#10;4AP2OjSzTbWZlCba+u/NguBtPr7nzJedrcSdGl86VjAZJyCIc6dLLhScT7vRDIQPyBorx6TgQR6W&#10;i35vjpl2LR/ofgyFiCHsM1RgQqgzKX1uyKIfu5o4cn+usRgibAqpG2xjuK1kmiRTabHk2GCwprWh&#10;/Hq8WQXJxvy0X+nlOyW+uM111X78bgulhoNu9QkiUBfe4pd7r+P8FP5/iQfIxR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FYNDCsAAAADbAAAADwAAAAAAAAAAAAAAAACfAgAA&#10;ZHJzL2Rvd25yZXYueG1sUEsFBgAAAAAEAAQA9wAAAIwDAAAAAA==&#10;">
                  <v:imagedata r:id="rId55" o:title=""/>
                </v:shape>
                <v:shapetype id="_x0000_t202" coordsize="21600,21600" o:spt="202" path="m,l,21600r21600,l21600,xe">
                  <v:stroke joinstyle="miter"/>
                  <v:path gradientshapeok="t" o:connecttype="rect"/>
                </v:shapetype>
                <v:shape id="Text Box 9" o:spid="_x0000_s1028" type="#_x0000_t202" style="position:absolute;top:-3812;width:21600;height:32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s8wMEA&#10;AADbAAAADwAAAGRycy9kb3ducmV2LnhtbERPTYvCMBC9L/gfwgje1tQVZK1GEXFhQVis9eBxbMY2&#10;2Exqk9X67zfCgrd5vM+ZLztbixu13jhWMBomIIgLpw2XCg751/snCB+QNdaOScGDPCwXvbc5ptrd&#10;OaPbPpQihrBPUUEVQpNK6YuKLPqha4gjd3atxRBhW0rd4j2G21p+JMlEWjQcGypsaF1Rcdn/WgWr&#10;I2cbc/057bJzZvJ8mvB2clFq0O9WMxCBuvAS/7u/dZw/hu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XrPMDBAAAA2wAAAA8AAAAAAAAAAAAAAAAAmAIAAGRycy9kb3du&#10;cmV2LnhtbFBLBQYAAAAABAAEAPUAAACGAwAAAAA=&#10;" filled="f" stroked="f">
                  <v:textbox inset="0,0,0,0">
                    <w:txbxContent>
                      <w:p w:rsidR="00222068" w:rsidRDefault="00222068">
                        <w:pPr>
                          <w:rPr>
                            <w:sz w:val="76"/>
                          </w:rPr>
                        </w:pPr>
                      </w:p>
                      <w:p w:rsidR="00222068" w:rsidRDefault="00222068">
                        <w:pPr>
                          <w:spacing w:before="6"/>
                          <w:rPr>
                            <w:sz w:val="90"/>
                          </w:rPr>
                        </w:pPr>
                      </w:p>
                      <w:p w:rsidR="00222068" w:rsidRPr="00B5220E" w:rsidRDefault="000C45CF">
                        <w:pPr>
                          <w:ind w:left="1942"/>
                          <w:rPr>
                            <w:rFonts w:ascii="Lucida Sans"/>
                            <w:sz w:val="66"/>
                            <w:lang w:val="es-ES"/>
                          </w:rPr>
                        </w:pPr>
                        <w:r>
                          <w:rPr>
                            <w:rFonts w:ascii="Lucida Sans"/>
                            <w:color w:val="FFFFFF"/>
                            <w:sz w:val="66"/>
                            <w:lang w:val="es-ES"/>
                          </w:rPr>
                          <w:t xml:space="preserve">Aplicaciones, software, plataformas o herramientas </w:t>
                        </w:r>
                      </w:p>
                    </w:txbxContent>
                  </v:textbox>
                </v:shape>
                <w10:wrap anchorx="page"/>
              </v:group>
            </w:pict>
          </mc:Fallback>
        </mc:AlternateContent>
      </w:r>
    </w:p>
    <w:p w:rsidR="00222068" w:rsidRPr="00B5220E" w:rsidRDefault="001D3859">
      <w:pPr>
        <w:pStyle w:val="Textoindependiente"/>
        <w:tabs>
          <w:tab w:val="left" w:pos="9263"/>
        </w:tabs>
        <w:spacing w:line="331" w:lineRule="auto"/>
        <w:ind w:left="1692" w:right="1951" w:firstLine="124"/>
        <w:rPr>
          <w:lang w:val="es-ES"/>
        </w:rPr>
      </w:pPr>
      <w:r w:rsidRPr="000C45CF">
        <w:rPr>
          <w:b/>
          <w:w w:val="110"/>
          <w:lang w:val="es-ES"/>
        </w:rPr>
        <w:t>Google Classroom</w:t>
      </w:r>
      <w:r w:rsidRPr="00B5220E">
        <w:rPr>
          <w:w w:val="110"/>
          <w:lang w:val="es-ES"/>
        </w:rPr>
        <w:t>:</w:t>
      </w:r>
      <w:r w:rsidR="004B0D62" w:rsidRPr="004B0D62">
        <w:rPr>
          <w:lang w:val="es-ES"/>
        </w:rPr>
        <w:t xml:space="preserve"> </w:t>
      </w:r>
      <w:r w:rsidR="004B0D62" w:rsidRPr="004B0D62">
        <w:rPr>
          <w:w w:val="110"/>
          <w:lang w:val="es-ES"/>
        </w:rPr>
        <w:t>es una plataforma educativa gratuita de blended learning. Forma parte de la Suite de Google Apps for Education, que incluye Google Docs, Gmail y Google Calendar.</w:t>
      </w:r>
      <w:r w:rsidRPr="00B5220E">
        <w:rPr>
          <w:spacing w:val="-63"/>
          <w:w w:val="110"/>
          <w:lang w:val="es-ES"/>
        </w:rPr>
        <w:t xml:space="preserve"> </w:t>
      </w:r>
      <w:r w:rsidR="004B0D62">
        <w:rPr>
          <w:w w:val="110"/>
          <w:lang w:val="es-ES"/>
        </w:rPr>
        <w:t>L</w:t>
      </w:r>
      <w:r w:rsidRPr="00B5220E">
        <w:rPr>
          <w:w w:val="110"/>
          <w:lang w:val="es-ES"/>
        </w:rPr>
        <w:t>os</w:t>
      </w:r>
      <w:r w:rsidRPr="00B5220E">
        <w:rPr>
          <w:spacing w:val="-30"/>
          <w:w w:val="110"/>
          <w:lang w:val="es-ES"/>
        </w:rPr>
        <w:t xml:space="preserve"> </w:t>
      </w:r>
      <w:r w:rsidRPr="00B5220E">
        <w:rPr>
          <w:w w:val="110"/>
          <w:lang w:val="es-ES"/>
        </w:rPr>
        <w:t>docentes</w:t>
      </w:r>
      <w:r w:rsidRPr="00B5220E">
        <w:rPr>
          <w:w w:val="110"/>
          <w:lang w:val="es-ES"/>
        </w:rPr>
        <w:tab/>
        <w:t>pueden crear clas</w:t>
      </w:r>
      <w:r w:rsidR="000F7196">
        <w:rPr>
          <w:w w:val="110"/>
          <w:lang w:val="es-ES"/>
        </w:rPr>
        <w:t>es, repartir asignaciones, cal</w:t>
      </w:r>
      <w:r w:rsidRPr="00B5220E">
        <w:rPr>
          <w:spacing w:val="-5"/>
          <w:w w:val="110"/>
          <w:lang w:val="es-ES"/>
        </w:rPr>
        <w:t>ificar,</w:t>
      </w:r>
      <w:r w:rsidRPr="00B5220E">
        <w:rPr>
          <w:spacing w:val="-30"/>
          <w:w w:val="110"/>
          <w:lang w:val="es-ES"/>
        </w:rPr>
        <w:t xml:space="preserve"> </w:t>
      </w:r>
      <w:r w:rsidRPr="00B5220E">
        <w:rPr>
          <w:w w:val="110"/>
          <w:lang w:val="es-ES"/>
        </w:rPr>
        <w:t>enviar</w:t>
      </w:r>
      <w:r w:rsidRPr="00B5220E">
        <w:rPr>
          <w:spacing w:val="-28"/>
          <w:w w:val="110"/>
          <w:lang w:val="es-ES"/>
        </w:rPr>
        <w:t xml:space="preserve"> </w:t>
      </w:r>
      <w:r w:rsidRPr="00B5220E">
        <w:rPr>
          <w:w w:val="110"/>
          <w:lang w:val="es-ES"/>
        </w:rPr>
        <w:t>comentarios</w:t>
      </w:r>
      <w:r w:rsidRPr="00B5220E">
        <w:rPr>
          <w:spacing w:val="-29"/>
          <w:w w:val="110"/>
          <w:lang w:val="es-ES"/>
        </w:rPr>
        <w:t xml:space="preserve"> </w:t>
      </w:r>
      <w:r w:rsidRPr="00B5220E">
        <w:rPr>
          <w:w w:val="110"/>
          <w:lang w:val="es-ES"/>
        </w:rPr>
        <w:t>y</w:t>
      </w:r>
      <w:r w:rsidRPr="00B5220E">
        <w:rPr>
          <w:spacing w:val="-29"/>
          <w:w w:val="110"/>
          <w:lang w:val="es-ES"/>
        </w:rPr>
        <w:t xml:space="preserve"> </w:t>
      </w:r>
      <w:r w:rsidRPr="00B5220E">
        <w:rPr>
          <w:w w:val="110"/>
          <w:lang w:val="es-ES"/>
        </w:rPr>
        <w:t>tener</w:t>
      </w:r>
      <w:r w:rsidRPr="00B5220E">
        <w:rPr>
          <w:spacing w:val="-28"/>
          <w:w w:val="110"/>
          <w:lang w:val="es-ES"/>
        </w:rPr>
        <w:t xml:space="preserve"> </w:t>
      </w:r>
      <w:r w:rsidRPr="00B5220E">
        <w:rPr>
          <w:w w:val="110"/>
          <w:lang w:val="es-ES"/>
        </w:rPr>
        <w:t>acceso</w:t>
      </w:r>
      <w:r w:rsidRPr="00B5220E">
        <w:rPr>
          <w:spacing w:val="-29"/>
          <w:w w:val="110"/>
          <w:lang w:val="es-ES"/>
        </w:rPr>
        <w:t xml:space="preserve"> </w:t>
      </w:r>
      <w:r w:rsidRPr="00B5220E">
        <w:rPr>
          <w:w w:val="110"/>
          <w:lang w:val="es-ES"/>
        </w:rPr>
        <w:t>a</w:t>
      </w:r>
      <w:r w:rsidRPr="00B5220E">
        <w:rPr>
          <w:spacing w:val="-29"/>
          <w:w w:val="110"/>
          <w:lang w:val="es-ES"/>
        </w:rPr>
        <w:t xml:space="preserve"> </w:t>
      </w:r>
      <w:r w:rsidRPr="00B5220E">
        <w:rPr>
          <w:w w:val="110"/>
          <w:lang w:val="es-ES"/>
        </w:rPr>
        <w:t>todo</w:t>
      </w:r>
      <w:r w:rsidRPr="00B5220E">
        <w:rPr>
          <w:spacing w:val="-29"/>
          <w:w w:val="110"/>
          <w:lang w:val="es-ES"/>
        </w:rPr>
        <w:t xml:space="preserve"> </w:t>
      </w:r>
      <w:r w:rsidRPr="00B5220E">
        <w:rPr>
          <w:w w:val="110"/>
          <w:lang w:val="es-ES"/>
        </w:rPr>
        <w:t>el</w:t>
      </w:r>
      <w:r w:rsidRPr="00B5220E">
        <w:rPr>
          <w:spacing w:val="-29"/>
          <w:w w:val="110"/>
          <w:lang w:val="es-ES"/>
        </w:rPr>
        <w:t xml:space="preserve"> </w:t>
      </w:r>
      <w:r w:rsidRPr="00B5220E">
        <w:rPr>
          <w:w w:val="110"/>
          <w:lang w:val="es-ES"/>
        </w:rPr>
        <w:t>contenido.</w:t>
      </w:r>
    </w:p>
    <w:p w:rsidR="00222068" w:rsidRPr="000F7196" w:rsidRDefault="00222068">
      <w:pPr>
        <w:pStyle w:val="Textoindependiente"/>
        <w:rPr>
          <w:sz w:val="58"/>
          <w:lang w:val="es-ES"/>
        </w:rPr>
      </w:pPr>
    </w:p>
    <w:p w:rsidR="00222068" w:rsidRDefault="001D3859" w:rsidP="00A45545">
      <w:pPr>
        <w:pStyle w:val="Textoindependiente"/>
        <w:spacing w:before="342" w:line="331" w:lineRule="auto"/>
        <w:ind w:left="1692"/>
        <w:rPr>
          <w:spacing w:val="-5"/>
          <w:w w:val="110"/>
          <w:lang w:val="es-ES"/>
        </w:rPr>
      </w:pPr>
      <w:r w:rsidRPr="00B5220E">
        <w:rPr>
          <w:rFonts w:ascii="Trebuchet MS"/>
          <w:b/>
          <w:w w:val="110"/>
          <w:lang w:val="es-ES"/>
        </w:rPr>
        <w:t>Google</w:t>
      </w:r>
      <w:r w:rsidRPr="00B5220E">
        <w:rPr>
          <w:rFonts w:ascii="Trebuchet MS"/>
          <w:b/>
          <w:spacing w:val="-53"/>
          <w:w w:val="110"/>
          <w:lang w:val="es-ES"/>
        </w:rPr>
        <w:t xml:space="preserve"> </w:t>
      </w:r>
      <w:r w:rsidRPr="00B5220E">
        <w:rPr>
          <w:rFonts w:ascii="Trebuchet MS"/>
          <w:b/>
          <w:w w:val="110"/>
          <w:lang w:val="es-ES"/>
        </w:rPr>
        <w:t>Drive:</w:t>
      </w:r>
      <w:r w:rsidR="000C45CF" w:rsidRPr="000C45CF">
        <w:rPr>
          <w:lang w:val="es-ES"/>
        </w:rPr>
        <w:t xml:space="preserve"> </w:t>
      </w:r>
      <w:r w:rsidR="000C45CF" w:rsidRPr="000C45CF">
        <w:rPr>
          <w:rFonts w:ascii="Trebuchet MS"/>
          <w:w w:val="110"/>
          <w:lang w:val="es-ES"/>
        </w:rPr>
        <w:t>Al</w:t>
      </w:r>
      <w:r w:rsidR="000C45CF">
        <w:rPr>
          <w:rFonts w:ascii="Trebuchet MS"/>
          <w:w w:val="110"/>
          <w:lang w:val="es-ES"/>
        </w:rPr>
        <w:t>macena sus archivos,</w:t>
      </w:r>
      <w:r w:rsidR="000C45CF" w:rsidRPr="000C45CF">
        <w:rPr>
          <w:rFonts w:ascii="Trebuchet MS"/>
          <w:w w:val="110"/>
          <w:lang w:val="es-ES"/>
        </w:rPr>
        <w:t xml:space="preserve"> </w:t>
      </w:r>
      <w:r w:rsidR="000C45CF">
        <w:rPr>
          <w:rFonts w:ascii="Trebuchet MS"/>
          <w:w w:val="110"/>
          <w:lang w:val="es-ES"/>
        </w:rPr>
        <w:t xml:space="preserve">permite acceder </w:t>
      </w:r>
      <w:r w:rsidR="000C45CF" w:rsidRPr="000C45CF">
        <w:rPr>
          <w:rFonts w:ascii="Trebuchet MS"/>
          <w:w w:val="110"/>
          <w:lang w:val="es-ES"/>
        </w:rPr>
        <w:t>a ellos en cualquier momento y lugar, ya sea desde sus dispositivos m</w:t>
      </w:r>
      <w:r w:rsidR="000C45CF" w:rsidRPr="000C45CF">
        <w:rPr>
          <w:rFonts w:ascii="Trebuchet MS"/>
          <w:w w:val="110"/>
          <w:lang w:val="es-ES"/>
        </w:rPr>
        <w:t>ó</w:t>
      </w:r>
      <w:r w:rsidR="000C45CF">
        <w:rPr>
          <w:rFonts w:ascii="Trebuchet MS"/>
          <w:w w:val="110"/>
          <w:lang w:val="es-ES"/>
        </w:rPr>
        <w:t>viles o de escritorio.</w:t>
      </w:r>
      <w:r w:rsidR="000C45CF">
        <w:rPr>
          <w:rFonts w:ascii="Trebuchet MS"/>
          <w:b/>
          <w:w w:val="110"/>
          <w:lang w:val="es-ES"/>
        </w:rPr>
        <w:t xml:space="preserve"> </w:t>
      </w:r>
      <w:r w:rsidR="000C45CF" w:rsidRPr="000E1A31">
        <w:rPr>
          <w:rFonts w:ascii="Trebuchet MS"/>
          <w:w w:val="110"/>
          <w:lang w:val="es-ES"/>
        </w:rPr>
        <w:t>Se</w:t>
      </w:r>
      <w:r w:rsidRPr="00B5220E">
        <w:rPr>
          <w:rFonts w:ascii="Trebuchet MS"/>
          <w:b/>
          <w:spacing w:val="-53"/>
          <w:w w:val="110"/>
          <w:lang w:val="es-ES"/>
        </w:rPr>
        <w:t xml:space="preserve"> </w:t>
      </w:r>
      <w:r w:rsidR="000C45CF">
        <w:rPr>
          <w:w w:val="110"/>
          <w:lang w:val="es-ES"/>
        </w:rPr>
        <w:t>p</w:t>
      </w:r>
      <w:r w:rsidRPr="00B5220E">
        <w:rPr>
          <w:w w:val="110"/>
          <w:lang w:val="es-ES"/>
        </w:rPr>
        <w:t>ueden</w:t>
      </w:r>
      <w:r w:rsidRPr="00B5220E">
        <w:rPr>
          <w:spacing w:val="-41"/>
          <w:w w:val="110"/>
          <w:lang w:val="es-ES"/>
        </w:rPr>
        <w:t xml:space="preserve"> </w:t>
      </w:r>
      <w:r w:rsidRPr="00B5220E">
        <w:rPr>
          <w:w w:val="110"/>
          <w:lang w:val="es-ES"/>
        </w:rPr>
        <w:t>crear</w:t>
      </w:r>
      <w:r w:rsidRPr="00B5220E">
        <w:rPr>
          <w:spacing w:val="-40"/>
          <w:w w:val="110"/>
          <w:lang w:val="es-ES"/>
        </w:rPr>
        <w:t xml:space="preserve"> </w:t>
      </w:r>
      <w:r w:rsidRPr="00B5220E">
        <w:rPr>
          <w:w w:val="110"/>
          <w:lang w:val="es-ES"/>
        </w:rPr>
        <w:t>portafolios</w:t>
      </w:r>
      <w:r w:rsidRPr="00B5220E">
        <w:rPr>
          <w:spacing w:val="-39"/>
          <w:w w:val="110"/>
          <w:lang w:val="es-ES"/>
        </w:rPr>
        <w:t xml:space="preserve"> </w:t>
      </w:r>
      <w:r w:rsidRPr="00B5220E">
        <w:rPr>
          <w:spacing w:val="-3"/>
          <w:w w:val="110"/>
          <w:lang w:val="es-ES"/>
        </w:rPr>
        <w:t>para</w:t>
      </w:r>
      <w:r w:rsidRPr="00B5220E">
        <w:rPr>
          <w:spacing w:val="-40"/>
          <w:w w:val="110"/>
          <w:lang w:val="es-ES"/>
        </w:rPr>
        <w:t xml:space="preserve"> </w:t>
      </w:r>
      <w:r w:rsidRPr="00B5220E">
        <w:rPr>
          <w:w w:val="110"/>
          <w:lang w:val="es-ES"/>
        </w:rPr>
        <w:t>darle</w:t>
      </w:r>
      <w:r w:rsidRPr="00B5220E">
        <w:rPr>
          <w:spacing w:val="-40"/>
          <w:w w:val="110"/>
          <w:lang w:val="es-ES"/>
        </w:rPr>
        <w:t xml:space="preserve"> </w:t>
      </w:r>
      <w:r w:rsidRPr="00B5220E">
        <w:rPr>
          <w:w w:val="110"/>
          <w:lang w:val="es-ES"/>
        </w:rPr>
        <w:t>seguimiento</w:t>
      </w:r>
      <w:r w:rsidRPr="00B5220E">
        <w:rPr>
          <w:spacing w:val="-40"/>
          <w:w w:val="110"/>
          <w:lang w:val="es-ES"/>
        </w:rPr>
        <w:t xml:space="preserve"> </w:t>
      </w:r>
      <w:r w:rsidRPr="00B5220E">
        <w:rPr>
          <w:w w:val="110"/>
          <w:lang w:val="es-ES"/>
        </w:rPr>
        <w:t>y</w:t>
      </w:r>
      <w:r w:rsidRPr="00B5220E">
        <w:rPr>
          <w:spacing w:val="-41"/>
          <w:w w:val="110"/>
          <w:lang w:val="es-ES"/>
        </w:rPr>
        <w:t xml:space="preserve"> </w:t>
      </w:r>
      <w:r w:rsidRPr="00B5220E">
        <w:rPr>
          <w:w w:val="110"/>
          <w:lang w:val="es-ES"/>
        </w:rPr>
        <w:t>asignaciones</w:t>
      </w:r>
      <w:r w:rsidRPr="00B5220E">
        <w:rPr>
          <w:spacing w:val="-41"/>
          <w:w w:val="110"/>
          <w:lang w:val="es-ES"/>
        </w:rPr>
        <w:t xml:space="preserve"> </w:t>
      </w:r>
      <w:r w:rsidRPr="00B5220E">
        <w:rPr>
          <w:w w:val="110"/>
          <w:lang w:val="es-ES"/>
        </w:rPr>
        <w:t xml:space="preserve">de </w:t>
      </w:r>
      <w:r w:rsidRPr="00B5220E">
        <w:rPr>
          <w:spacing w:val="-3"/>
          <w:w w:val="110"/>
          <w:lang w:val="es-ES"/>
        </w:rPr>
        <w:t>proyectos,</w:t>
      </w:r>
      <w:r w:rsidRPr="00B5220E">
        <w:rPr>
          <w:spacing w:val="-29"/>
          <w:w w:val="110"/>
          <w:lang w:val="es-ES"/>
        </w:rPr>
        <w:t xml:space="preserve"> </w:t>
      </w:r>
      <w:r w:rsidRPr="00B5220E">
        <w:rPr>
          <w:w w:val="110"/>
          <w:lang w:val="es-ES"/>
        </w:rPr>
        <w:t>trabajarlo</w:t>
      </w:r>
      <w:r w:rsidRPr="00B5220E">
        <w:rPr>
          <w:spacing w:val="-27"/>
          <w:w w:val="110"/>
          <w:lang w:val="es-ES"/>
        </w:rPr>
        <w:t xml:space="preserve"> </w:t>
      </w:r>
      <w:r w:rsidRPr="00B5220E">
        <w:rPr>
          <w:w w:val="110"/>
          <w:lang w:val="es-ES"/>
        </w:rPr>
        <w:t>y</w:t>
      </w:r>
      <w:r w:rsidRPr="00B5220E">
        <w:rPr>
          <w:spacing w:val="-29"/>
          <w:w w:val="110"/>
          <w:lang w:val="es-ES"/>
        </w:rPr>
        <w:t xml:space="preserve"> </w:t>
      </w:r>
      <w:r w:rsidRPr="00B5220E">
        <w:rPr>
          <w:w w:val="110"/>
          <w:lang w:val="es-ES"/>
        </w:rPr>
        <w:t>evaluarlos</w:t>
      </w:r>
      <w:r w:rsidRPr="00B5220E">
        <w:rPr>
          <w:spacing w:val="-28"/>
          <w:w w:val="110"/>
          <w:lang w:val="es-ES"/>
        </w:rPr>
        <w:t xml:space="preserve"> </w:t>
      </w:r>
      <w:r w:rsidRPr="00B5220E">
        <w:rPr>
          <w:w w:val="110"/>
          <w:lang w:val="es-ES"/>
        </w:rPr>
        <w:t>desde</w:t>
      </w:r>
      <w:r w:rsidRPr="00B5220E">
        <w:rPr>
          <w:spacing w:val="-27"/>
          <w:w w:val="110"/>
          <w:lang w:val="es-ES"/>
        </w:rPr>
        <w:t xml:space="preserve"> </w:t>
      </w:r>
      <w:r w:rsidRPr="00B5220E">
        <w:rPr>
          <w:w w:val="110"/>
          <w:lang w:val="es-ES"/>
        </w:rPr>
        <w:t>su</w:t>
      </w:r>
      <w:r w:rsidRPr="00B5220E">
        <w:rPr>
          <w:spacing w:val="-28"/>
          <w:w w:val="110"/>
          <w:lang w:val="es-ES"/>
        </w:rPr>
        <w:t xml:space="preserve"> </w:t>
      </w:r>
      <w:r w:rsidRPr="00B5220E">
        <w:rPr>
          <w:spacing w:val="-5"/>
          <w:w w:val="110"/>
          <w:lang w:val="es-ES"/>
        </w:rPr>
        <w:t>hogar.</w:t>
      </w:r>
    </w:p>
    <w:p w:rsidR="000E1A31" w:rsidRPr="000E1A31" w:rsidRDefault="007A35E2" w:rsidP="000E1A31">
      <w:pPr>
        <w:pStyle w:val="Textoindependiente"/>
        <w:spacing w:before="342" w:line="331" w:lineRule="auto"/>
        <w:ind w:left="1692"/>
        <w:rPr>
          <w:rFonts w:ascii="Trebuchet MS"/>
          <w:w w:val="110"/>
          <w:lang w:val="es-ES"/>
        </w:rPr>
      </w:pPr>
      <w:r>
        <w:rPr>
          <w:rFonts w:ascii="Trebuchet MS"/>
          <w:b/>
          <w:w w:val="110"/>
          <w:lang w:val="es-ES"/>
        </w:rPr>
        <w:t>Gmail:</w:t>
      </w:r>
      <w:r w:rsidRPr="007A35E2">
        <w:rPr>
          <w:lang w:val="es-ES"/>
        </w:rPr>
        <w:t xml:space="preserve"> </w:t>
      </w:r>
      <w:r w:rsidRPr="007A35E2">
        <w:rPr>
          <w:rFonts w:ascii="Trebuchet MS"/>
          <w:w w:val="110"/>
          <w:lang w:val="es-ES"/>
        </w:rPr>
        <w:t>es un servicio de correo electr</w:t>
      </w:r>
      <w:r w:rsidRPr="007A35E2">
        <w:rPr>
          <w:rFonts w:ascii="Trebuchet MS"/>
          <w:w w:val="110"/>
          <w:lang w:val="es-ES"/>
        </w:rPr>
        <w:t>ó</w:t>
      </w:r>
      <w:r w:rsidRPr="007A35E2">
        <w:rPr>
          <w:rFonts w:ascii="Trebuchet MS"/>
          <w:w w:val="110"/>
          <w:lang w:val="es-ES"/>
        </w:rPr>
        <w:t>nico gratuito proporcionado por la empresa estadounidense Google,</w:t>
      </w:r>
      <w:r w:rsidRPr="007A35E2">
        <w:rPr>
          <w:lang w:val="es-ES"/>
        </w:rPr>
        <w:t xml:space="preserve"> </w:t>
      </w:r>
      <w:r w:rsidRPr="007A35E2">
        <w:rPr>
          <w:rFonts w:ascii="Trebuchet MS"/>
          <w:w w:val="110"/>
          <w:lang w:val="es-ES"/>
        </w:rPr>
        <w:t>el servicio de Gmail, junto con Google Calendar, Google Docs (ahora integrado en Google Drive), Hangouts.</w:t>
      </w:r>
    </w:p>
    <w:p w:rsidR="000E1A31" w:rsidRPr="00A45545" w:rsidRDefault="00A45545" w:rsidP="000E1A31">
      <w:pPr>
        <w:pStyle w:val="Textoindependiente"/>
        <w:spacing w:before="343" w:line="331" w:lineRule="auto"/>
        <w:ind w:left="1692" w:right="1951"/>
        <w:rPr>
          <w:w w:val="115"/>
          <w:lang w:val="es-ES"/>
        </w:rPr>
      </w:pPr>
      <w:r w:rsidRPr="00A45545">
        <w:rPr>
          <w:rFonts w:ascii="Trebuchet MS" w:hAnsi="Trebuchet MS"/>
          <w:b/>
          <w:w w:val="115"/>
          <w:lang w:val="es-ES"/>
        </w:rPr>
        <w:t>Hangouts Meet</w:t>
      </w:r>
      <w:r w:rsidR="001D3859" w:rsidRPr="00B5220E">
        <w:rPr>
          <w:rFonts w:ascii="Trebuchet MS" w:hAnsi="Trebuchet MS"/>
          <w:b/>
          <w:w w:val="115"/>
          <w:lang w:val="es-ES"/>
        </w:rPr>
        <w:t>:</w:t>
      </w:r>
      <w:r w:rsidR="001D3859" w:rsidRPr="00B5220E">
        <w:rPr>
          <w:rFonts w:ascii="Trebuchet MS" w:hAnsi="Trebuchet MS"/>
          <w:b/>
          <w:spacing w:val="-104"/>
          <w:w w:val="115"/>
          <w:lang w:val="es-ES"/>
        </w:rPr>
        <w:t xml:space="preserve"> </w:t>
      </w:r>
      <w:r w:rsidR="001D3859" w:rsidRPr="00B5220E">
        <w:rPr>
          <w:w w:val="115"/>
          <w:lang w:val="es-ES"/>
        </w:rPr>
        <w:t>Permite</w:t>
      </w:r>
      <w:r w:rsidR="001D3859" w:rsidRPr="00B5220E">
        <w:rPr>
          <w:spacing w:val="-89"/>
          <w:w w:val="115"/>
          <w:lang w:val="es-ES"/>
        </w:rPr>
        <w:t xml:space="preserve"> </w:t>
      </w:r>
      <w:r w:rsidR="001D3859" w:rsidRPr="00B5220E">
        <w:rPr>
          <w:w w:val="115"/>
          <w:lang w:val="es-ES"/>
        </w:rPr>
        <w:t>realizar</w:t>
      </w:r>
      <w:r w:rsidR="001D3859" w:rsidRPr="00B5220E">
        <w:rPr>
          <w:spacing w:val="-90"/>
          <w:w w:val="115"/>
          <w:lang w:val="es-ES"/>
        </w:rPr>
        <w:t xml:space="preserve"> </w:t>
      </w:r>
      <w:r w:rsidR="001D3859" w:rsidRPr="00B5220E">
        <w:rPr>
          <w:w w:val="115"/>
          <w:lang w:val="es-ES"/>
        </w:rPr>
        <w:t>Video</w:t>
      </w:r>
      <w:r w:rsidR="001D3859" w:rsidRPr="00B5220E">
        <w:rPr>
          <w:spacing w:val="-90"/>
          <w:w w:val="115"/>
          <w:lang w:val="es-ES"/>
        </w:rPr>
        <w:t xml:space="preserve"> </w:t>
      </w:r>
      <w:r w:rsidR="001D3859" w:rsidRPr="00B5220E">
        <w:rPr>
          <w:w w:val="115"/>
          <w:lang w:val="es-ES"/>
        </w:rPr>
        <w:t>llamadas</w:t>
      </w:r>
      <w:r w:rsidR="001D3859" w:rsidRPr="00B5220E">
        <w:rPr>
          <w:spacing w:val="-90"/>
          <w:w w:val="115"/>
          <w:lang w:val="es-ES"/>
        </w:rPr>
        <w:t xml:space="preserve"> </w:t>
      </w:r>
      <w:r w:rsidR="001D3859" w:rsidRPr="00B5220E">
        <w:rPr>
          <w:w w:val="115"/>
          <w:lang w:val="es-ES"/>
        </w:rPr>
        <w:t>de</w:t>
      </w:r>
      <w:r w:rsidR="001D3859" w:rsidRPr="00B5220E">
        <w:rPr>
          <w:spacing w:val="-90"/>
          <w:w w:val="115"/>
          <w:lang w:val="es-ES"/>
        </w:rPr>
        <w:t xml:space="preserve"> </w:t>
      </w:r>
      <w:r w:rsidR="001D3859" w:rsidRPr="00B5220E">
        <w:rPr>
          <w:w w:val="115"/>
          <w:lang w:val="es-ES"/>
        </w:rPr>
        <w:t>dos</w:t>
      </w:r>
      <w:r w:rsidR="001D3859" w:rsidRPr="00B5220E">
        <w:rPr>
          <w:spacing w:val="-91"/>
          <w:w w:val="115"/>
          <w:lang w:val="es-ES"/>
        </w:rPr>
        <w:t xml:space="preserve"> </w:t>
      </w:r>
      <w:r w:rsidR="001D3859" w:rsidRPr="00B5220E">
        <w:rPr>
          <w:w w:val="115"/>
          <w:lang w:val="es-ES"/>
        </w:rPr>
        <w:t>hasta</w:t>
      </w:r>
      <w:r w:rsidR="001D3859" w:rsidRPr="00B5220E">
        <w:rPr>
          <w:spacing w:val="-90"/>
          <w:w w:val="115"/>
          <w:lang w:val="es-ES"/>
        </w:rPr>
        <w:t xml:space="preserve"> </w:t>
      </w:r>
      <w:r w:rsidR="001D3859" w:rsidRPr="00B5220E">
        <w:rPr>
          <w:w w:val="115"/>
          <w:lang w:val="es-ES"/>
        </w:rPr>
        <w:t>quince</w:t>
      </w:r>
      <w:r w:rsidR="001D3859" w:rsidRPr="00B5220E">
        <w:rPr>
          <w:spacing w:val="-89"/>
          <w:w w:val="115"/>
          <w:lang w:val="es-ES"/>
        </w:rPr>
        <w:t xml:space="preserve"> </w:t>
      </w:r>
      <w:r w:rsidR="001D3859" w:rsidRPr="00B5220E">
        <w:rPr>
          <w:w w:val="115"/>
          <w:lang w:val="es-ES"/>
        </w:rPr>
        <w:t>personas,</w:t>
      </w:r>
      <w:r w:rsidR="001D3859" w:rsidRPr="00B5220E">
        <w:rPr>
          <w:spacing w:val="-90"/>
          <w:w w:val="115"/>
          <w:lang w:val="es-ES"/>
        </w:rPr>
        <w:t xml:space="preserve"> </w:t>
      </w:r>
      <w:r w:rsidR="008B4407">
        <w:rPr>
          <w:w w:val="115"/>
          <w:lang w:val="es-ES"/>
        </w:rPr>
        <w:t>tam</w:t>
      </w:r>
      <w:r w:rsidR="001D3859" w:rsidRPr="00B5220E">
        <w:rPr>
          <w:w w:val="115"/>
          <w:lang w:val="es-ES"/>
        </w:rPr>
        <w:t>bién</w:t>
      </w:r>
      <w:r w:rsidR="001D3859" w:rsidRPr="00B5220E">
        <w:rPr>
          <w:spacing w:val="-66"/>
          <w:w w:val="115"/>
          <w:lang w:val="es-ES"/>
        </w:rPr>
        <w:t xml:space="preserve"> </w:t>
      </w:r>
      <w:r w:rsidR="001D3859" w:rsidRPr="00B5220E">
        <w:rPr>
          <w:w w:val="115"/>
          <w:lang w:val="es-ES"/>
        </w:rPr>
        <w:t>se</w:t>
      </w:r>
      <w:r w:rsidR="001D3859" w:rsidRPr="00B5220E">
        <w:rPr>
          <w:spacing w:val="-66"/>
          <w:w w:val="115"/>
          <w:lang w:val="es-ES"/>
        </w:rPr>
        <w:t xml:space="preserve"> </w:t>
      </w:r>
      <w:r w:rsidR="001D3859" w:rsidRPr="00B5220E">
        <w:rPr>
          <w:w w:val="115"/>
          <w:lang w:val="es-ES"/>
        </w:rPr>
        <w:t>puede</w:t>
      </w:r>
      <w:r w:rsidR="001D3859" w:rsidRPr="00B5220E">
        <w:rPr>
          <w:spacing w:val="-64"/>
          <w:w w:val="115"/>
          <w:lang w:val="es-ES"/>
        </w:rPr>
        <w:t xml:space="preserve"> </w:t>
      </w:r>
      <w:r w:rsidR="001D3859" w:rsidRPr="00B5220E">
        <w:rPr>
          <w:w w:val="115"/>
          <w:lang w:val="es-ES"/>
        </w:rPr>
        <w:t>realizar</w:t>
      </w:r>
      <w:r w:rsidR="001D3859" w:rsidRPr="00B5220E">
        <w:rPr>
          <w:spacing w:val="-65"/>
          <w:w w:val="115"/>
          <w:lang w:val="es-ES"/>
        </w:rPr>
        <w:t xml:space="preserve"> </w:t>
      </w:r>
      <w:r w:rsidR="001D3859" w:rsidRPr="00B5220E">
        <w:rPr>
          <w:w w:val="115"/>
          <w:lang w:val="es-ES"/>
        </w:rPr>
        <w:t>mensajes</w:t>
      </w:r>
      <w:r w:rsidR="001D3859" w:rsidRPr="00B5220E">
        <w:rPr>
          <w:spacing w:val="-66"/>
          <w:w w:val="115"/>
          <w:lang w:val="es-ES"/>
        </w:rPr>
        <w:t xml:space="preserve"> </w:t>
      </w:r>
      <w:r w:rsidR="001D3859" w:rsidRPr="00B5220E">
        <w:rPr>
          <w:w w:val="115"/>
          <w:lang w:val="es-ES"/>
        </w:rPr>
        <w:t>instantáneos,</w:t>
      </w:r>
      <w:r w:rsidR="001D3859" w:rsidRPr="00B5220E">
        <w:rPr>
          <w:spacing w:val="-65"/>
          <w:w w:val="115"/>
          <w:lang w:val="es-ES"/>
        </w:rPr>
        <w:t xml:space="preserve"> </w:t>
      </w:r>
      <w:r w:rsidR="001D3859" w:rsidRPr="00B5220E">
        <w:rPr>
          <w:w w:val="115"/>
          <w:lang w:val="es-ES"/>
        </w:rPr>
        <w:t>enviar</w:t>
      </w:r>
      <w:r w:rsidR="001D3859" w:rsidRPr="00B5220E">
        <w:rPr>
          <w:spacing w:val="-65"/>
          <w:w w:val="115"/>
          <w:lang w:val="es-ES"/>
        </w:rPr>
        <w:t xml:space="preserve"> </w:t>
      </w:r>
      <w:r w:rsidR="001D3859" w:rsidRPr="00B5220E">
        <w:rPr>
          <w:w w:val="115"/>
          <w:lang w:val="es-ES"/>
        </w:rPr>
        <w:t>fotografías.</w:t>
      </w:r>
      <w:r w:rsidR="001D3859" w:rsidRPr="00B5220E">
        <w:rPr>
          <w:spacing w:val="-65"/>
          <w:w w:val="115"/>
          <w:lang w:val="es-ES"/>
        </w:rPr>
        <w:t xml:space="preserve">  </w:t>
      </w:r>
      <w:r w:rsidR="001D3859" w:rsidRPr="00B5220E">
        <w:rPr>
          <w:w w:val="115"/>
          <w:lang w:val="es-ES"/>
        </w:rPr>
        <w:t>Clases</w:t>
      </w:r>
      <w:r w:rsidR="001D3859" w:rsidRPr="00B5220E">
        <w:rPr>
          <w:spacing w:val="-65"/>
          <w:w w:val="115"/>
          <w:lang w:val="es-ES"/>
        </w:rPr>
        <w:t xml:space="preserve"> </w:t>
      </w:r>
      <w:r w:rsidR="001D3859" w:rsidRPr="00B5220E">
        <w:rPr>
          <w:spacing w:val="-3"/>
          <w:w w:val="115"/>
          <w:lang w:val="es-ES"/>
        </w:rPr>
        <w:t xml:space="preserve">Extras </w:t>
      </w:r>
      <w:r w:rsidR="001D3859" w:rsidRPr="00B5220E">
        <w:rPr>
          <w:w w:val="115"/>
          <w:lang w:val="es-ES"/>
        </w:rPr>
        <w:t>Personales</w:t>
      </w:r>
      <w:bookmarkStart w:id="0" w:name="_GoBack"/>
      <w:bookmarkEnd w:id="0"/>
      <w:r w:rsidR="001D3859" w:rsidRPr="00B5220E">
        <w:rPr>
          <w:w w:val="115"/>
          <w:lang w:val="es-ES"/>
        </w:rPr>
        <w:t xml:space="preserve"> o Grupales a </w:t>
      </w:r>
      <w:r w:rsidR="001D3859" w:rsidRPr="00B5220E">
        <w:rPr>
          <w:spacing w:val="-3"/>
          <w:w w:val="115"/>
          <w:lang w:val="es-ES"/>
        </w:rPr>
        <w:t xml:space="preserve">través </w:t>
      </w:r>
      <w:r w:rsidR="001D3859" w:rsidRPr="00B5220E">
        <w:rPr>
          <w:w w:val="115"/>
          <w:lang w:val="es-ES"/>
        </w:rPr>
        <w:t>de video llamadas.</w:t>
      </w:r>
    </w:p>
    <w:p w:rsidR="00222068" w:rsidRPr="00B5220E" w:rsidRDefault="001D3859" w:rsidP="0077219F">
      <w:pPr>
        <w:pStyle w:val="Textoindependiente"/>
        <w:spacing w:before="343" w:line="331" w:lineRule="auto"/>
        <w:ind w:left="1692" w:right="1951"/>
        <w:rPr>
          <w:lang w:val="es-ES"/>
        </w:rPr>
        <w:sectPr w:rsidR="00222068" w:rsidRPr="00B5220E">
          <w:pgSz w:w="21600" w:h="25050"/>
          <w:pgMar w:top="0" w:right="0" w:bottom="280" w:left="0" w:header="720" w:footer="720" w:gutter="0"/>
          <w:cols w:space="720"/>
        </w:sectPr>
      </w:pPr>
      <w:r w:rsidRPr="00B5220E">
        <w:rPr>
          <w:rFonts w:ascii="Trebuchet MS" w:hAnsi="Trebuchet MS"/>
          <w:b/>
          <w:w w:val="115"/>
          <w:lang w:val="es-ES"/>
        </w:rPr>
        <w:t>WhatsApp:</w:t>
      </w:r>
      <w:r w:rsidR="0077219F" w:rsidRPr="0077219F">
        <w:rPr>
          <w:lang w:val="es-ES"/>
        </w:rPr>
        <w:t xml:space="preserve"> </w:t>
      </w:r>
      <w:r w:rsidR="0077219F" w:rsidRPr="0077219F">
        <w:rPr>
          <w:w w:val="115"/>
          <w:lang w:val="es-ES"/>
        </w:rPr>
        <w:t>una aplicación de mensajería para teléfonos inteligentes, en la que se</w:t>
      </w:r>
      <w:r w:rsidR="0077219F">
        <w:rPr>
          <w:w w:val="115"/>
          <w:lang w:val="es-ES"/>
        </w:rPr>
        <w:t xml:space="preserve"> </w:t>
      </w:r>
      <w:r w:rsidR="0077219F" w:rsidRPr="0077219F">
        <w:rPr>
          <w:w w:val="115"/>
          <w:lang w:val="es-ES"/>
        </w:rPr>
        <w:t>envían y reciben mensajes mediante Internet, así como imágenes, documentos,</w:t>
      </w:r>
      <w:r w:rsidR="0077219F">
        <w:rPr>
          <w:w w:val="115"/>
          <w:lang w:val="es-ES"/>
        </w:rPr>
        <w:t xml:space="preserve"> </w:t>
      </w:r>
      <w:r w:rsidR="0077219F" w:rsidRPr="0077219F">
        <w:rPr>
          <w:w w:val="115"/>
          <w:lang w:val="es-ES"/>
        </w:rPr>
        <w:t>ubicaciones, contactos, vídeos y grabaciones de audio; realizar llamadas y video</w:t>
      </w:r>
      <w:r w:rsidR="0077219F">
        <w:rPr>
          <w:w w:val="115"/>
          <w:lang w:val="es-ES"/>
        </w:rPr>
        <w:t xml:space="preserve"> </w:t>
      </w:r>
      <w:r w:rsidR="0077219F" w:rsidRPr="0077219F">
        <w:rPr>
          <w:w w:val="115"/>
          <w:lang w:val="es-ES"/>
        </w:rPr>
        <w:t>llamadas,</w:t>
      </w:r>
      <w:r w:rsidR="0077219F">
        <w:rPr>
          <w:w w:val="115"/>
          <w:lang w:val="es-ES"/>
        </w:rPr>
        <w:t xml:space="preserve"> </w:t>
      </w:r>
      <w:r w:rsidR="0077219F" w:rsidRPr="0077219F">
        <w:rPr>
          <w:w w:val="115"/>
          <w:lang w:val="es-ES"/>
        </w:rPr>
        <w:t>entre otras funciones. Los docentes pueden realizar la</w:t>
      </w:r>
      <w:r w:rsidR="0077219F">
        <w:rPr>
          <w:w w:val="115"/>
          <w:lang w:val="es-ES"/>
        </w:rPr>
        <w:t xml:space="preserve">s siguientes actividades con los </w:t>
      </w:r>
      <w:r w:rsidR="0077219F" w:rsidRPr="0077219F">
        <w:rPr>
          <w:w w:val="115"/>
          <w:lang w:val="es-ES"/>
        </w:rPr>
        <w:t>alumnos y puede interactuar los padres de manera simultánea; crear grupos, hacer</w:t>
      </w:r>
      <w:r w:rsidR="0077219F">
        <w:rPr>
          <w:w w:val="115"/>
          <w:lang w:val="es-ES"/>
        </w:rPr>
        <w:t xml:space="preserve"> </w:t>
      </w:r>
      <w:r w:rsidR="0077219F" w:rsidRPr="0077219F">
        <w:rPr>
          <w:w w:val="115"/>
          <w:lang w:val="es-ES"/>
        </w:rPr>
        <w:t>video</w:t>
      </w:r>
      <w:r w:rsidR="0077219F">
        <w:rPr>
          <w:w w:val="115"/>
          <w:lang w:val="es-ES"/>
        </w:rPr>
        <w:t xml:space="preserve"> </w:t>
      </w:r>
      <w:r w:rsidR="0077219F" w:rsidRPr="0077219F">
        <w:rPr>
          <w:w w:val="115"/>
          <w:lang w:val="es-ES"/>
        </w:rPr>
        <w:t>llamadas, enviar texto, imágenes, compartir documentos</w:t>
      </w:r>
      <w:r w:rsidR="0077219F" w:rsidRPr="0077219F">
        <w:rPr>
          <w:lang w:val="es-ES"/>
        </w:rPr>
        <w:t>.</w:t>
      </w:r>
    </w:p>
    <w:p w:rsidR="00222068" w:rsidRPr="00B5220E" w:rsidRDefault="00222068">
      <w:pPr>
        <w:pStyle w:val="Textoindependiente"/>
        <w:rPr>
          <w:sz w:val="20"/>
          <w:lang w:val="es-ES"/>
        </w:rPr>
      </w:pPr>
    </w:p>
    <w:p w:rsidR="00222068" w:rsidRPr="00B5220E" w:rsidRDefault="00222068">
      <w:pPr>
        <w:pStyle w:val="Textoindependiente"/>
        <w:rPr>
          <w:sz w:val="20"/>
          <w:lang w:val="es-ES"/>
        </w:rPr>
      </w:pPr>
    </w:p>
    <w:p w:rsidR="00222068" w:rsidRPr="00B5220E" w:rsidRDefault="00222068">
      <w:pPr>
        <w:pStyle w:val="Textoindependiente"/>
        <w:rPr>
          <w:sz w:val="20"/>
          <w:lang w:val="es-ES"/>
        </w:rPr>
      </w:pPr>
    </w:p>
    <w:p w:rsidR="00222068" w:rsidRPr="00B5220E" w:rsidRDefault="00222068">
      <w:pPr>
        <w:pStyle w:val="Textoindependiente"/>
        <w:rPr>
          <w:sz w:val="20"/>
          <w:lang w:val="es-ES"/>
        </w:rPr>
      </w:pPr>
    </w:p>
    <w:p w:rsidR="00222068" w:rsidRPr="00B5220E" w:rsidRDefault="00222068">
      <w:pPr>
        <w:pStyle w:val="Textoindependiente"/>
        <w:rPr>
          <w:sz w:val="20"/>
          <w:lang w:val="es-ES"/>
        </w:rPr>
      </w:pPr>
    </w:p>
    <w:p w:rsidR="00222068" w:rsidRPr="00B5220E" w:rsidRDefault="00222068">
      <w:pPr>
        <w:pStyle w:val="Textoindependiente"/>
        <w:rPr>
          <w:sz w:val="20"/>
          <w:lang w:val="es-ES"/>
        </w:rPr>
      </w:pPr>
    </w:p>
    <w:p w:rsidR="00222068" w:rsidRPr="00B5220E" w:rsidRDefault="00222068">
      <w:pPr>
        <w:pStyle w:val="Textoindependiente"/>
        <w:rPr>
          <w:sz w:val="20"/>
          <w:lang w:val="es-ES"/>
        </w:rPr>
      </w:pPr>
    </w:p>
    <w:p w:rsidR="00222068" w:rsidRPr="00B5220E" w:rsidRDefault="00222068">
      <w:pPr>
        <w:pStyle w:val="Textoindependiente"/>
        <w:rPr>
          <w:sz w:val="20"/>
          <w:lang w:val="es-ES"/>
        </w:rPr>
      </w:pPr>
    </w:p>
    <w:p w:rsidR="00222068" w:rsidRPr="00B5220E" w:rsidRDefault="00222068">
      <w:pPr>
        <w:pStyle w:val="Textoindependiente"/>
        <w:rPr>
          <w:sz w:val="20"/>
          <w:lang w:val="es-ES"/>
        </w:rPr>
      </w:pPr>
    </w:p>
    <w:p w:rsidR="00222068" w:rsidRPr="00B5220E" w:rsidRDefault="00222068">
      <w:pPr>
        <w:pStyle w:val="Textoindependiente"/>
        <w:rPr>
          <w:sz w:val="20"/>
          <w:lang w:val="es-ES"/>
        </w:rPr>
      </w:pPr>
    </w:p>
    <w:p w:rsidR="00222068" w:rsidRPr="00B5220E" w:rsidRDefault="00222068">
      <w:pPr>
        <w:pStyle w:val="Textoindependiente"/>
        <w:rPr>
          <w:sz w:val="20"/>
          <w:lang w:val="es-ES"/>
        </w:rPr>
      </w:pPr>
    </w:p>
    <w:p w:rsidR="00222068" w:rsidRPr="00B5220E" w:rsidRDefault="00222068">
      <w:pPr>
        <w:pStyle w:val="Textoindependiente"/>
        <w:rPr>
          <w:sz w:val="20"/>
          <w:lang w:val="es-ES"/>
        </w:rPr>
      </w:pPr>
    </w:p>
    <w:p w:rsidR="00222068" w:rsidRPr="00B5220E" w:rsidRDefault="00222068">
      <w:pPr>
        <w:pStyle w:val="Textoindependiente"/>
        <w:rPr>
          <w:sz w:val="20"/>
          <w:lang w:val="es-ES"/>
        </w:rPr>
      </w:pPr>
    </w:p>
    <w:p w:rsidR="00222068" w:rsidRPr="00B5220E" w:rsidRDefault="00222068">
      <w:pPr>
        <w:pStyle w:val="Textoindependiente"/>
        <w:rPr>
          <w:sz w:val="20"/>
          <w:lang w:val="es-ES"/>
        </w:rPr>
      </w:pPr>
    </w:p>
    <w:p w:rsidR="00222068" w:rsidRPr="00B5220E" w:rsidRDefault="00222068">
      <w:pPr>
        <w:pStyle w:val="Textoindependiente"/>
        <w:rPr>
          <w:sz w:val="20"/>
          <w:lang w:val="es-ES"/>
        </w:rPr>
      </w:pPr>
    </w:p>
    <w:p w:rsidR="00222068" w:rsidRPr="00B5220E" w:rsidRDefault="00222068">
      <w:pPr>
        <w:pStyle w:val="Textoindependiente"/>
        <w:spacing w:before="11"/>
        <w:rPr>
          <w:sz w:val="27"/>
          <w:lang w:val="es-ES"/>
        </w:rPr>
      </w:pPr>
    </w:p>
    <w:p w:rsidR="00222068" w:rsidRPr="00A45545" w:rsidRDefault="008B4407" w:rsidP="00A45545">
      <w:pPr>
        <w:pStyle w:val="Textoindependiente"/>
        <w:spacing w:before="94" w:line="331" w:lineRule="auto"/>
        <w:ind w:left="2121" w:right="1931"/>
        <w:jc w:val="both"/>
        <w:rPr>
          <w:lang w:val="es-ES"/>
        </w:rPr>
      </w:pPr>
      <w:r>
        <w:rPr>
          <w:noProof/>
        </w:rPr>
        <mc:AlternateContent>
          <mc:Choice Requires="wpg">
            <w:drawing>
              <wp:anchor distT="0" distB="0" distL="114300" distR="114300" simplePos="0" relativeHeight="251666432" behindDoc="0" locked="0" layoutInCell="1" allowOverlap="1">
                <wp:simplePos x="0" y="0"/>
                <wp:positionH relativeFrom="page">
                  <wp:posOffset>0</wp:posOffset>
                </wp:positionH>
                <wp:positionV relativeFrom="paragraph">
                  <wp:posOffset>-2420620</wp:posOffset>
                </wp:positionV>
                <wp:extent cx="13716000" cy="2033905"/>
                <wp:effectExtent l="0" t="0" r="0" b="0"/>
                <wp:wrapNone/>
                <wp:docPr id="8"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716000" cy="2033905"/>
                          <a:chOff x="0" y="-3812"/>
                          <a:chExt cx="21600" cy="3203"/>
                        </a:xfrm>
                      </wpg:grpSpPr>
                      <pic:pic xmlns:pic="http://schemas.openxmlformats.org/drawingml/2006/picture">
                        <pic:nvPicPr>
                          <pic:cNvPr id="9" name="Picture 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3812"/>
                            <a:ext cx="21600" cy="3203"/>
                          </a:xfrm>
                          <a:prstGeom prst="rect">
                            <a:avLst/>
                          </a:prstGeom>
                          <a:noFill/>
                          <a:extLst>
                            <a:ext uri="{909E8E84-426E-40DD-AFC4-6F175D3DCCD1}">
                              <a14:hiddenFill xmlns:a14="http://schemas.microsoft.com/office/drawing/2010/main">
                                <a:solidFill>
                                  <a:srgbClr val="FFFFFF"/>
                                </a:solidFill>
                              </a14:hiddenFill>
                            </a:ext>
                          </a:extLst>
                        </pic:spPr>
                      </pic:pic>
                      <wps:wsp>
                        <wps:cNvPr id="10" name="Text Box 6"/>
                        <wps:cNvSpPr txBox="1">
                          <a:spLocks noChangeArrowheads="1"/>
                        </wps:cNvSpPr>
                        <wps:spPr bwMode="auto">
                          <a:xfrm>
                            <a:off x="0" y="-3812"/>
                            <a:ext cx="21600" cy="32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5545" w:rsidRDefault="00A45545">
                              <w:pPr>
                                <w:ind w:left="1942"/>
                                <w:rPr>
                                  <w:color w:val="FFFFFF" w:themeColor="background1"/>
                                  <w:sz w:val="76"/>
                                </w:rPr>
                              </w:pPr>
                            </w:p>
                            <w:p w:rsidR="00222068" w:rsidRPr="00A45545" w:rsidRDefault="00A45545">
                              <w:pPr>
                                <w:ind w:left="1942"/>
                                <w:rPr>
                                  <w:rFonts w:ascii="Lucida Sans"/>
                                  <w:color w:val="FFFFFF" w:themeColor="background1"/>
                                  <w:sz w:val="66"/>
                                  <w:lang w:val="es-ES"/>
                                </w:rPr>
                              </w:pPr>
                              <w:r w:rsidRPr="00A45545">
                                <w:rPr>
                                  <w:color w:val="FFFFFF" w:themeColor="background1"/>
                                  <w:sz w:val="76"/>
                                </w:rPr>
                                <w:t>Aplicaciones, software, plataformas o herramientas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 o:spid="_x0000_s1029" style="position:absolute;left:0;text-align:left;margin-left:0;margin-top:-190.6pt;width:15in;height:160.15pt;z-index:251666432;mso-position-horizontal-relative:page" coordorigin=",-3812" coordsize="21600,32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">
                <v:shape id="Picture 7" o:spid="_x0000_s1030" type="#_x0000_t75" style="position:absolute;top:-3812;width:21600;height:32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ePIS7DAAAA2gAAAA8AAABkcnMvZG93bnJldi54bWxEj81uwjAQhO+VeAdrkbgVhxygBAyCAhI9&#10;9MCPxHUVL3EgXkexS8Lb40qVehzNzDea+bKzlXhQ40vHCkbDBARx7nTJhYLzaff+AcIHZI2VY1Lw&#10;JA/LRe9tjpl2LR/ocQyFiBD2GSowIdSZlD43ZNEPXU0cvatrLIYom0LqBtsIt5VMk2QsLZYcFwzW&#10;9Gkovx9/rIJkY77bdXr7SolvbnNftZPLtlBq0O9WMxCBuvAf/mvvtYIp/F6JN0AuX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548hLsMAAADaAAAADwAAAAAAAAAAAAAAAACf&#10;AgAAZHJzL2Rvd25yZXYueG1sUEsFBgAAAAAEAAQA9wAAAI8DAAAAAA==&#10;">
                  <v:imagedata r:id="rId55" o:title=""/>
                </v:shape>
                <v:shape id="Text Box 6" o:spid="_x0000_s1031" type="#_x0000_t202" style="position:absolute;top:-3812;width:21600;height:32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mit8QA&#10;AADbAAAADwAAAGRycy9kb3ducmV2LnhtbESPQWvCQBCF7wX/wzKCt7ppD6Kpq0ixIAilMT30OM2O&#10;yWJ2NmZXTf995yB4m+G9ee+b5XrwrbpSH11gAy/TDBRxFazj2sB3+fE8BxUTssU2MBn4owjr1ehp&#10;ibkNNy7oeki1khCOORpoUupyrWPVkMc4DR2xaMfQe0yy9rW2Pd4k3Lf6Nctm2qNjaWiwo/eGqtPh&#10;4g1sfrjYuvPn71dxLFxZLjLez07GTMbD5g1UoiE9zPfrnRV8oZdfZAC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5orfEAAAA2wAAAA8AAAAAAAAAAAAAAAAAmAIAAGRycy9k&#10;b3ducmV2LnhtbFBLBQYAAAAABAAEAPUAAACJAwAAAAA=&#10;" filled="f" stroked="f">
                  <v:textbox inset="0,0,0,0">
                    <w:txbxContent>
                      <w:p w:rsidR="00A45545" w:rsidRDefault="00A45545">
                        <w:pPr>
                          <w:ind w:left="1942"/>
                          <w:rPr>
                            <w:color w:val="FFFFFF" w:themeColor="background1"/>
                            <w:sz w:val="76"/>
                          </w:rPr>
                        </w:pPr>
                      </w:p>
                      <w:p w:rsidR="00222068" w:rsidRPr="00A45545" w:rsidRDefault="00A45545">
                        <w:pPr>
                          <w:ind w:left="1942"/>
                          <w:rPr>
                            <w:rFonts w:ascii="Lucida Sans"/>
                            <w:color w:val="FFFFFF" w:themeColor="background1"/>
                            <w:sz w:val="66"/>
                            <w:lang w:val="es-ES"/>
                          </w:rPr>
                        </w:pPr>
                        <w:r w:rsidRPr="00A45545">
                          <w:rPr>
                            <w:color w:val="FFFFFF" w:themeColor="background1"/>
                            <w:sz w:val="76"/>
                          </w:rPr>
                          <w:t>Aplicaciones, software, plataformas o herramientas</w:t>
                        </w:r>
                      </w:p>
                    </w:txbxContent>
                  </v:textbox>
                </v:shape>
                <w10:wrap anchorx="page"/>
              </v:group>
            </w:pict>
          </mc:Fallback>
        </mc:AlternateContent>
      </w:r>
      <w:r w:rsidR="001D3859" w:rsidRPr="00B5220E">
        <w:rPr>
          <w:rFonts w:ascii="Trebuchet MS" w:hAnsi="Trebuchet MS"/>
          <w:b/>
          <w:w w:val="110"/>
          <w:lang w:val="es-ES"/>
        </w:rPr>
        <w:t xml:space="preserve">Zoom: </w:t>
      </w:r>
      <w:r w:rsidR="001D3859" w:rsidRPr="00B5220E">
        <w:rPr>
          <w:w w:val="110"/>
          <w:lang w:val="es-ES"/>
        </w:rPr>
        <w:t xml:space="preserve">Esta aplicación se usa </w:t>
      </w:r>
      <w:r w:rsidR="001D3859" w:rsidRPr="00B5220E">
        <w:rPr>
          <w:spacing w:val="-3"/>
          <w:w w:val="110"/>
          <w:lang w:val="es-ES"/>
        </w:rPr>
        <w:t xml:space="preserve">para </w:t>
      </w:r>
      <w:r w:rsidR="001D3859" w:rsidRPr="00B5220E">
        <w:rPr>
          <w:w w:val="110"/>
          <w:lang w:val="es-ES"/>
        </w:rPr>
        <w:t>que el tutor o docentes pueda dar clases online, compartiendo su pantalla o escritorio e ir explicando en tiempo real</w:t>
      </w:r>
      <w:r w:rsidR="001D3859" w:rsidRPr="00B5220E">
        <w:rPr>
          <w:spacing w:val="-45"/>
          <w:w w:val="110"/>
          <w:lang w:val="es-ES"/>
        </w:rPr>
        <w:t xml:space="preserve"> </w:t>
      </w:r>
      <w:r w:rsidR="001D3859" w:rsidRPr="00B5220E">
        <w:rPr>
          <w:w w:val="110"/>
          <w:lang w:val="es-ES"/>
        </w:rPr>
        <w:t>en contenido o asignatura, mostrar páginas, interactivos, software, videos entre otros</w:t>
      </w:r>
      <w:r w:rsidR="001D3859" w:rsidRPr="00B5220E">
        <w:rPr>
          <w:spacing w:val="-20"/>
          <w:w w:val="110"/>
          <w:lang w:val="es-ES"/>
        </w:rPr>
        <w:t xml:space="preserve"> </w:t>
      </w:r>
      <w:r w:rsidR="001D3859" w:rsidRPr="00B5220E">
        <w:rPr>
          <w:w w:val="110"/>
          <w:lang w:val="es-ES"/>
        </w:rPr>
        <w:t>e</w:t>
      </w:r>
      <w:r w:rsidR="001D3859" w:rsidRPr="00B5220E">
        <w:rPr>
          <w:spacing w:val="-20"/>
          <w:w w:val="110"/>
          <w:lang w:val="es-ES"/>
        </w:rPr>
        <w:t xml:space="preserve"> </w:t>
      </w:r>
      <w:r w:rsidR="001D3859" w:rsidRPr="00B5220E">
        <w:rPr>
          <w:w w:val="110"/>
          <w:lang w:val="es-ES"/>
        </w:rPr>
        <w:t>interactuar</w:t>
      </w:r>
      <w:r w:rsidR="001D3859" w:rsidRPr="00B5220E">
        <w:rPr>
          <w:spacing w:val="-19"/>
          <w:w w:val="110"/>
          <w:lang w:val="es-ES"/>
        </w:rPr>
        <w:t xml:space="preserve"> </w:t>
      </w:r>
      <w:r w:rsidR="001D3859" w:rsidRPr="00B5220E">
        <w:rPr>
          <w:w w:val="110"/>
          <w:lang w:val="es-ES"/>
        </w:rPr>
        <w:t>con</w:t>
      </w:r>
      <w:r w:rsidR="001D3859" w:rsidRPr="00B5220E">
        <w:rPr>
          <w:spacing w:val="-20"/>
          <w:w w:val="110"/>
          <w:lang w:val="es-ES"/>
        </w:rPr>
        <w:t xml:space="preserve"> </w:t>
      </w:r>
      <w:r w:rsidR="001D3859" w:rsidRPr="00B5220E">
        <w:rPr>
          <w:w w:val="110"/>
          <w:lang w:val="es-ES"/>
        </w:rPr>
        <w:t>los</w:t>
      </w:r>
      <w:r w:rsidR="001D3859" w:rsidRPr="00B5220E">
        <w:rPr>
          <w:spacing w:val="-18"/>
          <w:w w:val="110"/>
          <w:lang w:val="es-ES"/>
        </w:rPr>
        <w:t xml:space="preserve"> </w:t>
      </w:r>
      <w:r w:rsidR="001D3859" w:rsidRPr="00B5220E">
        <w:rPr>
          <w:w w:val="110"/>
          <w:lang w:val="es-ES"/>
        </w:rPr>
        <w:t>alumnos</w:t>
      </w:r>
      <w:r w:rsidR="001D3859" w:rsidRPr="00B5220E">
        <w:rPr>
          <w:spacing w:val="-20"/>
          <w:w w:val="110"/>
          <w:lang w:val="es-ES"/>
        </w:rPr>
        <w:t xml:space="preserve"> </w:t>
      </w:r>
      <w:r w:rsidR="001D3859" w:rsidRPr="00B5220E">
        <w:rPr>
          <w:w w:val="110"/>
          <w:lang w:val="es-ES"/>
        </w:rPr>
        <w:t>y</w:t>
      </w:r>
      <w:r w:rsidR="001D3859" w:rsidRPr="00B5220E">
        <w:rPr>
          <w:spacing w:val="-19"/>
          <w:w w:val="110"/>
          <w:lang w:val="es-ES"/>
        </w:rPr>
        <w:t xml:space="preserve"> </w:t>
      </w:r>
      <w:r w:rsidR="001D3859" w:rsidRPr="00B5220E">
        <w:rPr>
          <w:w w:val="110"/>
          <w:lang w:val="es-ES"/>
        </w:rPr>
        <w:t>ejercer</w:t>
      </w:r>
      <w:r w:rsidR="001D3859" w:rsidRPr="00B5220E">
        <w:rPr>
          <w:spacing w:val="-20"/>
          <w:w w:val="110"/>
          <w:lang w:val="es-ES"/>
        </w:rPr>
        <w:t xml:space="preserve"> </w:t>
      </w:r>
      <w:r w:rsidR="001D3859" w:rsidRPr="00B5220E">
        <w:rPr>
          <w:w w:val="110"/>
          <w:lang w:val="es-ES"/>
        </w:rPr>
        <w:t>control</w:t>
      </w:r>
      <w:r w:rsidR="001D3859" w:rsidRPr="00B5220E">
        <w:rPr>
          <w:spacing w:val="-19"/>
          <w:w w:val="110"/>
          <w:lang w:val="es-ES"/>
        </w:rPr>
        <w:t xml:space="preserve"> </w:t>
      </w:r>
      <w:r w:rsidR="001D3859" w:rsidRPr="00B5220E">
        <w:rPr>
          <w:w w:val="110"/>
          <w:lang w:val="es-ES"/>
        </w:rPr>
        <w:t>de</w:t>
      </w:r>
      <w:r w:rsidR="001D3859" w:rsidRPr="00B5220E">
        <w:rPr>
          <w:spacing w:val="-20"/>
          <w:w w:val="110"/>
          <w:lang w:val="es-ES"/>
        </w:rPr>
        <w:t xml:space="preserve"> </w:t>
      </w:r>
      <w:r w:rsidR="001D3859" w:rsidRPr="00B5220E">
        <w:rPr>
          <w:w w:val="110"/>
          <w:lang w:val="es-ES"/>
        </w:rPr>
        <w:t>audio</w:t>
      </w:r>
      <w:r w:rsidR="001D3859" w:rsidRPr="00B5220E">
        <w:rPr>
          <w:spacing w:val="-18"/>
          <w:w w:val="110"/>
          <w:lang w:val="es-ES"/>
        </w:rPr>
        <w:t xml:space="preserve"> </w:t>
      </w:r>
      <w:r w:rsidR="001D3859" w:rsidRPr="00B5220E">
        <w:rPr>
          <w:w w:val="110"/>
          <w:lang w:val="es-ES"/>
        </w:rPr>
        <w:t>y</w:t>
      </w:r>
      <w:r w:rsidR="001D3859" w:rsidRPr="00B5220E">
        <w:rPr>
          <w:spacing w:val="-20"/>
          <w:w w:val="110"/>
          <w:lang w:val="es-ES"/>
        </w:rPr>
        <w:t xml:space="preserve"> </w:t>
      </w:r>
      <w:r w:rsidR="001D3859" w:rsidRPr="00B5220E">
        <w:rPr>
          <w:w w:val="110"/>
          <w:lang w:val="es-ES"/>
        </w:rPr>
        <w:t>micrófonos</w:t>
      </w:r>
      <w:r w:rsidR="001D3859" w:rsidRPr="00B5220E">
        <w:rPr>
          <w:spacing w:val="-19"/>
          <w:w w:val="110"/>
          <w:lang w:val="es-ES"/>
        </w:rPr>
        <w:t xml:space="preserve"> </w:t>
      </w:r>
      <w:r w:rsidR="001D3859" w:rsidRPr="00B5220E">
        <w:rPr>
          <w:w w:val="110"/>
          <w:lang w:val="es-ES"/>
        </w:rPr>
        <w:t>en las videos</w:t>
      </w:r>
      <w:r w:rsidR="001D3859" w:rsidRPr="00B5220E">
        <w:rPr>
          <w:spacing w:val="-56"/>
          <w:w w:val="110"/>
          <w:lang w:val="es-ES"/>
        </w:rPr>
        <w:t xml:space="preserve"> </w:t>
      </w:r>
      <w:r w:rsidR="001D3859" w:rsidRPr="00B5220E">
        <w:rPr>
          <w:w w:val="110"/>
          <w:lang w:val="es-ES"/>
        </w:rPr>
        <w:t>conferencias.</w:t>
      </w:r>
    </w:p>
    <w:p w:rsidR="00222068" w:rsidRPr="00B5220E" w:rsidRDefault="001D3859" w:rsidP="00A45545">
      <w:pPr>
        <w:pStyle w:val="Textoindependiente"/>
        <w:tabs>
          <w:tab w:val="left" w:pos="8683"/>
        </w:tabs>
        <w:spacing w:before="220" w:line="331" w:lineRule="auto"/>
        <w:ind w:left="2121" w:right="1938"/>
        <w:rPr>
          <w:lang w:val="es-ES"/>
        </w:rPr>
      </w:pPr>
      <w:r w:rsidRPr="00A45545">
        <w:rPr>
          <w:b/>
          <w:w w:val="110"/>
          <w:lang w:val="es-ES"/>
        </w:rPr>
        <w:t>Facebook</w:t>
      </w:r>
      <w:r w:rsidR="00A45545">
        <w:rPr>
          <w:w w:val="110"/>
          <w:lang w:val="es-ES"/>
        </w:rPr>
        <w:t xml:space="preserve">: </w:t>
      </w:r>
      <w:r w:rsidRPr="00B5220E">
        <w:rPr>
          <w:w w:val="110"/>
          <w:lang w:val="es-ES"/>
        </w:rPr>
        <w:t xml:space="preserve">permite crear una página </w:t>
      </w:r>
      <w:r w:rsidRPr="00B5220E">
        <w:rPr>
          <w:spacing w:val="-3"/>
          <w:w w:val="110"/>
          <w:lang w:val="es-ES"/>
        </w:rPr>
        <w:t xml:space="preserve">para </w:t>
      </w:r>
      <w:r w:rsidRPr="00B5220E">
        <w:rPr>
          <w:w w:val="110"/>
          <w:lang w:val="es-ES"/>
        </w:rPr>
        <w:t xml:space="preserve">tu clase, siendo completa- mente independiente de tu perfil de </w:t>
      </w:r>
      <w:r w:rsidRPr="00B5220E">
        <w:rPr>
          <w:spacing w:val="-5"/>
          <w:w w:val="110"/>
          <w:lang w:val="es-ES"/>
        </w:rPr>
        <w:t xml:space="preserve">profesor, </w:t>
      </w:r>
      <w:r w:rsidRPr="00B5220E">
        <w:rPr>
          <w:w w:val="110"/>
          <w:lang w:val="es-ES"/>
        </w:rPr>
        <w:t>puedes añadir una foto de perfil que</w:t>
      </w:r>
      <w:r w:rsidRPr="00B5220E">
        <w:rPr>
          <w:spacing w:val="-35"/>
          <w:w w:val="110"/>
          <w:lang w:val="es-ES"/>
        </w:rPr>
        <w:t xml:space="preserve"> </w:t>
      </w:r>
      <w:r w:rsidRPr="00B5220E">
        <w:rPr>
          <w:w w:val="110"/>
          <w:lang w:val="es-ES"/>
        </w:rPr>
        <w:t>entre</w:t>
      </w:r>
      <w:r w:rsidRPr="00B5220E">
        <w:rPr>
          <w:spacing w:val="-34"/>
          <w:w w:val="110"/>
          <w:lang w:val="es-ES"/>
        </w:rPr>
        <w:t xml:space="preserve"> </w:t>
      </w:r>
      <w:r w:rsidRPr="00B5220E">
        <w:rPr>
          <w:w w:val="110"/>
          <w:lang w:val="es-ES"/>
        </w:rPr>
        <w:t>todos</w:t>
      </w:r>
      <w:r w:rsidRPr="00B5220E">
        <w:rPr>
          <w:spacing w:val="84"/>
          <w:w w:val="110"/>
          <w:lang w:val="es-ES"/>
        </w:rPr>
        <w:t xml:space="preserve"> </w:t>
      </w:r>
      <w:r w:rsidRPr="00B5220E">
        <w:rPr>
          <w:w w:val="110"/>
          <w:lang w:val="es-ES"/>
        </w:rPr>
        <w:t>puede</w:t>
      </w:r>
      <w:r w:rsidRPr="00B5220E">
        <w:rPr>
          <w:spacing w:val="-34"/>
          <w:w w:val="110"/>
          <w:lang w:val="es-ES"/>
        </w:rPr>
        <w:t xml:space="preserve"> </w:t>
      </w:r>
      <w:r w:rsidRPr="00B5220E">
        <w:rPr>
          <w:w w:val="110"/>
          <w:lang w:val="es-ES"/>
        </w:rPr>
        <w:t>escoger</w:t>
      </w:r>
      <w:r w:rsidRPr="00B5220E">
        <w:rPr>
          <w:spacing w:val="-34"/>
          <w:w w:val="110"/>
          <w:lang w:val="es-ES"/>
        </w:rPr>
        <w:t xml:space="preserve"> </w:t>
      </w:r>
      <w:r w:rsidRPr="00B5220E">
        <w:rPr>
          <w:w w:val="110"/>
          <w:lang w:val="es-ES"/>
        </w:rPr>
        <w:t>un</w:t>
      </w:r>
      <w:r w:rsidRPr="00B5220E">
        <w:rPr>
          <w:spacing w:val="-35"/>
          <w:w w:val="110"/>
          <w:lang w:val="es-ES"/>
        </w:rPr>
        <w:t xml:space="preserve"> </w:t>
      </w:r>
      <w:r w:rsidRPr="00B5220E">
        <w:rPr>
          <w:w w:val="110"/>
          <w:lang w:val="es-ES"/>
        </w:rPr>
        <w:t>nombre</w:t>
      </w:r>
      <w:r w:rsidRPr="00B5220E">
        <w:rPr>
          <w:spacing w:val="-34"/>
          <w:w w:val="110"/>
          <w:lang w:val="es-ES"/>
        </w:rPr>
        <w:t xml:space="preserve"> </w:t>
      </w:r>
      <w:r w:rsidRPr="00B5220E">
        <w:rPr>
          <w:w w:val="110"/>
          <w:lang w:val="es-ES"/>
        </w:rPr>
        <w:t>que</w:t>
      </w:r>
      <w:r w:rsidRPr="00B5220E">
        <w:rPr>
          <w:spacing w:val="-34"/>
          <w:w w:val="110"/>
          <w:lang w:val="es-ES"/>
        </w:rPr>
        <w:t xml:space="preserve"> </w:t>
      </w:r>
      <w:r w:rsidRPr="00B5220E">
        <w:rPr>
          <w:w w:val="110"/>
          <w:lang w:val="es-ES"/>
        </w:rPr>
        <w:t>identifique</w:t>
      </w:r>
      <w:r w:rsidRPr="00B5220E">
        <w:rPr>
          <w:spacing w:val="-34"/>
          <w:w w:val="110"/>
          <w:lang w:val="es-ES"/>
        </w:rPr>
        <w:t xml:space="preserve"> </w:t>
      </w:r>
      <w:r w:rsidRPr="00B5220E">
        <w:rPr>
          <w:w w:val="110"/>
          <w:lang w:val="es-ES"/>
        </w:rPr>
        <w:t>el</w:t>
      </w:r>
      <w:r w:rsidRPr="00B5220E">
        <w:rPr>
          <w:spacing w:val="-34"/>
          <w:w w:val="110"/>
          <w:lang w:val="es-ES"/>
        </w:rPr>
        <w:t xml:space="preserve"> </w:t>
      </w:r>
      <w:r w:rsidRPr="00B5220E">
        <w:rPr>
          <w:w w:val="110"/>
          <w:lang w:val="es-ES"/>
        </w:rPr>
        <w:t>centro</w:t>
      </w:r>
      <w:r w:rsidRPr="00B5220E">
        <w:rPr>
          <w:spacing w:val="-35"/>
          <w:w w:val="110"/>
          <w:lang w:val="es-ES"/>
        </w:rPr>
        <w:t xml:space="preserve"> </w:t>
      </w:r>
      <w:r w:rsidRPr="00B5220E">
        <w:rPr>
          <w:w w:val="110"/>
          <w:lang w:val="es-ES"/>
        </w:rPr>
        <w:t xml:space="preserve">educativo. </w:t>
      </w:r>
    </w:p>
    <w:p w:rsidR="00222068" w:rsidRPr="00B5220E" w:rsidRDefault="00222068">
      <w:pPr>
        <w:pStyle w:val="Textoindependiente"/>
        <w:spacing w:before="5"/>
        <w:rPr>
          <w:sz w:val="68"/>
          <w:lang w:val="es-ES"/>
        </w:rPr>
      </w:pPr>
    </w:p>
    <w:p w:rsidR="00222068" w:rsidRDefault="0077219F" w:rsidP="0077219F">
      <w:pPr>
        <w:pStyle w:val="Textoindependiente"/>
        <w:spacing w:line="331" w:lineRule="auto"/>
        <w:ind w:left="2121" w:right="1940"/>
        <w:jc w:val="both"/>
        <w:rPr>
          <w:w w:val="110"/>
          <w:lang w:val="es-ES"/>
        </w:rPr>
      </w:pPr>
      <w:r w:rsidRPr="0077219F">
        <w:rPr>
          <w:rFonts w:ascii="Trebuchet MS" w:hAnsi="Trebuchet MS"/>
          <w:b/>
          <w:spacing w:val="-20"/>
          <w:w w:val="115"/>
          <w:lang w:val="es-ES"/>
        </w:rPr>
        <w:t>Khan Academy</w:t>
      </w:r>
      <w:r>
        <w:rPr>
          <w:rFonts w:ascii="Trebuchet MS" w:hAnsi="Trebuchet MS"/>
          <w:b/>
          <w:spacing w:val="-20"/>
          <w:w w:val="115"/>
          <w:lang w:val="es-ES"/>
        </w:rPr>
        <w:t>:</w:t>
      </w:r>
      <w:r w:rsidRPr="0077219F">
        <w:rPr>
          <w:rFonts w:ascii="Trebuchet MS" w:hAnsi="Trebuchet MS"/>
          <w:b/>
          <w:spacing w:val="-20"/>
          <w:w w:val="115"/>
          <w:lang w:val="es-ES"/>
        </w:rPr>
        <w:t xml:space="preserve"> </w:t>
      </w:r>
      <w:r w:rsidRPr="0077219F">
        <w:rPr>
          <w:w w:val="110"/>
          <w:lang w:val="es-ES"/>
        </w:rPr>
        <w:t>ofrece ejercicios</w:t>
      </w:r>
      <w:r>
        <w:rPr>
          <w:w w:val="110"/>
          <w:lang w:val="es-ES"/>
        </w:rPr>
        <w:t xml:space="preserve"> educativos</w:t>
      </w:r>
      <w:r w:rsidRPr="0077219F">
        <w:rPr>
          <w:w w:val="110"/>
          <w:lang w:val="es-ES"/>
        </w:rPr>
        <w:t xml:space="preserve"> d</w:t>
      </w:r>
      <w:r>
        <w:rPr>
          <w:w w:val="110"/>
          <w:lang w:val="es-ES"/>
        </w:rPr>
        <w:t xml:space="preserve">e práctica, videos </w:t>
      </w:r>
      <w:r w:rsidRPr="0077219F">
        <w:rPr>
          <w:w w:val="110"/>
          <w:lang w:val="es-ES"/>
        </w:rPr>
        <w:t xml:space="preserve">instructivos y un panel de aprendizaje </w:t>
      </w:r>
      <w:r>
        <w:rPr>
          <w:w w:val="110"/>
          <w:lang w:val="es-ES"/>
        </w:rPr>
        <w:t xml:space="preserve">personalizado que permite a los </w:t>
      </w:r>
      <w:r w:rsidRPr="0077219F">
        <w:rPr>
          <w:w w:val="110"/>
          <w:lang w:val="es-ES"/>
        </w:rPr>
        <w:t>alumn</w:t>
      </w:r>
      <w:r>
        <w:rPr>
          <w:w w:val="110"/>
          <w:lang w:val="es-ES"/>
        </w:rPr>
        <w:t xml:space="preserve">os aprender a su propio ritmo, </w:t>
      </w:r>
      <w:r w:rsidRPr="0077219F">
        <w:rPr>
          <w:w w:val="110"/>
          <w:lang w:val="es-ES"/>
        </w:rPr>
        <w:t>dentr</w:t>
      </w:r>
      <w:r>
        <w:rPr>
          <w:w w:val="110"/>
          <w:lang w:val="es-ES"/>
        </w:rPr>
        <w:t xml:space="preserve">o y fuera del salón de clases . </w:t>
      </w:r>
      <w:r w:rsidRPr="0077219F">
        <w:rPr>
          <w:w w:val="110"/>
          <w:lang w:val="es-ES"/>
        </w:rPr>
        <w:t>Abordamos las matemáticas, la ciencia, la p</w:t>
      </w:r>
      <w:r>
        <w:rPr>
          <w:w w:val="110"/>
          <w:lang w:val="es-ES"/>
        </w:rPr>
        <w:t xml:space="preserve">rogramación de computadoras, la </w:t>
      </w:r>
      <w:r w:rsidRPr="0077219F">
        <w:rPr>
          <w:w w:val="110"/>
          <w:lang w:val="es-ES"/>
        </w:rPr>
        <w:t>historia, la his</w:t>
      </w:r>
      <w:r>
        <w:rPr>
          <w:w w:val="110"/>
          <w:lang w:val="es-ES"/>
        </w:rPr>
        <w:t xml:space="preserve">toria </w:t>
      </w:r>
      <w:r w:rsidRPr="0077219F">
        <w:rPr>
          <w:w w:val="110"/>
          <w:lang w:val="es-ES"/>
        </w:rPr>
        <w:t>del arte, la economía y más.</w:t>
      </w:r>
    </w:p>
    <w:p w:rsidR="0077219F" w:rsidRDefault="0077219F" w:rsidP="0077219F">
      <w:pPr>
        <w:pStyle w:val="Textoindependiente"/>
        <w:spacing w:line="331" w:lineRule="auto"/>
        <w:ind w:left="2121" w:right="1940"/>
        <w:jc w:val="both"/>
        <w:rPr>
          <w:w w:val="110"/>
          <w:lang w:val="es-ES"/>
        </w:rPr>
      </w:pPr>
      <w:r>
        <w:rPr>
          <w:w w:val="110"/>
          <w:lang w:val="es-ES"/>
        </w:rPr>
        <w:tab/>
      </w:r>
    </w:p>
    <w:p w:rsidR="0077219F" w:rsidRPr="0077219F" w:rsidRDefault="0077219F" w:rsidP="0077219F">
      <w:pPr>
        <w:pStyle w:val="Textoindependiente"/>
        <w:spacing w:line="331" w:lineRule="auto"/>
        <w:ind w:left="2121" w:right="1940"/>
        <w:jc w:val="both"/>
        <w:rPr>
          <w:w w:val="110"/>
          <w:lang w:val="es-ES"/>
        </w:rPr>
        <w:sectPr w:rsidR="0077219F" w:rsidRPr="0077219F">
          <w:pgSz w:w="21600" w:h="25050"/>
          <w:pgMar w:top="0" w:right="0" w:bottom="280" w:left="0" w:header="720" w:footer="720" w:gutter="0"/>
          <w:cols w:space="720"/>
        </w:sectPr>
      </w:pPr>
      <w:r w:rsidRPr="0077219F">
        <w:rPr>
          <w:b/>
          <w:w w:val="110"/>
          <w:lang w:val="es-ES"/>
        </w:rPr>
        <w:t>Phet Interative Simulation</w:t>
      </w:r>
      <w:r>
        <w:rPr>
          <w:w w:val="110"/>
          <w:lang w:val="es-ES"/>
        </w:rPr>
        <w:t>: Es una página web educativa de simulaciones de Cien</w:t>
      </w:r>
      <w:r w:rsidRPr="0077219F">
        <w:rPr>
          <w:w w:val="110"/>
          <w:lang w:val="es-ES"/>
        </w:rPr>
        <w:t>cias:</w:t>
      </w:r>
      <w:r w:rsidRPr="0077219F">
        <w:rPr>
          <w:w w:val="110"/>
          <w:lang w:val="es-ES"/>
        </w:rPr>
        <w:tab/>
        <w:t>Fisica,</w:t>
      </w:r>
      <w:r w:rsidRPr="0077219F">
        <w:rPr>
          <w:w w:val="110"/>
          <w:lang w:val="es-ES"/>
        </w:rPr>
        <w:tab/>
        <w:t>Química, Bilogía, Ciencia de la Tierra y Matemáticas, específica- mente para el Nivel Primario y Nivel Secundar</w:t>
      </w:r>
      <w:r w:rsidR="00642174">
        <w:rPr>
          <w:w w:val="110"/>
          <w:lang w:val="es-ES"/>
        </w:rPr>
        <w:t>io.</w:t>
      </w:r>
      <w:r w:rsidR="00C76DD6" w:rsidRPr="00C76DD6">
        <w:rPr>
          <w:lang w:val="es-ES"/>
        </w:rPr>
        <w:t xml:space="preserve"> </w:t>
      </w:r>
      <w:r w:rsidR="00C76DD6" w:rsidRPr="00C76DD6">
        <w:rPr>
          <w:w w:val="110"/>
          <w:lang w:val="es-ES"/>
        </w:rPr>
        <w:t>El docente puede evaluar e identificar los recursos en consonancia su secuenc</w:t>
      </w:r>
      <w:r w:rsidR="00C76DD6">
        <w:rPr>
          <w:w w:val="110"/>
          <w:lang w:val="es-ES"/>
        </w:rPr>
        <w:t>ia didáctica.</w:t>
      </w:r>
    </w:p>
    <w:p w:rsidR="00222068" w:rsidRPr="00B5220E" w:rsidRDefault="008B4407">
      <w:pPr>
        <w:pStyle w:val="Textoindependiente"/>
        <w:rPr>
          <w:sz w:val="20"/>
          <w:lang w:val="es-ES"/>
        </w:rPr>
      </w:pPr>
      <w:r>
        <w:rPr>
          <w:noProof/>
          <w:sz w:val="20"/>
        </w:rPr>
        <w:lastRenderedPageBreak/>
        <mc:AlternateContent>
          <mc:Choice Requires="wpg">
            <w:drawing>
              <wp:anchor distT="0" distB="0" distL="114300" distR="114300" simplePos="0" relativeHeight="251667456" behindDoc="0" locked="0" layoutInCell="1" allowOverlap="1">
                <wp:simplePos x="0" y="0"/>
                <wp:positionH relativeFrom="page">
                  <wp:posOffset>-641350</wp:posOffset>
                </wp:positionH>
                <wp:positionV relativeFrom="paragraph">
                  <wp:posOffset>47625</wp:posOffset>
                </wp:positionV>
                <wp:extent cx="13716000" cy="2033905"/>
                <wp:effectExtent l="0" t="0" r="0" b="0"/>
                <wp:wrapNone/>
                <wp:docPr id="5" name="Grou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716000" cy="2033905"/>
                          <a:chOff x="0" y="-3812"/>
                          <a:chExt cx="21600" cy="3203"/>
                        </a:xfrm>
                      </wpg:grpSpPr>
                      <pic:pic xmlns:pic="http://schemas.openxmlformats.org/drawingml/2006/picture">
                        <pic:nvPicPr>
                          <pic:cNvPr id="6" name="Picture 10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3812"/>
                            <a:ext cx="21600" cy="3203"/>
                          </a:xfrm>
                          <a:prstGeom prst="rect">
                            <a:avLst/>
                          </a:prstGeom>
                          <a:noFill/>
                          <a:extLst>
                            <a:ext uri="{909E8E84-426E-40DD-AFC4-6F175D3DCCD1}">
                              <a14:hiddenFill xmlns:a14="http://schemas.microsoft.com/office/drawing/2010/main">
                                <a:solidFill>
                                  <a:srgbClr val="FFFFFF"/>
                                </a:solidFill>
                              </a14:hiddenFill>
                            </a:ext>
                          </a:extLst>
                        </pic:spPr>
                      </pic:pic>
                      <wps:wsp>
                        <wps:cNvPr id="7" name="Text Box 101"/>
                        <wps:cNvSpPr txBox="1">
                          <a:spLocks noChangeArrowheads="1"/>
                        </wps:cNvSpPr>
                        <wps:spPr bwMode="auto">
                          <a:xfrm>
                            <a:off x="0" y="-3812"/>
                            <a:ext cx="21600" cy="32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7196" w:rsidRDefault="000F7196" w:rsidP="000F7196">
                              <w:pPr>
                                <w:ind w:left="1942"/>
                                <w:rPr>
                                  <w:color w:val="FFFFFF" w:themeColor="background1"/>
                                  <w:sz w:val="76"/>
                                </w:rPr>
                              </w:pPr>
                            </w:p>
                            <w:p w:rsidR="000F7196" w:rsidRPr="00A45545" w:rsidRDefault="000F7196" w:rsidP="000F7196">
                              <w:pPr>
                                <w:ind w:left="1942"/>
                                <w:rPr>
                                  <w:rFonts w:ascii="Lucida Sans"/>
                                  <w:color w:val="FFFFFF" w:themeColor="background1"/>
                                  <w:sz w:val="66"/>
                                  <w:lang w:val="es-ES"/>
                                </w:rPr>
                              </w:pPr>
                              <w:r w:rsidRPr="00A45545">
                                <w:rPr>
                                  <w:color w:val="FFFFFF" w:themeColor="background1"/>
                                  <w:sz w:val="76"/>
                                </w:rPr>
                                <w:t>Aplicaciones, software, plataformas o herramientas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9" o:spid="_x0000_s1032" style="position:absolute;margin-left:-50.5pt;margin-top:3.75pt;width:15in;height:160.15pt;z-index:251667456;mso-position-horizontal-relative:page" coordorigin=",-3812" coordsize="21600,32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">
                <v:shape id="Picture 100" o:spid="_x0000_s1033" type="#_x0000_t75" style="position:absolute;top:-3812;width:21600;height:32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YQtVzDAAAA2gAAAA8AAABkcnMvZG93bnJldi54bWxEj0FrwkAUhO9C/8PyCr2ZjTmopNmI1hbq&#10;wYOx0Osj+5qNZt+G7Nak/74rFHocZuYbpthMthM3GnzrWMEiSUEQ10633Cj4OL/N1yB8QNbYOSYF&#10;P+RhUz7MCsy1G/lEtyo0IkLY56jAhNDnUvrakEWfuJ44el9usBiiHBqpBxwj3HYyS9OltNhyXDDY&#10;04uh+lp9WwXp3hzHXXY5ZMQXt79ux9Xna6PU0+O0fQYRaAr/4b/2u1awhPuVeANk+Q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hC1XMMAAADaAAAADwAAAAAAAAAAAAAAAACf&#10;AgAAZHJzL2Rvd25yZXYueG1sUEsFBgAAAAAEAAQA9wAAAI8DAAAAAA==&#10;">
                  <v:imagedata r:id="rId55" o:title=""/>
                </v:shape>
                <v:shape id="Text Box 101" o:spid="_x0000_s1034" type="#_x0000_t202" style="position:absolute;top:-3812;width:21600;height:32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k0w8MA&#10;AADaAAAADwAAAGRycy9kb3ducmV2LnhtbESPQWvCQBSE7wX/w/KE3upGD7aNriKiIBTEGA8en9ln&#10;sph9G7Orxn/fFQo9DjPzDTOdd7YWd2q9caxgOEhAEBdOGy4VHPL1xxcIH5A11o5JwZM8zGe9tymm&#10;2j04o/s+lCJC2KeooAqhSaX0RUUW/cA1xNE7u9ZiiLItpW7xEeG2lqMkGUuLhuNChQ0tKyou+5tV&#10;sDhytjLX7WmXnTOT598J/4wvSr33u8UERKAu/If/2hut4BNeV+INkL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Pk0w8MAAADaAAAADwAAAAAAAAAAAAAAAACYAgAAZHJzL2Rv&#10;d25yZXYueG1sUEsFBgAAAAAEAAQA9QAAAIgDAAAAAA==&#10;" filled="f" stroked="f">
                  <v:textbox inset="0,0,0,0">
                    <w:txbxContent>
                      <w:p w:rsidR="000F7196" w:rsidRDefault="000F7196" w:rsidP="000F7196">
                        <w:pPr>
                          <w:ind w:left="1942"/>
                          <w:rPr>
                            <w:color w:val="FFFFFF" w:themeColor="background1"/>
                            <w:sz w:val="76"/>
                          </w:rPr>
                        </w:pPr>
                      </w:p>
                      <w:p w:rsidR="000F7196" w:rsidRPr="00A45545" w:rsidRDefault="000F7196" w:rsidP="000F7196">
                        <w:pPr>
                          <w:ind w:left="1942"/>
                          <w:rPr>
                            <w:rFonts w:ascii="Lucida Sans"/>
                            <w:color w:val="FFFFFF" w:themeColor="background1"/>
                            <w:sz w:val="66"/>
                            <w:lang w:val="es-ES"/>
                          </w:rPr>
                        </w:pPr>
                        <w:r w:rsidRPr="00A45545">
                          <w:rPr>
                            <w:color w:val="FFFFFF" w:themeColor="background1"/>
                            <w:sz w:val="76"/>
                          </w:rPr>
                          <w:t>Aplicaciones, software, plataformas o herramientas</w:t>
                        </w:r>
                      </w:p>
                    </w:txbxContent>
                  </v:textbox>
                </v:shape>
                <w10:wrap anchorx="page"/>
              </v:group>
            </w:pict>
          </mc:Fallback>
        </mc:AlternateContent>
      </w:r>
    </w:p>
    <w:p w:rsidR="00222068" w:rsidRPr="00B5220E" w:rsidRDefault="00222068">
      <w:pPr>
        <w:pStyle w:val="Textoindependiente"/>
        <w:rPr>
          <w:sz w:val="20"/>
          <w:lang w:val="es-ES"/>
        </w:rPr>
      </w:pPr>
    </w:p>
    <w:p w:rsidR="00222068" w:rsidRPr="00B5220E" w:rsidRDefault="00222068">
      <w:pPr>
        <w:pStyle w:val="Textoindependiente"/>
        <w:rPr>
          <w:sz w:val="20"/>
          <w:lang w:val="es-ES"/>
        </w:rPr>
      </w:pPr>
    </w:p>
    <w:p w:rsidR="00222068" w:rsidRPr="00B5220E" w:rsidRDefault="00222068">
      <w:pPr>
        <w:pStyle w:val="Textoindependiente"/>
        <w:rPr>
          <w:sz w:val="20"/>
          <w:lang w:val="es-ES"/>
        </w:rPr>
      </w:pPr>
    </w:p>
    <w:p w:rsidR="00222068" w:rsidRPr="00B5220E" w:rsidRDefault="00222068">
      <w:pPr>
        <w:pStyle w:val="Textoindependiente"/>
        <w:rPr>
          <w:sz w:val="20"/>
          <w:lang w:val="es-ES"/>
        </w:rPr>
      </w:pPr>
    </w:p>
    <w:p w:rsidR="00222068" w:rsidRPr="00B5220E" w:rsidRDefault="00222068">
      <w:pPr>
        <w:pStyle w:val="Textoindependiente"/>
        <w:rPr>
          <w:sz w:val="20"/>
          <w:lang w:val="es-ES"/>
        </w:rPr>
      </w:pPr>
    </w:p>
    <w:p w:rsidR="00222068" w:rsidRPr="00B5220E" w:rsidRDefault="00222068">
      <w:pPr>
        <w:pStyle w:val="Textoindependiente"/>
        <w:rPr>
          <w:sz w:val="20"/>
          <w:lang w:val="es-ES"/>
        </w:rPr>
      </w:pPr>
    </w:p>
    <w:p w:rsidR="00222068" w:rsidRPr="00B5220E" w:rsidRDefault="00222068">
      <w:pPr>
        <w:pStyle w:val="Textoindependiente"/>
        <w:rPr>
          <w:sz w:val="20"/>
          <w:lang w:val="es-ES"/>
        </w:rPr>
      </w:pPr>
    </w:p>
    <w:p w:rsidR="00222068" w:rsidRPr="00B5220E" w:rsidRDefault="00222068">
      <w:pPr>
        <w:pStyle w:val="Textoindependiente"/>
        <w:rPr>
          <w:sz w:val="20"/>
          <w:lang w:val="es-ES"/>
        </w:rPr>
      </w:pPr>
    </w:p>
    <w:p w:rsidR="00222068" w:rsidRPr="00B5220E" w:rsidRDefault="00222068">
      <w:pPr>
        <w:pStyle w:val="Textoindependiente"/>
        <w:rPr>
          <w:sz w:val="20"/>
          <w:lang w:val="es-ES"/>
        </w:rPr>
      </w:pPr>
    </w:p>
    <w:p w:rsidR="00222068" w:rsidRPr="00B5220E" w:rsidRDefault="00222068">
      <w:pPr>
        <w:pStyle w:val="Textoindependiente"/>
        <w:rPr>
          <w:sz w:val="20"/>
          <w:lang w:val="es-ES"/>
        </w:rPr>
      </w:pPr>
    </w:p>
    <w:p w:rsidR="00222068" w:rsidRPr="00B5220E" w:rsidRDefault="00222068">
      <w:pPr>
        <w:pStyle w:val="Textoindependiente"/>
        <w:rPr>
          <w:sz w:val="20"/>
          <w:lang w:val="es-ES"/>
        </w:rPr>
      </w:pPr>
    </w:p>
    <w:p w:rsidR="00222068" w:rsidRPr="00B5220E" w:rsidRDefault="00222068">
      <w:pPr>
        <w:pStyle w:val="Textoindependiente"/>
        <w:rPr>
          <w:sz w:val="20"/>
          <w:lang w:val="es-ES"/>
        </w:rPr>
      </w:pPr>
    </w:p>
    <w:p w:rsidR="00222068" w:rsidRPr="00B5220E" w:rsidRDefault="00222068">
      <w:pPr>
        <w:pStyle w:val="Textoindependiente"/>
        <w:rPr>
          <w:sz w:val="20"/>
          <w:lang w:val="es-ES"/>
        </w:rPr>
      </w:pPr>
    </w:p>
    <w:p w:rsidR="00222068" w:rsidRPr="00B5220E" w:rsidRDefault="00222068">
      <w:pPr>
        <w:pStyle w:val="Textoindependiente"/>
        <w:rPr>
          <w:sz w:val="20"/>
          <w:lang w:val="es-ES"/>
        </w:rPr>
      </w:pPr>
    </w:p>
    <w:p w:rsidR="00222068" w:rsidRPr="00B5220E" w:rsidRDefault="00222068">
      <w:pPr>
        <w:pStyle w:val="Textoindependiente"/>
        <w:spacing w:before="11"/>
        <w:rPr>
          <w:sz w:val="27"/>
          <w:lang w:val="es-ES"/>
        </w:rPr>
      </w:pPr>
    </w:p>
    <w:p w:rsidR="00222068" w:rsidRPr="00B5220E" w:rsidRDefault="001D3859">
      <w:pPr>
        <w:pStyle w:val="Textoindependiente"/>
        <w:spacing w:before="215" w:line="331" w:lineRule="auto"/>
        <w:ind w:left="2121" w:right="1868"/>
        <w:rPr>
          <w:lang w:val="es-ES"/>
        </w:rPr>
      </w:pPr>
      <w:r w:rsidRPr="00B5220E">
        <w:rPr>
          <w:rFonts w:ascii="Trebuchet MS" w:hAnsi="Trebuchet MS"/>
          <w:b/>
          <w:w w:val="115"/>
          <w:lang w:val="es-ES"/>
        </w:rPr>
        <w:t>Edmodo</w:t>
      </w:r>
      <w:r w:rsidR="00642174">
        <w:rPr>
          <w:rFonts w:ascii="Trebuchet MS" w:hAnsi="Trebuchet MS"/>
          <w:b/>
          <w:w w:val="115"/>
          <w:lang w:val="es-ES"/>
        </w:rPr>
        <w:t>:</w:t>
      </w:r>
      <w:r w:rsidRPr="00B5220E">
        <w:rPr>
          <w:rFonts w:ascii="Trebuchet MS" w:hAnsi="Trebuchet MS"/>
          <w:b/>
          <w:spacing w:val="-111"/>
          <w:w w:val="115"/>
          <w:lang w:val="es-ES"/>
        </w:rPr>
        <w:t xml:space="preserve"> </w:t>
      </w:r>
      <w:r w:rsidRPr="00B5220E">
        <w:rPr>
          <w:w w:val="115"/>
          <w:lang w:val="es-ES"/>
        </w:rPr>
        <w:t>es</w:t>
      </w:r>
      <w:r w:rsidRPr="00B5220E">
        <w:rPr>
          <w:spacing w:val="-97"/>
          <w:w w:val="115"/>
          <w:lang w:val="es-ES"/>
        </w:rPr>
        <w:t xml:space="preserve"> </w:t>
      </w:r>
      <w:r w:rsidRPr="00B5220E">
        <w:rPr>
          <w:w w:val="115"/>
          <w:lang w:val="es-ES"/>
        </w:rPr>
        <w:t>una</w:t>
      </w:r>
      <w:r w:rsidRPr="00B5220E">
        <w:rPr>
          <w:spacing w:val="-97"/>
          <w:w w:val="115"/>
          <w:lang w:val="es-ES"/>
        </w:rPr>
        <w:t xml:space="preserve"> </w:t>
      </w:r>
      <w:r w:rsidR="000F7196">
        <w:rPr>
          <w:w w:val="115"/>
          <w:lang w:val="es-ES"/>
        </w:rPr>
        <w:t>red</w:t>
      </w:r>
      <w:r w:rsidRPr="00B5220E">
        <w:rPr>
          <w:spacing w:val="-97"/>
          <w:w w:val="115"/>
          <w:lang w:val="es-ES"/>
        </w:rPr>
        <w:t xml:space="preserve"> </w:t>
      </w:r>
      <w:r w:rsidRPr="00B5220E">
        <w:rPr>
          <w:w w:val="115"/>
          <w:lang w:val="es-ES"/>
        </w:rPr>
        <w:t>social,</w:t>
      </w:r>
      <w:r w:rsidRPr="00B5220E">
        <w:rPr>
          <w:spacing w:val="-97"/>
          <w:w w:val="115"/>
          <w:lang w:val="es-ES"/>
        </w:rPr>
        <w:t xml:space="preserve"> </w:t>
      </w:r>
      <w:r w:rsidRPr="00B5220E">
        <w:rPr>
          <w:w w:val="115"/>
          <w:lang w:val="es-ES"/>
        </w:rPr>
        <w:t>educativa</w:t>
      </w:r>
      <w:r w:rsidRPr="00B5220E">
        <w:rPr>
          <w:spacing w:val="-97"/>
          <w:w w:val="115"/>
          <w:lang w:val="es-ES"/>
        </w:rPr>
        <w:t xml:space="preserve"> </w:t>
      </w:r>
      <w:r w:rsidRPr="00B5220E">
        <w:rPr>
          <w:w w:val="115"/>
          <w:lang w:val="es-ES"/>
        </w:rPr>
        <w:t>y</w:t>
      </w:r>
      <w:r w:rsidRPr="00B5220E">
        <w:rPr>
          <w:spacing w:val="-97"/>
          <w:w w:val="115"/>
          <w:lang w:val="es-ES"/>
        </w:rPr>
        <w:t xml:space="preserve"> </w:t>
      </w:r>
      <w:r w:rsidRPr="00B5220E">
        <w:rPr>
          <w:w w:val="115"/>
          <w:lang w:val="es-ES"/>
        </w:rPr>
        <w:t>gratuita</w:t>
      </w:r>
      <w:r w:rsidRPr="00B5220E">
        <w:rPr>
          <w:spacing w:val="-97"/>
          <w:w w:val="115"/>
          <w:lang w:val="es-ES"/>
        </w:rPr>
        <w:t xml:space="preserve"> </w:t>
      </w:r>
      <w:r w:rsidRPr="00B5220E">
        <w:rPr>
          <w:w w:val="115"/>
          <w:lang w:val="es-ES"/>
        </w:rPr>
        <w:t>que</w:t>
      </w:r>
      <w:r w:rsidRPr="00B5220E">
        <w:rPr>
          <w:spacing w:val="-97"/>
          <w:w w:val="115"/>
          <w:lang w:val="es-ES"/>
        </w:rPr>
        <w:t xml:space="preserve"> </w:t>
      </w:r>
      <w:r w:rsidRPr="00B5220E">
        <w:rPr>
          <w:w w:val="115"/>
          <w:lang w:val="es-ES"/>
        </w:rPr>
        <w:t>permite la</w:t>
      </w:r>
      <w:r w:rsidRPr="00B5220E">
        <w:rPr>
          <w:spacing w:val="-74"/>
          <w:w w:val="115"/>
          <w:lang w:val="es-ES"/>
        </w:rPr>
        <w:t xml:space="preserve"> </w:t>
      </w:r>
      <w:r w:rsidRPr="00B5220E">
        <w:rPr>
          <w:w w:val="115"/>
          <w:lang w:val="es-ES"/>
        </w:rPr>
        <w:t>comunicación</w:t>
      </w:r>
      <w:r w:rsidRPr="00B5220E">
        <w:rPr>
          <w:spacing w:val="-74"/>
          <w:w w:val="115"/>
          <w:lang w:val="es-ES"/>
        </w:rPr>
        <w:t xml:space="preserve"> </w:t>
      </w:r>
      <w:r w:rsidRPr="00B5220E">
        <w:rPr>
          <w:w w:val="115"/>
          <w:lang w:val="es-ES"/>
        </w:rPr>
        <w:t>entre</w:t>
      </w:r>
      <w:r w:rsidRPr="00B5220E">
        <w:rPr>
          <w:spacing w:val="-74"/>
          <w:w w:val="115"/>
          <w:lang w:val="es-ES"/>
        </w:rPr>
        <w:t xml:space="preserve"> </w:t>
      </w:r>
      <w:r w:rsidRPr="00B5220E">
        <w:rPr>
          <w:w w:val="115"/>
          <w:lang w:val="es-ES"/>
        </w:rPr>
        <w:t>los</w:t>
      </w:r>
      <w:r w:rsidRPr="00B5220E">
        <w:rPr>
          <w:spacing w:val="-73"/>
          <w:w w:val="115"/>
          <w:lang w:val="es-ES"/>
        </w:rPr>
        <w:t xml:space="preserve"> </w:t>
      </w:r>
      <w:r w:rsidRPr="00B5220E">
        <w:rPr>
          <w:w w:val="115"/>
          <w:lang w:val="es-ES"/>
        </w:rPr>
        <w:t>alumnos</w:t>
      </w:r>
      <w:r w:rsidRPr="00B5220E">
        <w:rPr>
          <w:spacing w:val="-75"/>
          <w:w w:val="115"/>
          <w:lang w:val="es-ES"/>
        </w:rPr>
        <w:t xml:space="preserve"> </w:t>
      </w:r>
      <w:r w:rsidRPr="00B5220E">
        <w:rPr>
          <w:w w:val="115"/>
          <w:lang w:val="es-ES"/>
        </w:rPr>
        <w:t>y</w:t>
      </w:r>
      <w:r w:rsidRPr="00B5220E">
        <w:rPr>
          <w:spacing w:val="-74"/>
          <w:w w:val="115"/>
          <w:lang w:val="es-ES"/>
        </w:rPr>
        <w:t xml:space="preserve"> </w:t>
      </w:r>
      <w:r w:rsidRPr="00B5220E">
        <w:rPr>
          <w:w w:val="115"/>
          <w:lang w:val="es-ES"/>
        </w:rPr>
        <w:t>los</w:t>
      </w:r>
      <w:r w:rsidRPr="00B5220E">
        <w:rPr>
          <w:spacing w:val="-74"/>
          <w:w w:val="115"/>
          <w:lang w:val="es-ES"/>
        </w:rPr>
        <w:t xml:space="preserve"> </w:t>
      </w:r>
      <w:r w:rsidRPr="00B5220E">
        <w:rPr>
          <w:w w:val="115"/>
          <w:lang w:val="es-ES"/>
        </w:rPr>
        <w:t>profesores</w:t>
      </w:r>
      <w:r w:rsidRPr="00B5220E">
        <w:rPr>
          <w:spacing w:val="-74"/>
          <w:w w:val="115"/>
          <w:lang w:val="es-ES"/>
        </w:rPr>
        <w:t xml:space="preserve"> </w:t>
      </w:r>
      <w:r w:rsidRPr="00B5220E">
        <w:rPr>
          <w:w w:val="115"/>
          <w:lang w:val="es-ES"/>
        </w:rPr>
        <w:t>en</w:t>
      </w:r>
      <w:r w:rsidRPr="00B5220E">
        <w:rPr>
          <w:spacing w:val="-74"/>
          <w:w w:val="115"/>
          <w:lang w:val="es-ES"/>
        </w:rPr>
        <w:t xml:space="preserve"> </w:t>
      </w:r>
      <w:r w:rsidRPr="00B5220E">
        <w:rPr>
          <w:w w:val="115"/>
          <w:lang w:val="es-ES"/>
        </w:rPr>
        <w:t>un</w:t>
      </w:r>
      <w:r w:rsidRPr="00B5220E">
        <w:rPr>
          <w:spacing w:val="-74"/>
          <w:w w:val="115"/>
          <w:lang w:val="es-ES"/>
        </w:rPr>
        <w:t xml:space="preserve"> </w:t>
      </w:r>
      <w:r w:rsidRPr="00B5220E">
        <w:rPr>
          <w:w w:val="115"/>
          <w:lang w:val="es-ES"/>
        </w:rPr>
        <w:t>entorno</w:t>
      </w:r>
      <w:r w:rsidRPr="00B5220E">
        <w:rPr>
          <w:spacing w:val="-74"/>
          <w:w w:val="115"/>
          <w:lang w:val="es-ES"/>
        </w:rPr>
        <w:t xml:space="preserve"> </w:t>
      </w:r>
      <w:r w:rsidRPr="00B5220E">
        <w:rPr>
          <w:w w:val="115"/>
          <w:lang w:val="es-ES"/>
        </w:rPr>
        <w:t>cerrado</w:t>
      </w:r>
      <w:r w:rsidRPr="00B5220E">
        <w:rPr>
          <w:spacing w:val="-74"/>
          <w:w w:val="115"/>
          <w:lang w:val="es-ES"/>
        </w:rPr>
        <w:t xml:space="preserve"> </w:t>
      </w:r>
      <w:r w:rsidRPr="00B5220E">
        <w:rPr>
          <w:w w:val="115"/>
          <w:lang w:val="es-ES"/>
        </w:rPr>
        <w:t>y privado.</w:t>
      </w:r>
    </w:p>
    <w:p w:rsidR="00B41C94" w:rsidRDefault="001D3859" w:rsidP="00642174">
      <w:pPr>
        <w:pStyle w:val="Textoindependiente"/>
        <w:tabs>
          <w:tab w:val="left" w:pos="14062"/>
        </w:tabs>
        <w:spacing w:before="215" w:line="331" w:lineRule="auto"/>
        <w:ind w:left="2121" w:right="1421"/>
        <w:jc w:val="both"/>
        <w:rPr>
          <w:w w:val="115"/>
          <w:lang w:val="es-ES"/>
        </w:rPr>
      </w:pPr>
      <w:r w:rsidRPr="00B5220E">
        <w:rPr>
          <w:rFonts w:ascii="Trebuchet MS" w:hAnsi="Trebuchet MS"/>
          <w:b/>
          <w:w w:val="110"/>
          <w:lang w:val="es-ES"/>
        </w:rPr>
        <w:t>Discovery</w:t>
      </w:r>
      <w:r w:rsidRPr="00B5220E">
        <w:rPr>
          <w:rFonts w:ascii="Trebuchet MS" w:hAnsi="Trebuchet MS"/>
          <w:b/>
          <w:spacing w:val="-69"/>
          <w:w w:val="110"/>
          <w:lang w:val="es-ES"/>
        </w:rPr>
        <w:t xml:space="preserve"> </w:t>
      </w:r>
      <w:r w:rsidRPr="00B5220E">
        <w:rPr>
          <w:rFonts w:ascii="Trebuchet MS" w:hAnsi="Trebuchet MS"/>
          <w:b/>
          <w:w w:val="110"/>
          <w:lang w:val="es-ES"/>
        </w:rPr>
        <w:t>en</w:t>
      </w:r>
      <w:r w:rsidRPr="00B5220E">
        <w:rPr>
          <w:rFonts w:ascii="Trebuchet MS" w:hAnsi="Trebuchet MS"/>
          <w:b/>
          <w:spacing w:val="-69"/>
          <w:w w:val="110"/>
          <w:lang w:val="es-ES"/>
        </w:rPr>
        <w:t xml:space="preserve"> </w:t>
      </w:r>
      <w:r w:rsidRPr="00B5220E">
        <w:rPr>
          <w:rFonts w:ascii="Trebuchet MS" w:hAnsi="Trebuchet MS"/>
          <w:b/>
          <w:w w:val="110"/>
          <w:lang w:val="es-ES"/>
        </w:rPr>
        <w:t>la</w:t>
      </w:r>
      <w:r w:rsidRPr="00B5220E">
        <w:rPr>
          <w:rFonts w:ascii="Trebuchet MS" w:hAnsi="Trebuchet MS"/>
          <w:b/>
          <w:spacing w:val="-68"/>
          <w:w w:val="110"/>
          <w:lang w:val="es-ES"/>
        </w:rPr>
        <w:t xml:space="preserve"> </w:t>
      </w:r>
      <w:r w:rsidRPr="00B5220E">
        <w:rPr>
          <w:rFonts w:ascii="Trebuchet MS" w:hAnsi="Trebuchet MS"/>
          <w:b/>
          <w:w w:val="110"/>
          <w:lang w:val="es-ES"/>
        </w:rPr>
        <w:t>Escuela</w:t>
      </w:r>
      <w:r w:rsidR="00642174" w:rsidRPr="00B5220E">
        <w:rPr>
          <w:rFonts w:ascii="Trebuchet MS" w:hAnsi="Trebuchet MS"/>
          <w:b/>
          <w:w w:val="110"/>
          <w:lang w:val="es-ES"/>
        </w:rPr>
        <w:t>:</w:t>
      </w:r>
      <w:r w:rsidR="00642174" w:rsidRPr="00B5220E">
        <w:rPr>
          <w:rFonts w:ascii="Trebuchet MS" w:hAnsi="Trebuchet MS"/>
          <w:b/>
          <w:spacing w:val="-69"/>
          <w:w w:val="110"/>
          <w:lang w:val="es-ES"/>
        </w:rPr>
        <w:t xml:space="preserve"> </w:t>
      </w:r>
      <w:r w:rsidR="00642174" w:rsidRPr="00642174">
        <w:rPr>
          <w:w w:val="115"/>
          <w:lang w:val="es-ES"/>
        </w:rPr>
        <w:t>Selecciona</w:t>
      </w:r>
      <w:r w:rsidR="00B41C94" w:rsidRPr="00B41C94">
        <w:rPr>
          <w:w w:val="115"/>
          <w:lang w:val="es-ES"/>
        </w:rPr>
        <w:t xml:space="preserve"> programas del acervo de la programación del canal Discovery, les da un formato didáctico que permite a los docentes y estudiantes fácil acceso al contenido de cada programa. Conforme surgen nuevos descubrimientos, los programas de la serie Discovery en la Escuela se van renovando para ofrecer información actualizada en las diferentes áreas del conocimiento.</w:t>
      </w:r>
      <w:r w:rsidR="00B41C94">
        <w:rPr>
          <w:w w:val="115"/>
          <w:lang w:val="es-ES"/>
        </w:rPr>
        <w:t xml:space="preserve"> </w:t>
      </w:r>
      <w:r w:rsidR="00B41C94" w:rsidRPr="00B41C94">
        <w:rPr>
          <w:w w:val="115"/>
          <w:lang w:val="es-ES"/>
        </w:rPr>
        <w:t>Todos los programas son revisados por maestros de diferentes disciplinas y en diversos países, con lo que ratificamos que cada programa cuenta con los elementos necesarios para servir como enriquecimiento curricular en las aulas.</w:t>
      </w:r>
    </w:p>
    <w:p w:rsidR="00B41C94" w:rsidRDefault="007A35E2" w:rsidP="00B41C94">
      <w:pPr>
        <w:pStyle w:val="Textoindependiente"/>
        <w:tabs>
          <w:tab w:val="left" w:pos="14062"/>
        </w:tabs>
        <w:spacing w:before="215" w:line="331" w:lineRule="auto"/>
        <w:ind w:left="2121" w:right="1421"/>
        <w:rPr>
          <w:rFonts w:ascii="Trebuchet MS" w:hAnsi="Trebuchet MS"/>
          <w:w w:val="110"/>
          <w:lang w:val="es-ES"/>
        </w:rPr>
      </w:pPr>
      <w:r w:rsidRPr="007A35E2">
        <w:rPr>
          <w:rFonts w:ascii="Trebuchet MS" w:hAnsi="Trebuchet MS"/>
          <w:b/>
          <w:w w:val="110"/>
          <w:lang w:val="es-ES"/>
        </w:rPr>
        <w:t>Microsoft Teams</w:t>
      </w:r>
      <w:r w:rsidR="000E1A31">
        <w:rPr>
          <w:rFonts w:ascii="Trebuchet MS" w:hAnsi="Trebuchet MS"/>
          <w:b/>
          <w:w w:val="110"/>
          <w:lang w:val="es-ES"/>
        </w:rPr>
        <w:t>:</w:t>
      </w:r>
      <w:r w:rsidRPr="007A35E2">
        <w:rPr>
          <w:rFonts w:ascii="Trebuchet MS" w:hAnsi="Trebuchet MS"/>
          <w:b/>
          <w:w w:val="110"/>
          <w:lang w:val="es-ES"/>
        </w:rPr>
        <w:t xml:space="preserve"> </w:t>
      </w:r>
      <w:r w:rsidRPr="000E1A31">
        <w:rPr>
          <w:rFonts w:ascii="Trebuchet MS" w:hAnsi="Trebuchet MS"/>
          <w:w w:val="110"/>
          <w:lang w:val="es-ES"/>
        </w:rPr>
        <w:t>es una aplicación de colaboración y comunicación perteneciente a la suite de Oficce 365 que puede ser utilizada para gestionar las actividades con nuestros estudiantes (compartir recursos, crear reuniones, chat, etc.)</w:t>
      </w:r>
      <w:r w:rsidR="000E1A31">
        <w:rPr>
          <w:rFonts w:ascii="Trebuchet MS" w:hAnsi="Trebuchet MS"/>
          <w:w w:val="110"/>
          <w:lang w:val="es-ES"/>
        </w:rPr>
        <w:t>.</w:t>
      </w:r>
    </w:p>
    <w:p w:rsidR="000E1A31" w:rsidRPr="004B0D62" w:rsidRDefault="00F01BAD" w:rsidP="004B0D62">
      <w:pPr>
        <w:pStyle w:val="Textoindependiente"/>
        <w:tabs>
          <w:tab w:val="left" w:pos="14062"/>
        </w:tabs>
        <w:spacing w:before="215" w:line="331" w:lineRule="auto"/>
        <w:ind w:left="2121" w:right="1421"/>
        <w:rPr>
          <w:rFonts w:ascii="Trebuchet MS" w:hAnsi="Trebuchet MS"/>
          <w:b/>
          <w:w w:val="110"/>
          <w:lang w:val="es-ES"/>
        </w:rPr>
      </w:pPr>
      <w:r w:rsidRPr="009E0EE8">
        <w:rPr>
          <w:rFonts w:ascii="Trebuchet MS" w:hAnsi="Trebuchet MS"/>
          <w:b/>
          <w:w w:val="110"/>
          <w:lang w:val="es-ES"/>
        </w:rPr>
        <w:t>Microsoft Office 365:</w:t>
      </w:r>
      <w:r w:rsidR="009E0EE8" w:rsidRPr="009E0EE8">
        <w:rPr>
          <w:lang w:val="es-ES"/>
        </w:rPr>
        <w:t xml:space="preserve"> </w:t>
      </w:r>
      <w:r w:rsidR="009E0EE8" w:rsidRPr="009E0EE8">
        <w:rPr>
          <w:rFonts w:ascii="Trebuchet MS" w:hAnsi="Trebuchet MS"/>
          <w:w w:val="110"/>
          <w:lang w:val="es-ES"/>
        </w:rPr>
        <w:t>Se trata de una herramienta que nos permite crear, acceder y compartir documentos de Word, Excel, OneNote y PowerPoint. Además, podemos acceder desde cualquier dispositivo que tenga acceso a Internet y OneDrive</w:t>
      </w:r>
      <w:r w:rsidR="009E0EE8">
        <w:rPr>
          <w:rFonts w:ascii="Trebuchet MS" w:hAnsi="Trebuchet MS"/>
          <w:b/>
          <w:w w:val="110"/>
          <w:lang w:val="es-ES"/>
        </w:rPr>
        <w:t xml:space="preserve">. </w:t>
      </w:r>
      <w:r w:rsidRPr="00F01BAD">
        <w:rPr>
          <w:rFonts w:ascii="Trebuchet MS" w:hAnsi="Trebuchet MS"/>
          <w:w w:val="110"/>
          <w:lang w:val="es-ES"/>
        </w:rPr>
        <w:t xml:space="preserve">Los docentes </w:t>
      </w:r>
      <w:r w:rsidR="009E0EE8">
        <w:rPr>
          <w:rFonts w:ascii="Trebuchet MS" w:hAnsi="Trebuchet MS"/>
          <w:w w:val="110"/>
          <w:lang w:val="es-ES"/>
        </w:rPr>
        <w:t>pueden crear proyectos cola</w:t>
      </w:r>
      <w:r w:rsidRPr="00F01BAD">
        <w:rPr>
          <w:rFonts w:ascii="Trebuchet MS" w:hAnsi="Trebuchet MS"/>
          <w:w w:val="110"/>
          <w:lang w:val="es-ES"/>
        </w:rPr>
        <w:t xml:space="preserve">borativos con sus estudiantes y </w:t>
      </w:r>
      <w:r>
        <w:rPr>
          <w:rFonts w:ascii="Trebuchet MS" w:hAnsi="Trebuchet MS"/>
          <w:w w:val="110"/>
          <w:lang w:val="es-ES"/>
        </w:rPr>
        <w:t>utiliza</w:t>
      </w:r>
      <w:r w:rsidRPr="00F01BAD">
        <w:rPr>
          <w:rFonts w:ascii="Trebuchet MS" w:hAnsi="Trebuchet MS"/>
          <w:w w:val="110"/>
          <w:lang w:val="es-ES"/>
        </w:rPr>
        <w:t>r múltiples aplicaciones.</w:t>
      </w:r>
    </w:p>
    <w:p w:rsidR="000E1A31" w:rsidRDefault="000F3886" w:rsidP="00B41C94">
      <w:pPr>
        <w:pStyle w:val="Textoindependiente"/>
        <w:tabs>
          <w:tab w:val="left" w:pos="14062"/>
        </w:tabs>
        <w:spacing w:before="215" w:line="331" w:lineRule="auto"/>
        <w:ind w:left="2121" w:right="1421"/>
        <w:rPr>
          <w:rFonts w:ascii="Trebuchet MS" w:hAnsi="Trebuchet MS"/>
          <w:w w:val="110"/>
          <w:lang w:val="es-ES"/>
        </w:rPr>
      </w:pPr>
      <w:r w:rsidRPr="00F01BAD">
        <w:rPr>
          <w:rFonts w:ascii="Trebuchet MS" w:hAnsi="Trebuchet MS"/>
          <w:b/>
          <w:w w:val="110"/>
          <w:lang w:val="es-ES"/>
        </w:rPr>
        <w:t xml:space="preserve"> </w:t>
      </w:r>
      <w:r w:rsidRPr="000F3886">
        <w:rPr>
          <w:rFonts w:ascii="Trebuchet MS" w:hAnsi="Trebuchet MS"/>
          <w:b/>
          <w:w w:val="110"/>
          <w:lang w:val="es-ES"/>
        </w:rPr>
        <w:t>NOTA:</w:t>
      </w:r>
      <w:r>
        <w:rPr>
          <w:rFonts w:ascii="Trebuchet MS" w:hAnsi="Trebuchet MS"/>
          <w:w w:val="110"/>
          <w:lang w:val="es-ES"/>
        </w:rPr>
        <w:t xml:space="preserve"> </w:t>
      </w:r>
      <w:r w:rsidR="000E1A31">
        <w:rPr>
          <w:rFonts w:ascii="Trebuchet MS" w:hAnsi="Trebuchet MS"/>
          <w:w w:val="110"/>
          <w:lang w:val="es-ES"/>
        </w:rPr>
        <w:t xml:space="preserve">Existen una gran diversidad de recursos y otras páginas, aplicaciones, plataformas y </w:t>
      </w:r>
      <w:r w:rsidR="00A543B1">
        <w:rPr>
          <w:rFonts w:ascii="Trebuchet MS" w:hAnsi="Trebuchet MS"/>
          <w:w w:val="110"/>
          <w:lang w:val="es-ES"/>
        </w:rPr>
        <w:t>software</w:t>
      </w:r>
      <w:r w:rsidR="000E1A31">
        <w:rPr>
          <w:rFonts w:ascii="Trebuchet MS" w:hAnsi="Trebuchet MS"/>
          <w:w w:val="110"/>
          <w:lang w:val="es-ES"/>
        </w:rPr>
        <w:t xml:space="preserve"> que no mencionamos en  esta recopilación, algunas reconocidas por los docentes.</w:t>
      </w:r>
    </w:p>
    <w:p w:rsidR="000E1A31" w:rsidRDefault="008B4407" w:rsidP="00B41C94">
      <w:pPr>
        <w:pStyle w:val="Textoindependiente"/>
        <w:tabs>
          <w:tab w:val="left" w:pos="14062"/>
        </w:tabs>
        <w:spacing w:before="215" w:line="331" w:lineRule="auto"/>
        <w:ind w:left="2121" w:right="1421"/>
        <w:rPr>
          <w:rFonts w:ascii="Trebuchet MS" w:hAnsi="Trebuchet MS"/>
          <w:w w:val="110"/>
          <w:lang w:val="es-ES"/>
        </w:rPr>
      </w:pPr>
      <w:r>
        <w:rPr>
          <w:rFonts w:ascii="Trebuchet MS" w:hAnsi="Trebuchet MS"/>
          <w:noProof/>
        </w:rPr>
        <w:lastRenderedPageBreak/>
        <mc:AlternateContent>
          <mc:Choice Requires="wpg">
            <w:drawing>
              <wp:anchor distT="0" distB="0" distL="114300" distR="114300" simplePos="0" relativeHeight="251668480" behindDoc="0" locked="0" layoutInCell="1" allowOverlap="1">
                <wp:simplePos x="0" y="0"/>
                <wp:positionH relativeFrom="page">
                  <wp:posOffset>-64770</wp:posOffset>
                </wp:positionH>
                <wp:positionV relativeFrom="paragraph">
                  <wp:posOffset>15875</wp:posOffset>
                </wp:positionV>
                <wp:extent cx="13716000" cy="2033905"/>
                <wp:effectExtent l="0" t="0" r="0" b="0"/>
                <wp:wrapNone/>
                <wp:docPr id="2" name="Group 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716000" cy="2033905"/>
                          <a:chOff x="0" y="-3812"/>
                          <a:chExt cx="21600" cy="3203"/>
                        </a:xfrm>
                      </wpg:grpSpPr>
                      <pic:pic xmlns:pic="http://schemas.openxmlformats.org/drawingml/2006/picture">
                        <pic:nvPicPr>
                          <pic:cNvPr id="3" name="Picture 10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3812"/>
                            <a:ext cx="21600" cy="3203"/>
                          </a:xfrm>
                          <a:prstGeom prst="rect">
                            <a:avLst/>
                          </a:prstGeom>
                          <a:noFill/>
                          <a:extLst>
                            <a:ext uri="{909E8E84-426E-40DD-AFC4-6F175D3DCCD1}">
                              <a14:hiddenFill xmlns:a14="http://schemas.microsoft.com/office/drawing/2010/main">
                                <a:solidFill>
                                  <a:srgbClr val="FFFFFF"/>
                                </a:solidFill>
                              </a14:hiddenFill>
                            </a:ext>
                          </a:extLst>
                        </pic:spPr>
                      </pic:pic>
                      <wps:wsp>
                        <wps:cNvPr id="4" name="Text Box 105"/>
                        <wps:cNvSpPr txBox="1">
                          <a:spLocks noChangeArrowheads="1"/>
                        </wps:cNvSpPr>
                        <wps:spPr bwMode="auto">
                          <a:xfrm>
                            <a:off x="0" y="-3812"/>
                            <a:ext cx="21600" cy="32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3886" w:rsidRDefault="000F3886" w:rsidP="000F3886">
                              <w:pPr>
                                <w:ind w:left="1942"/>
                                <w:rPr>
                                  <w:color w:val="FFFFFF" w:themeColor="background1"/>
                                  <w:sz w:val="76"/>
                                </w:rPr>
                              </w:pPr>
                            </w:p>
                            <w:p w:rsidR="000F3886" w:rsidRPr="000F3886" w:rsidRDefault="000F3886" w:rsidP="000F3886">
                              <w:pPr>
                                <w:rPr>
                                  <w:rFonts w:ascii="Lucida Sans"/>
                                  <w:color w:val="FFFFFF" w:themeColor="background1"/>
                                  <w:sz w:val="66"/>
                                  <w:lang w:val="es-ES"/>
                                </w:rPr>
                              </w:pPr>
                              <w:r>
                                <w:rPr>
                                  <w:color w:val="FFFFFF" w:themeColor="background1"/>
                                  <w:sz w:val="76"/>
                                  <w:lang w:val="es-ES"/>
                                </w:rPr>
                                <w:t xml:space="preserve"> </w:t>
                              </w:r>
                              <w:r w:rsidR="004B0D62">
                                <w:rPr>
                                  <w:color w:val="FFFFFF" w:themeColor="background1"/>
                                  <w:sz w:val="76"/>
                                  <w:lang w:val="es-ES"/>
                                </w:rPr>
                                <w:t>Lista de aplicaciones</w:t>
                              </w:r>
                              <w:r w:rsidRPr="000F3886">
                                <w:rPr>
                                  <w:color w:val="FFFFFF" w:themeColor="background1"/>
                                  <w:sz w:val="76"/>
                                  <w:lang w:val="es-ES"/>
                                </w:rPr>
                                <w:t xml:space="preserve"> con los hipervínculos, guías o tutoriales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3" o:spid="_x0000_s1035" style="position:absolute;left:0;text-align:left;margin-left:-5.1pt;margin-top:1.25pt;width:15in;height:160.15pt;z-index:251668480;mso-position-horizontal-relative:page" coordorigin=",-3812" coordsize="21600,32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">
                <v:shape id="Picture 104" o:spid="_x0000_s1036" type="#_x0000_t75" style="position:absolute;top:-3812;width:21600;height:32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ZnFsTDAAAA2gAAAA8AAABkcnMvZG93bnJldi54bWxEj0+LwjAUxO8LfofwBG9ragVXqlF0VXAP&#10;e/APeH00z6bavJQma+u3NwsLexxm5jfMfNnZSjyo8aVjBaNhAoI4d7rkQsH5tHufgvABWWPlmBQ8&#10;ycNy0XubY6Zdywd6HEMhIoR9hgpMCHUmpc8NWfRDVxNH7+oaiyHKppC6wTbCbSXTJJlIiyXHBYM1&#10;fRrK78cfqyDZmO92nd6+UuKb29xX7cdlWyg16HerGYhAXfgP/7X3WsEYfq/EGyAX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mcWxMMAAADaAAAADwAAAAAAAAAAAAAAAACf&#10;AgAAZHJzL2Rvd25yZXYueG1sUEsFBgAAAAAEAAQA9wAAAI8DAAAAAA==&#10;">
                  <v:imagedata r:id="rId55" o:title=""/>
                </v:shape>
                <v:shape id="Text Box 105" o:spid="_x0000_s1037" type="#_x0000_t202" style="position:absolute;top:-3812;width:21600;height:32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uqtMMA&#10;AADaAAAADwAAAGRycy9kb3ducmV2LnhtbESPQWvCQBSE7wX/w/IEb3VjEanRVUQsFIRijAePz+wz&#10;Wcy+jdmtxn/fFQoeh5n5hpkvO1uLG7XeOFYwGiYgiAunDZcKDvnX+ycIH5A11o5JwYM8LBe9tzmm&#10;2t05o9s+lCJC2KeooAqhSaX0RUUW/dA1xNE7u9ZiiLItpW7xHuG2lh9JMpEWDceFChtaV1Rc9r9W&#10;werI2cZcf0677JyZPJ8mvJ1clBr0u9UMRKAuvML/7W+tYAzPK/EG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CuqtMMAAADaAAAADwAAAAAAAAAAAAAAAACYAgAAZHJzL2Rv&#10;d25yZXYueG1sUEsFBgAAAAAEAAQA9QAAAIgDAAAAAA==&#10;" filled="f" stroked="f">
                  <v:textbox inset="0,0,0,0">
                    <w:txbxContent>
                      <w:p w:rsidR="000F3886" w:rsidRDefault="000F3886" w:rsidP="000F3886">
                        <w:pPr>
                          <w:ind w:left="1942"/>
                          <w:rPr>
                            <w:color w:val="FFFFFF" w:themeColor="background1"/>
                            <w:sz w:val="76"/>
                          </w:rPr>
                        </w:pPr>
                      </w:p>
                      <w:p w:rsidR="000F3886" w:rsidRPr="000F3886" w:rsidRDefault="000F3886" w:rsidP="000F3886">
                        <w:pPr>
                          <w:rPr>
                            <w:rFonts w:ascii="Lucida Sans"/>
                            <w:color w:val="FFFFFF" w:themeColor="background1"/>
                            <w:sz w:val="66"/>
                            <w:lang w:val="es-ES"/>
                          </w:rPr>
                        </w:pPr>
                        <w:r>
                          <w:rPr>
                            <w:color w:val="FFFFFF" w:themeColor="background1"/>
                            <w:sz w:val="76"/>
                            <w:lang w:val="es-ES"/>
                          </w:rPr>
                          <w:t xml:space="preserve"> </w:t>
                        </w:r>
                        <w:r w:rsidR="004B0D62">
                          <w:rPr>
                            <w:color w:val="FFFFFF" w:themeColor="background1"/>
                            <w:sz w:val="76"/>
                            <w:lang w:val="es-ES"/>
                          </w:rPr>
                          <w:t>Lista de aplicaciones</w:t>
                        </w:r>
                        <w:r w:rsidRPr="000F3886">
                          <w:rPr>
                            <w:color w:val="FFFFFF" w:themeColor="background1"/>
                            <w:sz w:val="76"/>
                            <w:lang w:val="es-ES"/>
                          </w:rPr>
                          <w:t xml:space="preserve"> con los hipervínculos, guías o tutoriales</w:t>
                        </w:r>
                      </w:p>
                    </w:txbxContent>
                  </v:textbox>
                </v:shape>
                <w10:wrap anchorx="page"/>
              </v:group>
            </w:pict>
          </mc:Fallback>
        </mc:AlternateContent>
      </w:r>
    </w:p>
    <w:p w:rsidR="000E1A31" w:rsidRDefault="000E1A31" w:rsidP="00B41C94">
      <w:pPr>
        <w:pStyle w:val="Textoindependiente"/>
        <w:tabs>
          <w:tab w:val="left" w:pos="14062"/>
        </w:tabs>
        <w:spacing w:before="215" w:line="331" w:lineRule="auto"/>
        <w:ind w:left="2121" w:right="1421"/>
        <w:rPr>
          <w:rFonts w:ascii="Trebuchet MS" w:hAnsi="Trebuchet MS"/>
          <w:w w:val="110"/>
          <w:lang w:val="es-ES"/>
        </w:rPr>
      </w:pPr>
    </w:p>
    <w:p w:rsidR="000E1A31" w:rsidRDefault="000E1A31" w:rsidP="00B41C94">
      <w:pPr>
        <w:pStyle w:val="Textoindependiente"/>
        <w:tabs>
          <w:tab w:val="left" w:pos="14062"/>
        </w:tabs>
        <w:spacing w:before="215" w:line="331" w:lineRule="auto"/>
        <w:ind w:left="2121" w:right="1421"/>
        <w:rPr>
          <w:rFonts w:ascii="Trebuchet MS" w:hAnsi="Trebuchet MS"/>
          <w:w w:val="110"/>
          <w:lang w:val="es-ES"/>
        </w:rPr>
      </w:pPr>
    </w:p>
    <w:p w:rsidR="000E1A31" w:rsidRDefault="000E1A31" w:rsidP="004B0D62">
      <w:pPr>
        <w:pStyle w:val="Textoindependiente"/>
        <w:tabs>
          <w:tab w:val="left" w:pos="14062"/>
        </w:tabs>
        <w:spacing w:before="215" w:line="331" w:lineRule="auto"/>
        <w:ind w:right="1421"/>
        <w:rPr>
          <w:rFonts w:ascii="Trebuchet MS" w:hAnsi="Trebuchet MS"/>
          <w:w w:val="110"/>
          <w:lang w:val="es-ES"/>
        </w:rPr>
      </w:pPr>
    </w:p>
    <w:tbl>
      <w:tblPr>
        <w:tblStyle w:val="Tablaconcuadrcula"/>
        <w:tblW w:w="0" w:type="auto"/>
        <w:tblInd w:w="413" w:type="dxa"/>
        <w:tblLayout w:type="fixed"/>
        <w:tblLook w:val="04A0" w:firstRow="1" w:lastRow="0" w:firstColumn="1" w:lastColumn="0" w:noHBand="0" w:noVBand="1"/>
      </w:tblPr>
      <w:tblGrid>
        <w:gridCol w:w="3925"/>
        <w:gridCol w:w="4410"/>
        <w:gridCol w:w="4860"/>
        <w:gridCol w:w="6500"/>
      </w:tblGrid>
      <w:tr w:rsidR="000F3886" w:rsidTr="009E62F7">
        <w:tc>
          <w:tcPr>
            <w:tcW w:w="3925" w:type="dxa"/>
          </w:tcPr>
          <w:p w:rsidR="000F3886" w:rsidRPr="000F3886" w:rsidRDefault="001D3859" w:rsidP="00B41C94">
            <w:pPr>
              <w:pStyle w:val="Textoindependiente"/>
              <w:tabs>
                <w:tab w:val="left" w:pos="14062"/>
              </w:tabs>
              <w:spacing w:before="215" w:line="331" w:lineRule="auto"/>
              <w:ind w:right="1421"/>
              <w:rPr>
                <w:rFonts w:ascii="Trebuchet MS" w:hAnsi="Trebuchet MS"/>
                <w:w w:val="110"/>
                <w:sz w:val="44"/>
                <w:szCs w:val="44"/>
                <w:lang w:val="es-ES"/>
              </w:rPr>
            </w:pPr>
            <w:r>
              <w:rPr>
                <w:rFonts w:ascii="Trebuchet MS" w:hAnsi="Trebuchet MS"/>
                <w:w w:val="110"/>
                <w:sz w:val="44"/>
                <w:szCs w:val="44"/>
                <w:lang w:val="es-ES"/>
              </w:rPr>
              <w:t>Aplicación</w:t>
            </w:r>
          </w:p>
        </w:tc>
        <w:tc>
          <w:tcPr>
            <w:tcW w:w="4410" w:type="dxa"/>
          </w:tcPr>
          <w:p w:rsidR="000F3886" w:rsidRPr="000F3886" w:rsidRDefault="000F3886" w:rsidP="00B41C94">
            <w:pPr>
              <w:pStyle w:val="Textoindependiente"/>
              <w:tabs>
                <w:tab w:val="left" w:pos="14062"/>
              </w:tabs>
              <w:spacing w:before="215" w:line="331" w:lineRule="auto"/>
              <w:ind w:right="1421"/>
              <w:rPr>
                <w:rFonts w:ascii="Trebuchet MS" w:hAnsi="Trebuchet MS"/>
                <w:w w:val="110"/>
                <w:sz w:val="44"/>
                <w:szCs w:val="44"/>
                <w:lang w:val="es-ES"/>
              </w:rPr>
            </w:pPr>
            <w:r w:rsidRPr="000F3886">
              <w:rPr>
                <w:rFonts w:ascii="Trebuchet MS" w:hAnsi="Trebuchet MS"/>
                <w:w w:val="110"/>
                <w:sz w:val="44"/>
                <w:szCs w:val="44"/>
                <w:lang w:val="es-ES"/>
              </w:rPr>
              <w:t>Tipo</w:t>
            </w:r>
          </w:p>
        </w:tc>
        <w:tc>
          <w:tcPr>
            <w:tcW w:w="4860" w:type="dxa"/>
          </w:tcPr>
          <w:p w:rsidR="000F3886" w:rsidRPr="000F3886" w:rsidRDefault="000F3886" w:rsidP="00B41C94">
            <w:pPr>
              <w:pStyle w:val="Textoindependiente"/>
              <w:tabs>
                <w:tab w:val="left" w:pos="14062"/>
              </w:tabs>
              <w:spacing w:before="215" w:line="331" w:lineRule="auto"/>
              <w:ind w:right="1421"/>
              <w:rPr>
                <w:rFonts w:ascii="Trebuchet MS" w:hAnsi="Trebuchet MS"/>
                <w:w w:val="110"/>
                <w:sz w:val="44"/>
                <w:szCs w:val="44"/>
                <w:lang w:val="es-ES"/>
              </w:rPr>
            </w:pPr>
            <w:r w:rsidRPr="000F3886">
              <w:rPr>
                <w:rFonts w:ascii="Trebuchet MS" w:hAnsi="Trebuchet MS"/>
                <w:w w:val="110"/>
                <w:sz w:val="44"/>
                <w:szCs w:val="44"/>
                <w:lang w:val="es-ES"/>
              </w:rPr>
              <w:t>Guía o tutorial</w:t>
            </w:r>
          </w:p>
        </w:tc>
        <w:tc>
          <w:tcPr>
            <w:tcW w:w="6500" w:type="dxa"/>
          </w:tcPr>
          <w:p w:rsidR="000F3886" w:rsidRPr="000F3886" w:rsidRDefault="000F3886" w:rsidP="00B41C94">
            <w:pPr>
              <w:pStyle w:val="Textoindependiente"/>
              <w:tabs>
                <w:tab w:val="left" w:pos="14062"/>
              </w:tabs>
              <w:spacing w:before="215" w:line="331" w:lineRule="auto"/>
              <w:ind w:right="1421"/>
              <w:rPr>
                <w:rFonts w:ascii="Trebuchet MS" w:hAnsi="Trebuchet MS"/>
                <w:w w:val="110"/>
                <w:sz w:val="44"/>
                <w:szCs w:val="44"/>
                <w:lang w:val="es-ES"/>
              </w:rPr>
            </w:pPr>
            <w:r w:rsidRPr="000F3886">
              <w:rPr>
                <w:rFonts w:ascii="Trebuchet MS" w:hAnsi="Trebuchet MS"/>
                <w:w w:val="110"/>
                <w:sz w:val="44"/>
                <w:szCs w:val="44"/>
                <w:lang w:val="es-ES"/>
              </w:rPr>
              <w:t>Hipervínculo o enlace</w:t>
            </w:r>
          </w:p>
        </w:tc>
      </w:tr>
      <w:tr w:rsidR="000F3886" w:rsidRPr="004B0D62" w:rsidTr="009E62F7">
        <w:tc>
          <w:tcPr>
            <w:tcW w:w="3925" w:type="dxa"/>
          </w:tcPr>
          <w:p w:rsidR="000F3886" w:rsidRPr="004B0D62" w:rsidRDefault="000F3886" w:rsidP="00B41C94">
            <w:pPr>
              <w:pStyle w:val="Textoindependiente"/>
              <w:tabs>
                <w:tab w:val="left" w:pos="14062"/>
              </w:tabs>
              <w:spacing w:before="215" w:line="331" w:lineRule="auto"/>
              <w:ind w:right="1421"/>
              <w:rPr>
                <w:rFonts w:ascii="Trebuchet MS" w:hAnsi="Trebuchet MS"/>
                <w:w w:val="110"/>
                <w:sz w:val="32"/>
                <w:szCs w:val="32"/>
                <w:lang w:val="es-ES"/>
              </w:rPr>
            </w:pPr>
            <w:r w:rsidRPr="004B0D62">
              <w:rPr>
                <w:b/>
                <w:w w:val="110"/>
                <w:sz w:val="32"/>
                <w:szCs w:val="32"/>
                <w:lang w:val="es-ES"/>
              </w:rPr>
              <w:t>Google Classroom</w:t>
            </w:r>
          </w:p>
        </w:tc>
        <w:tc>
          <w:tcPr>
            <w:tcW w:w="4410" w:type="dxa"/>
          </w:tcPr>
          <w:p w:rsidR="000F3886" w:rsidRPr="004B0D62" w:rsidRDefault="003642BD" w:rsidP="00B41C94">
            <w:pPr>
              <w:pStyle w:val="Textoindependiente"/>
              <w:tabs>
                <w:tab w:val="left" w:pos="14062"/>
              </w:tabs>
              <w:spacing w:before="215" w:line="331" w:lineRule="auto"/>
              <w:ind w:right="1421"/>
              <w:rPr>
                <w:rFonts w:ascii="Trebuchet MS" w:hAnsi="Trebuchet MS"/>
                <w:w w:val="110"/>
                <w:sz w:val="32"/>
                <w:szCs w:val="32"/>
                <w:lang w:val="es-ES"/>
              </w:rPr>
            </w:pPr>
            <w:r w:rsidRPr="004B0D62">
              <w:rPr>
                <w:rFonts w:ascii="Trebuchet MS" w:hAnsi="Trebuchet MS"/>
                <w:w w:val="110"/>
                <w:sz w:val="32"/>
                <w:szCs w:val="32"/>
                <w:lang w:val="es-ES"/>
              </w:rPr>
              <w:t xml:space="preserve"> Google Suite, </w:t>
            </w:r>
            <w:r w:rsidR="000F3886" w:rsidRPr="004B0D62">
              <w:rPr>
                <w:rFonts w:ascii="Trebuchet MS" w:hAnsi="Trebuchet MS"/>
                <w:w w:val="110"/>
                <w:sz w:val="32"/>
                <w:szCs w:val="32"/>
                <w:lang w:val="es-ES"/>
              </w:rPr>
              <w:t>Plataforma</w:t>
            </w:r>
            <w:r w:rsidR="009E62F7" w:rsidRPr="004B0D62">
              <w:rPr>
                <w:rFonts w:ascii="Trebuchet MS" w:hAnsi="Trebuchet MS"/>
                <w:w w:val="110"/>
                <w:sz w:val="32"/>
                <w:szCs w:val="32"/>
                <w:lang w:val="es-ES"/>
              </w:rPr>
              <w:t xml:space="preserve"> de Clase Virtual</w:t>
            </w:r>
          </w:p>
        </w:tc>
        <w:tc>
          <w:tcPr>
            <w:tcW w:w="4860" w:type="dxa"/>
          </w:tcPr>
          <w:p w:rsidR="000F3886" w:rsidRPr="004B0D62" w:rsidRDefault="008B4407" w:rsidP="00B41C94">
            <w:pPr>
              <w:pStyle w:val="Textoindependiente"/>
              <w:tabs>
                <w:tab w:val="left" w:pos="14062"/>
              </w:tabs>
              <w:spacing w:before="215" w:line="331" w:lineRule="auto"/>
              <w:ind w:right="1421"/>
              <w:rPr>
                <w:rStyle w:val="Hipervnculo"/>
                <w:sz w:val="32"/>
                <w:szCs w:val="32"/>
                <w:lang w:val="es-ES"/>
              </w:rPr>
            </w:pPr>
            <w:hyperlink r:id="rId56" w:history="1">
              <w:r w:rsidR="009E62F7" w:rsidRPr="004B0D62">
                <w:rPr>
                  <w:color w:val="0000FF"/>
                  <w:sz w:val="32"/>
                  <w:szCs w:val="32"/>
                  <w:lang w:val="es-ES"/>
                </w:rPr>
                <w:t>https://www.youtube.com/watch?v=KP34rQKue5Y&amp;feature=youtu.be</w:t>
              </w:r>
            </w:hyperlink>
          </w:p>
        </w:tc>
        <w:tc>
          <w:tcPr>
            <w:tcW w:w="6500" w:type="dxa"/>
          </w:tcPr>
          <w:p w:rsidR="000F3886" w:rsidRPr="004B0D62" w:rsidRDefault="008B4407" w:rsidP="00B41C94">
            <w:pPr>
              <w:pStyle w:val="Textoindependiente"/>
              <w:tabs>
                <w:tab w:val="left" w:pos="14062"/>
              </w:tabs>
              <w:spacing w:before="215" w:line="331" w:lineRule="auto"/>
              <w:ind w:right="1421"/>
              <w:rPr>
                <w:rStyle w:val="Hipervnculo"/>
                <w:sz w:val="32"/>
                <w:szCs w:val="32"/>
              </w:rPr>
            </w:pPr>
            <w:hyperlink r:id="rId57" w:history="1">
              <w:r w:rsidR="009E62F7" w:rsidRPr="004B0D62">
                <w:rPr>
                  <w:rStyle w:val="Hipervnculo"/>
                  <w:sz w:val="32"/>
                  <w:szCs w:val="32"/>
                </w:rPr>
                <w:t>https://classroom.google.com/</w:t>
              </w:r>
            </w:hyperlink>
          </w:p>
          <w:p w:rsidR="009E62F7" w:rsidRPr="004B0D62" w:rsidRDefault="009E62F7" w:rsidP="00B41C94">
            <w:pPr>
              <w:pStyle w:val="Textoindependiente"/>
              <w:tabs>
                <w:tab w:val="left" w:pos="14062"/>
              </w:tabs>
              <w:spacing w:before="215" w:line="331" w:lineRule="auto"/>
              <w:ind w:right="1421"/>
              <w:rPr>
                <w:rStyle w:val="Hipervnculo"/>
                <w:sz w:val="32"/>
                <w:szCs w:val="32"/>
              </w:rPr>
            </w:pPr>
          </w:p>
        </w:tc>
      </w:tr>
      <w:tr w:rsidR="009E62F7" w:rsidRPr="004B0D62" w:rsidTr="009E62F7">
        <w:tc>
          <w:tcPr>
            <w:tcW w:w="3925" w:type="dxa"/>
          </w:tcPr>
          <w:p w:rsidR="009E62F7" w:rsidRPr="004B0D62" w:rsidRDefault="009E62F7" w:rsidP="009E62F7">
            <w:pPr>
              <w:pStyle w:val="Textoindependiente"/>
              <w:tabs>
                <w:tab w:val="left" w:pos="14062"/>
              </w:tabs>
              <w:spacing w:before="215" w:line="331" w:lineRule="auto"/>
              <w:ind w:right="1421"/>
              <w:rPr>
                <w:b/>
                <w:w w:val="110"/>
                <w:sz w:val="32"/>
                <w:szCs w:val="32"/>
                <w:lang w:val="es-ES"/>
              </w:rPr>
            </w:pPr>
            <w:r w:rsidRPr="004B0D62">
              <w:rPr>
                <w:b/>
                <w:w w:val="110"/>
                <w:sz w:val="32"/>
                <w:szCs w:val="32"/>
                <w:lang w:val="es-ES"/>
              </w:rPr>
              <w:t>Google Drive</w:t>
            </w:r>
          </w:p>
        </w:tc>
        <w:tc>
          <w:tcPr>
            <w:tcW w:w="4410" w:type="dxa"/>
          </w:tcPr>
          <w:p w:rsidR="009E62F7" w:rsidRPr="004B0D62" w:rsidRDefault="00DE26C8" w:rsidP="009E62F7">
            <w:pPr>
              <w:pStyle w:val="Textoindependiente"/>
              <w:tabs>
                <w:tab w:val="left" w:pos="14062"/>
              </w:tabs>
              <w:spacing w:before="215" w:line="331" w:lineRule="auto"/>
              <w:ind w:right="1421"/>
              <w:rPr>
                <w:rFonts w:ascii="Trebuchet MS" w:hAnsi="Trebuchet MS"/>
                <w:w w:val="110"/>
                <w:sz w:val="32"/>
                <w:szCs w:val="32"/>
                <w:lang w:val="es-ES"/>
              </w:rPr>
            </w:pPr>
            <w:r w:rsidRPr="004B0D62">
              <w:rPr>
                <w:rFonts w:ascii="Trebuchet MS" w:hAnsi="Trebuchet MS"/>
                <w:w w:val="110"/>
                <w:sz w:val="32"/>
                <w:szCs w:val="32"/>
                <w:lang w:val="es-ES"/>
              </w:rPr>
              <w:t xml:space="preserve">Servicio </w:t>
            </w:r>
            <w:r w:rsidR="003642BD" w:rsidRPr="004B0D62">
              <w:rPr>
                <w:rFonts w:ascii="Trebuchet MS" w:hAnsi="Trebuchet MS"/>
                <w:w w:val="110"/>
                <w:sz w:val="32"/>
                <w:szCs w:val="32"/>
                <w:lang w:val="es-ES"/>
              </w:rPr>
              <w:t>de</w:t>
            </w:r>
            <w:r w:rsidR="009E62F7" w:rsidRPr="004B0D62">
              <w:rPr>
                <w:rFonts w:ascii="Trebuchet MS" w:hAnsi="Trebuchet MS"/>
                <w:w w:val="110"/>
                <w:sz w:val="32"/>
                <w:szCs w:val="32"/>
                <w:lang w:val="es-ES"/>
              </w:rPr>
              <w:t xml:space="preserve"> Google</w:t>
            </w:r>
            <w:r w:rsidR="003642BD" w:rsidRPr="004B0D62">
              <w:rPr>
                <w:rFonts w:ascii="Trebuchet MS" w:hAnsi="Trebuchet MS"/>
                <w:w w:val="110"/>
                <w:sz w:val="32"/>
                <w:szCs w:val="32"/>
                <w:lang w:val="es-ES"/>
              </w:rPr>
              <w:t xml:space="preserve"> Suite</w:t>
            </w:r>
            <w:r w:rsidRPr="004B0D62">
              <w:rPr>
                <w:rFonts w:ascii="Trebuchet MS" w:hAnsi="Trebuchet MS"/>
                <w:w w:val="110"/>
                <w:sz w:val="32"/>
                <w:szCs w:val="32"/>
                <w:lang w:val="es-ES"/>
              </w:rPr>
              <w:t xml:space="preserve"> de</w:t>
            </w:r>
            <w:r w:rsidR="009E62F7" w:rsidRPr="004B0D62">
              <w:rPr>
                <w:rFonts w:ascii="Trebuchet MS" w:hAnsi="Trebuchet MS"/>
                <w:w w:val="110"/>
                <w:sz w:val="32"/>
                <w:szCs w:val="32"/>
                <w:lang w:val="es-ES"/>
              </w:rPr>
              <w:t xml:space="preserve"> alojamiento de archivos</w:t>
            </w:r>
          </w:p>
        </w:tc>
        <w:tc>
          <w:tcPr>
            <w:tcW w:w="4860" w:type="dxa"/>
          </w:tcPr>
          <w:p w:rsidR="009E62F7" w:rsidRPr="004B0D62" w:rsidRDefault="009E62F7" w:rsidP="003642BD">
            <w:pPr>
              <w:pStyle w:val="Textoindependiente"/>
              <w:tabs>
                <w:tab w:val="left" w:pos="14062"/>
              </w:tabs>
              <w:spacing w:before="215" w:line="331" w:lineRule="auto"/>
              <w:ind w:right="1421"/>
              <w:rPr>
                <w:sz w:val="32"/>
                <w:szCs w:val="32"/>
                <w:lang w:val="es-ES"/>
              </w:rPr>
            </w:pPr>
            <w:r w:rsidRPr="004B0D62">
              <w:rPr>
                <w:color w:val="0000FF"/>
                <w:sz w:val="32"/>
                <w:szCs w:val="32"/>
                <w:u w:val="single"/>
                <w:lang w:val="es-ES"/>
              </w:rPr>
              <w:t>https://www.youtube.com/watch?v=I3jii6ltINY</w:t>
            </w:r>
          </w:p>
        </w:tc>
        <w:tc>
          <w:tcPr>
            <w:tcW w:w="6500" w:type="dxa"/>
          </w:tcPr>
          <w:p w:rsidR="009E62F7" w:rsidRPr="004B0D62" w:rsidRDefault="009E62F7" w:rsidP="009E62F7">
            <w:pPr>
              <w:pStyle w:val="Textoindependiente"/>
              <w:tabs>
                <w:tab w:val="left" w:pos="14062"/>
              </w:tabs>
              <w:spacing w:before="215" w:line="331" w:lineRule="auto"/>
              <w:ind w:right="1421"/>
              <w:rPr>
                <w:rFonts w:ascii="Trebuchet MS" w:hAnsi="Trebuchet MS"/>
                <w:w w:val="110"/>
                <w:sz w:val="32"/>
                <w:szCs w:val="32"/>
                <w:lang w:val="es-ES"/>
              </w:rPr>
            </w:pPr>
            <w:r w:rsidRPr="004B0D62">
              <w:rPr>
                <w:rFonts w:ascii="Arial" w:hAnsi="Arial" w:cs="Arial"/>
                <w:color w:val="202020"/>
                <w:sz w:val="32"/>
                <w:szCs w:val="32"/>
                <w:shd w:val="clear" w:color="auto" w:fill="F5F5F5"/>
                <w:lang w:val="es-ES"/>
              </w:rPr>
              <w:t> </w:t>
            </w:r>
          </w:p>
        </w:tc>
      </w:tr>
      <w:tr w:rsidR="00DE26C8" w:rsidRPr="004B0D62" w:rsidTr="009E62F7">
        <w:tc>
          <w:tcPr>
            <w:tcW w:w="3925" w:type="dxa"/>
          </w:tcPr>
          <w:p w:rsidR="00DE26C8" w:rsidRPr="004B0D62" w:rsidRDefault="00DE26C8" w:rsidP="009E62F7">
            <w:pPr>
              <w:pStyle w:val="Textoindependiente"/>
              <w:tabs>
                <w:tab w:val="left" w:pos="14062"/>
              </w:tabs>
              <w:spacing w:before="215" w:line="331" w:lineRule="auto"/>
              <w:ind w:right="1421"/>
              <w:rPr>
                <w:b/>
                <w:w w:val="110"/>
                <w:sz w:val="32"/>
                <w:szCs w:val="32"/>
                <w:lang w:val="es-ES"/>
              </w:rPr>
            </w:pPr>
            <w:r w:rsidRPr="004B0D62">
              <w:rPr>
                <w:b/>
                <w:w w:val="110"/>
                <w:sz w:val="32"/>
                <w:szCs w:val="32"/>
                <w:lang w:val="es-ES"/>
              </w:rPr>
              <w:t>Gmail</w:t>
            </w:r>
          </w:p>
        </w:tc>
        <w:tc>
          <w:tcPr>
            <w:tcW w:w="4410" w:type="dxa"/>
          </w:tcPr>
          <w:p w:rsidR="00DE26C8" w:rsidRPr="004B0D62" w:rsidRDefault="00DE26C8" w:rsidP="009E62F7">
            <w:pPr>
              <w:pStyle w:val="Textoindependiente"/>
              <w:tabs>
                <w:tab w:val="left" w:pos="14062"/>
              </w:tabs>
              <w:spacing w:before="215" w:line="331" w:lineRule="auto"/>
              <w:ind w:right="1421"/>
              <w:rPr>
                <w:rFonts w:ascii="Trebuchet MS" w:hAnsi="Trebuchet MS"/>
                <w:w w:val="110"/>
                <w:sz w:val="32"/>
                <w:szCs w:val="32"/>
                <w:lang w:val="es-ES"/>
              </w:rPr>
            </w:pPr>
            <w:r w:rsidRPr="004B0D62">
              <w:rPr>
                <w:rFonts w:ascii="Trebuchet MS" w:hAnsi="Trebuchet MS"/>
                <w:w w:val="110"/>
                <w:sz w:val="32"/>
                <w:szCs w:val="32"/>
                <w:lang w:val="es-ES"/>
              </w:rPr>
              <w:t>Servicio de Correo de Google</w:t>
            </w:r>
          </w:p>
        </w:tc>
        <w:tc>
          <w:tcPr>
            <w:tcW w:w="4860" w:type="dxa"/>
          </w:tcPr>
          <w:p w:rsidR="00DE26C8" w:rsidRPr="004B0D62" w:rsidRDefault="008B4407" w:rsidP="009E62F7">
            <w:pPr>
              <w:pStyle w:val="Textoindependiente"/>
              <w:tabs>
                <w:tab w:val="left" w:pos="14062"/>
              </w:tabs>
              <w:spacing w:before="215" w:line="331" w:lineRule="auto"/>
              <w:ind w:right="1421"/>
              <w:rPr>
                <w:sz w:val="32"/>
                <w:szCs w:val="32"/>
                <w:lang w:val="es-ES"/>
              </w:rPr>
            </w:pPr>
            <w:hyperlink r:id="rId58" w:history="1">
              <w:r w:rsidR="00DE26C8" w:rsidRPr="004B0D62">
                <w:rPr>
                  <w:color w:val="0000FF"/>
                  <w:sz w:val="32"/>
                  <w:szCs w:val="32"/>
                  <w:u w:val="single"/>
                  <w:lang w:val="es-ES"/>
                </w:rPr>
                <w:t>https://www.youtube.com/watch?v=jUI7vUBBIKU</w:t>
              </w:r>
            </w:hyperlink>
          </w:p>
        </w:tc>
        <w:tc>
          <w:tcPr>
            <w:tcW w:w="6500" w:type="dxa"/>
          </w:tcPr>
          <w:p w:rsidR="00DE26C8" w:rsidRPr="004B0D62" w:rsidRDefault="008B4407" w:rsidP="009E62F7">
            <w:pPr>
              <w:pStyle w:val="Textoindependiente"/>
              <w:tabs>
                <w:tab w:val="left" w:pos="14062"/>
              </w:tabs>
              <w:spacing w:before="215" w:line="331" w:lineRule="auto"/>
              <w:ind w:right="1421"/>
              <w:rPr>
                <w:rFonts w:ascii="Arial" w:hAnsi="Arial" w:cs="Arial"/>
                <w:color w:val="202020"/>
                <w:sz w:val="32"/>
                <w:szCs w:val="32"/>
                <w:shd w:val="clear" w:color="auto" w:fill="F5F5F5"/>
                <w:lang w:val="es-ES"/>
              </w:rPr>
            </w:pPr>
            <w:hyperlink r:id="rId59" w:history="1">
              <w:r w:rsidR="00DE26C8" w:rsidRPr="004B0D62">
                <w:rPr>
                  <w:rStyle w:val="Hipervnculo"/>
                  <w:sz w:val="32"/>
                  <w:szCs w:val="32"/>
                </w:rPr>
                <w:t>https://mail.google.com</w:t>
              </w:r>
            </w:hyperlink>
          </w:p>
        </w:tc>
      </w:tr>
      <w:tr w:rsidR="00DE26C8" w:rsidRPr="004B0D62" w:rsidTr="009E62F7">
        <w:tc>
          <w:tcPr>
            <w:tcW w:w="3925" w:type="dxa"/>
          </w:tcPr>
          <w:p w:rsidR="00DE26C8" w:rsidRPr="004B0D62" w:rsidRDefault="00DE26C8" w:rsidP="009E62F7">
            <w:pPr>
              <w:pStyle w:val="Textoindependiente"/>
              <w:tabs>
                <w:tab w:val="left" w:pos="14062"/>
              </w:tabs>
              <w:spacing w:before="215" w:line="331" w:lineRule="auto"/>
              <w:ind w:right="1421"/>
              <w:rPr>
                <w:b/>
                <w:w w:val="110"/>
                <w:sz w:val="32"/>
                <w:szCs w:val="32"/>
                <w:lang w:val="es-ES"/>
              </w:rPr>
            </w:pPr>
            <w:r w:rsidRPr="004B0D62">
              <w:rPr>
                <w:b/>
                <w:w w:val="110"/>
                <w:sz w:val="32"/>
                <w:szCs w:val="32"/>
                <w:lang w:val="es-ES"/>
              </w:rPr>
              <w:t>Hangouts Meet</w:t>
            </w:r>
          </w:p>
        </w:tc>
        <w:tc>
          <w:tcPr>
            <w:tcW w:w="4410" w:type="dxa"/>
          </w:tcPr>
          <w:p w:rsidR="00DE26C8" w:rsidRPr="004B0D62" w:rsidRDefault="003642BD" w:rsidP="009E62F7">
            <w:pPr>
              <w:pStyle w:val="Textoindependiente"/>
              <w:tabs>
                <w:tab w:val="left" w:pos="14062"/>
              </w:tabs>
              <w:spacing w:before="215" w:line="331" w:lineRule="auto"/>
              <w:ind w:right="1421"/>
              <w:rPr>
                <w:rFonts w:ascii="Trebuchet MS" w:hAnsi="Trebuchet MS"/>
                <w:w w:val="110"/>
                <w:sz w:val="32"/>
                <w:szCs w:val="32"/>
                <w:lang w:val="es-ES"/>
              </w:rPr>
            </w:pPr>
            <w:r w:rsidRPr="004B0D62">
              <w:rPr>
                <w:rFonts w:ascii="Trebuchet MS" w:hAnsi="Trebuchet MS"/>
                <w:w w:val="110"/>
                <w:sz w:val="32"/>
                <w:szCs w:val="32"/>
                <w:lang w:val="es-ES"/>
              </w:rPr>
              <w:t>Servicio de Google Suite</w:t>
            </w:r>
          </w:p>
        </w:tc>
        <w:tc>
          <w:tcPr>
            <w:tcW w:w="4860" w:type="dxa"/>
          </w:tcPr>
          <w:p w:rsidR="00DE26C8" w:rsidRPr="004B0D62" w:rsidRDefault="008B4407" w:rsidP="009E62F7">
            <w:pPr>
              <w:pStyle w:val="Textoindependiente"/>
              <w:tabs>
                <w:tab w:val="left" w:pos="14062"/>
              </w:tabs>
              <w:spacing w:before="215" w:line="331" w:lineRule="auto"/>
              <w:ind w:right="1421"/>
              <w:rPr>
                <w:sz w:val="32"/>
                <w:szCs w:val="32"/>
                <w:lang w:val="es-ES"/>
              </w:rPr>
            </w:pPr>
            <w:hyperlink r:id="rId60" w:history="1">
              <w:r w:rsidR="003642BD" w:rsidRPr="004B0D62">
                <w:rPr>
                  <w:rStyle w:val="Hipervnculo"/>
                  <w:sz w:val="32"/>
                  <w:szCs w:val="32"/>
                  <w:lang w:val="es-ES"/>
                </w:rPr>
                <w:t>https://www.youtube.com/watch?v=vxVEwipAoSE</w:t>
              </w:r>
            </w:hyperlink>
          </w:p>
          <w:p w:rsidR="003642BD" w:rsidRPr="004B0D62" w:rsidRDefault="003642BD" w:rsidP="009E62F7">
            <w:pPr>
              <w:pStyle w:val="Textoindependiente"/>
              <w:tabs>
                <w:tab w:val="left" w:pos="14062"/>
              </w:tabs>
              <w:spacing w:before="215" w:line="331" w:lineRule="auto"/>
              <w:ind w:right="1421"/>
              <w:rPr>
                <w:sz w:val="32"/>
                <w:szCs w:val="32"/>
                <w:lang w:val="es-ES"/>
              </w:rPr>
            </w:pPr>
          </w:p>
        </w:tc>
        <w:tc>
          <w:tcPr>
            <w:tcW w:w="6500" w:type="dxa"/>
          </w:tcPr>
          <w:p w:rsidR="00DE26C8" w:rsidRPr="004B0D62" w:rsidRDefault="008B4407" w:rsidP="009E62F7">
            <w:pPr>
              <w:pStyle w:val="Textoindependiente"/>
              <w:tabs>
                <w:tab w:val="left" w:pos="14062"/>
              </w:tabs>
              <w:spacing w:before="215" w:line="331" w:lineRule="auto"/>
              <w:ind w:right="1421"/>
              <w:rPr>
                <w:color w:val="0000FF"/>
                <w:sz w:val="32"/>
                <w:szCs w:val="32"/>
                <w:u w:val="single"/>
                <w:lang w:val="es-ES"/>
              </w:rPr>
            </w:pPr>
            <w:hyperlink r:id="rId61" w:history="1">
              <w:r w:rsidR="003642BD" w:rsidRPr="004B0D62">
                <w:rPr>
                  <w:rStyle w:val="Hipervnculo"/>
                  <w:sz w:val="32"/>
                  <w:szCs w:val="32"/>
                  <w:lang w:val="es-ES"/>
                </w:rPr>
                <w:t>https://gsuite.google.com/intl/es-419/products/meet/</w:t>
              </w:r>
            </w:hyperlink>
          </w:p>
        </w:tc>
      </w:tr>
      <w:tr w:rsidR="003642BD" w:rsidRPr="004B0D62" w:rsidTr="009E62F7">
        <w:tc>
          <w:tcPr>
            <w:tcW w:w="3925" w:type="dxa"/>
          </w:tcPr>
          <w:p w:rsidR="003642BD" w:rsidRPr="004B0D62" w:rsidRDefault="003642BD" w:rsidP="009E62F7">
            <w:pPr>
              <w:pStyle w:val="Textoindependiente"/>
              <w:tabs>
                <w:tab w:val="left" w:pos="14062"/>
              </w:tabs>
              <w:spacing w:before="215" w:line="331" w:lineRule="auto"/>
              <w:ind w:right="1421"/>
              <w:rPr>
                <w:b/>
                <w:w w:val="110"/>
                <w:sz w:val="32"/>
                <w:szCs w:val="32"/>
                <w:lang w:val="es-ES"/>
              </w:rPr>
            </w:pPr>
            <w:r w:rsidRPr="004B0D62">
              <w:rPr>
                <w:b/>
                <w:w w:val="110"/>
                <w:sz w:val="32"/>
                <w:szCs w:val="32"/>
                <w:lang w:val="es-ES"/>
              </w:rPr>
              <w:t>WhatsApp</w:t>
            </w:r>
          </w:p>
        </w:tc>
        <w:tc>
          <w:tcPr>
            <w:tcW w:w="4410" w:type="dxa"/>
          </w:tcPr>
          <w:p w:rsidR="003642BD" w:rsidRPr="004B0D62" w:rsidRDefault="003642BD" w:rsidP="009E62F7">
            <w:pPr>
              <w:pStyle w:val="Textoindependiente"/>
              <w:tabs>
                <w:tab w:val="left" w:pos="14062"/>
              </w:tabs>
              <w:spacing w:before="215" w:line="331" w:lineRule="auto"/>
              <w:ind w:right="1421"/>
              <w:rPr>
                <w:rFonts w:ascii="Trebuchet MS" w:hAnsi="Trebuchet MS"/>
                <w:w w:val="110"/>
                <w:sz w:val="32"/>
                <w:szCs w:val="32"/>
                <w:lang w:val="es-ES"/>
              </w:rPr>
            </w:pPr>
            <w:r w:rsidRPr="004B0D62">
              <w:rPr>
                <w:rFonts w:ascii="Trebuchet MS" w:hAnsi="Trebuchet MS"/>
                <w:w w:val="110"/>
                <w:sz w:val="32"/>
                <w:szCs w:val="32"/>
                <w:lang w:val="es-ES"/>
              </w:rPr>
              <w:t>Aplicación Móvil y Web</w:t>
            </w:r>
          </w:p>
        </w:tc>
        <w:tc>
          <w:tcPr>
            <w:tcW w:w="4860" w:type="dxa"/>
          </w:tcPr>
          <w:p w:rsidR="003642BD" w:rsidRPr="004B0D62" w:rsidRDefault="008B4407" w:rsidP="009E62F7">
            <w:pPr>
              <w:pStyle w:val="Textoindependiente"/>
              <w:tabs>
                <w:tab w:val="left" w:pos="14062"/>
              </w:tabs>
              <w:spacing w:before="215" w:line="331" w:lineRule="auto"/>
              <w:ind w:right="1421"/>
              <w:rPr>
                <w:sz w:val="32"/>
                <w:szCs w:val="32"/>
                <w:lang w:val="es-ES"/>
              </w:rPr>
            </w:pPr>
            <w:hyperlink r:id="rId62" w:history="1">
              <w:r w:rsidR="003642BD" w:rsidRPr="004B0D62">
                <w:rPr>
                  <w:rStyle w:val="Hipervnculo"/>
                  <w:sz w:val="32"/>
                  <w:szCs w:val="32"/>
                  <w:lang w:val="es-ES"/>
                </w:rPr>
                <w:t>https://www.youtube.com/watch?v=5m212fLuPAs</w:t>
              </w:r>
            </w:hyperlink>
          </w:p>
          <w:p w:rsidR="003642BD" w:rsidRPr="004B0D62" w:rsidRDefault="003642BD" w:rsidP="009E62F7">
            <w:pPr>
              <w:pStyle w:val="Textoindependiente"/>
              <w:tabs>
                <w:tab w:val="left" w:pos="14062"/>
              </w:tabs>
              <w:spacing w:before="215" w:line="331" w:lineRule="auto"/>
              <w:ind w:right="1421"/>
              <w:rPr>
                <w:sz w:val="32"/>
                <w:szCs w:val="32"/>
                <w:lang w:val="es-ES"/>
              </w:rPr>
            </w:pPr>
          </w:p>
        </w:tc>
        <w:tc>
          <w:tcPr>
            <w:tcW w:w="6500" w:type="dxa"/>
          </w:tcPr>
          <w:p w:rsidR="003642BD" w:rsidRPr="004B0D62" w:rsidRDefault="008B4407" w:rsidP="009E62F7">
            <w:pPr>
              <w:pStyle w:val="Textoindependiente"/>
              <w:tabs>
                <w:tab w:val="left" w:pos="14062"/>
              </w:tabs>
              <w:spacing w:before="215" w:line="331" w:lineRule="auto"/>
              <w:ind w:right="1421"/>
              <w:rPr>
                <w:sz w:val="32"/>
                <w:szCs w:val="32"/>
              </w:rPr>
            </w:pPr>
            <w:hyperlink r:id="rId63" w:history="1">
              <w:r w:rsidR="003642BD" w:rsidRPr="004B0D62">
                <w:rPr>
                  <w:rStyle w:val="Hipervnculo"/>
                  <w:sz w:val="32"/>
                  <w:szCs w:val="32"/>
                </w:rPr>
                <w:t>https://web.whatsapp.com/</w:t>
              </w:r>
            </w:hyperlink>
          </w:p>
          <w:p w:rsidR="003642BD" w:rsidRPr="004B0D62" w:rsidRDefault="003642BD" w:rsidP="009E62F7">
            <w:pPr>
              <w:pStyle w:val="Textoindependiente"/>
              <w:tabs>
                <w:tab w:val="left" w:pos="14062"/>
              </w:tabs>
              <w:spacing w:before="215" w:line="331" w:lineRule="auto"/>
              <w:ind w:right="1421"/>
              <w:rPr>
                <w:color w:val="0000FF"/>
                <w:sz w:val="32"/>
                <w:szCs w:val="32"/>
                <w:u w:val="single"/>
                <w:lang w:val="es-ES"/>
              </w:rPr>
            </w:pPr>
          </w:p>
        </w:tc>
      </w:tr>
      <w:tr w:rsidR="003642BD" w:rsidRPr="004B0D62" w:rsidTr="009E62F7">
        <w:tc>
          <w:tcPr>
            <w:tcW w:w="3925" w:type="dxa"/>
          </w:tcPr>
          <w:p w:rsidR="003642BD" w:rsidRPr="004B0D62" w:rsidRDefault="003642BD" w:rsidP="009E62F7">
            <w:pPr>
              <w:pStyle w:val="Textoindependiente"/>
              <w:tabs>
                <w:tab w:val="left" w:pos="14062"/>
              </w:tabs>
              <w:spacing w:before="215" w:line="331" w:lineRule="auto"/>
              <w:ind w:right="1421"/>
              <w:rPr>
                <w:b/>
                <w:w w:val="110"/>
                <w:sz w:val="32"/>
                <w:szCs w:val="32"/>
                <w:lang w:val="es-ES"/>
              </w:rPr>
            </w:pPr>
            <w:r w:rsidRPr="004B0D62">
              <w:rPr>
                <w:b/>
                <w:w w:val="110"/>
                <w:sz w:val="32"/>
                <w:szCs w:val="32"/>
                <w:lang w:val="es-ES"/>
              </w:rPr>
              <w:t>Zoom</w:t>
            </w:r>
          </w:p>
        </w:tc>
        <w:tc>
          <w:tcPr>
            <w:tcW w:w="4410" w:type="dxa"/>
          </w:tcPr>
          <w:p w:rsidR="003642BD" w:rsidRPr="004B0D62" w:rsidRDefault="003642BD" w:rsidP="009E62F7">
            <w:pPr>
              <w:pStyle w:val="Textoindependiente"/>
              <w:tabs>
                <w:tab w:val="left" w:pos="14062"/>
              </w:tabs>
              <w:spacing w:before="215" w:line="331" w:lineRule="auto"/>
              <w:ind w:right="1421"/>
              <w:rPr>
                <w:rFonts w:ascii="Trebuchet MS" w:hAnsi="Trebuchet MS"/>
                <w:w w:val="110"/>
                <w:sz w:val="32"/>
                <w:szCs w:val="32"/>
                <w:lang w:val="es-ES"/>
              </w:rPr>
            </w:pPr>
            <w:r w:rsidRPr="004B0D62">
              <w:rPr>
                <w:rFonts w:ascii="Trebuchet MS" w:hAnsi="Trebuchet MS"/>
                <w:w w:val="110"/>
                <w:sz w:val="32"/>
                <w:szCs w:val="32"/>
                <w:lang w:val="es-ES"/>
              </w:rPr>
              <w:t>Aplicación Movil y Web</w:t>
            </w:r>
          </w:p>
        </w:tc>
        <w:tc>
          <w:tcPr>
            <w:tcW w:w="4860" w:type="dxa"/>
          </w:tcPr>
          <w:p w:rsidR="003642BD" w:rsidRPr="004B0D62" w:rsidRDefault="008B4407" w:rsidP="009E62F7">
            <w:pPr>
              <w:pStyle w:val="Textoindependiente"/>
              <w:tabs>
                <w:tab w:val="left" w:pos="14062"/>
              </w:tabs>
              <w:spacing w:before="215" w:line="331" w:lineRule="auto"/>
              <w:ind w:right="1421"/>
              <w:rPr>
                <w:sz w:val="32"/>
                <w:szCs w:val="32"/>
                <w:lang w:val="es-ES"/>
              </w:rPr>
            </w:pPr>
            <w:hyperlink r:id="rId64" w:history="1">
              <w:r w:rsidR="004023BB" w:rsidRPr="004B0D62">
                <w:rPr>
                  <w:rStyle w:val="Hipervnculo"/>
                  <w:sz w:val="32"/>
                  <w:szCs w:val="32"/>
                  <w:lang w:val="es-ES"/>
                </w:rPr>
                <w:t>http://www.educando.edu.do/portal/zoom-google-classroom-herramientas-clase-presencial/</w:t>
              </w:r>
            </w:hyperlink>
          </w:p>
          <w:p w:rsidR="004023BB" w:rsidRPr="004B0D62" w:rsidRDefault="004023BB" w:rsidP="009E62F7">
            <w:pPr>
              <w:pStyle w:val="Textoindependiente"/>
              <w:tabs>
                <w:tab w:val="left" w:pos="14062"/>
              </w:tabs>
              <w:spacing w:before="215" w:line="331" w:lineRule="auto"/>
              <w:ind w:right="1421"/>
              <w:rPr>
                <w:sz w:val="32"/>
                <w:szCs w:val="32"/>
                <w:lang w:val="es-ES"/>
              </w:rPr>
            </w:pPr>
          </w:p>
        </w:tc>
        <w:tc>
          <w:tcPr>
            <w:tcW w:w="6500" w:type="dxa"/>
          </w:tcPr>
          <w:p w:rsidR="003642BD" w:rsidRPr="004B0D62" w:rsidRDefault="008B4407" w:rsidP="009E62F7">
            <w:pPr>
              <w:pStyle w:val="Textoindependiente"/>
              <w:tabs>
                <w:tab w:val="left" w:pos="14062"/>
              </w:tabs>
              <w:spacing w:before="215" w:line="331" w:lineRule="auto"/>
              <w:ind w:right="1421"/>
              <w:rPr>
                <w:color w:val="0000FF"/>
                <w:sz w:val="32"/>
                <w:szCs w:val="32"/>
                <w:u w:val="single"/>
                <w:lang w:val="es-ES"/>
              </w:rPr>
            </w:pPr>
            <w:hyperlink r:id="rId65" w:history="1">
              <w:r w:rsidR="004023BB" w:rsidRPr="004B0D62">
                <w:rPr>
                  <w:color w:val="0000FF"/>
                  <w:sz w:val="32"/>
                  <w:szCs w:val="32"/>
                  <w:u w:val="single"/>
                </w:rPr>
                <w:t>https://zoom.us/</w:t>
              </w:r>
            </w:hyperlink>
          </w:p>
        </w:tc>
      </w:tr>
      <w:tr w:rsidR="004023BB" w:rsidRPr="004B0D62" w:rsidTr="009E62F7">
        <w:tc>
          <w:tcPr>
            <w:tcW w:w="3925" w:type="dxa"/>
          </w:tcPr>
          <w:p w:rsidR="004023BB" w:rsidRPr="004B0D62" w:rsidRDefault="004023BB" w:rsidP="009E62F7">
            <w:pPr>
              <w:pStyle w:val="Textoindependiente"/>
              <w:tabs>
                <w:tab w:val="left" w:pos="14062"/>
              </w:tabs>
              <w:spacing w:before="215" w:line="331" w:lineRule="auto"/>
              <w:ind w:right="1421"/>
              <w:rPr>
                <w:b/>
                <w:w w:val="110"/>
                <w:sz w:val="32"/>
                <w:szCs w:val="32"/>
                <w:lang w:val="es-ES"/>
              </w:rPr>
            </w:pPr>
            <w:r w:rsidRPr="004B0D62">
              <w:rPr>
                <w:b/>
                <w:w w:val="110"/>
                <w:sz w:val="32"/>
                <w:szCs w:val="32"/>
                <w:lang w:val="es-ES"/>
              </w:rPr>
              <w:t>Facebook</w:t>
            </w:r>
          </w:p>
        </w:tc>
        <w:tc>
          <w:tcPr>
            <w:tcW w:w="4410" w:type="dxa"/>
          </w:tcPr>
          <w:p w:rsidR="004023BB" w:rsidRPr="004B0D62" w:rsidRDefault="00AD5CFC" w:rsidP="009E62F7">
            <w:pPr>
              <w:pStyle w:val="Textoindependiente"/>
              <w:tabs>
                <w:tab w:val="left" w:pos="14062"/>
              </w:tabs>
              <w:spacing w:before="215" w:line="331" w:lineRule="auto"/>
              <w:ind w:right="1421"/>
              <w:rPr>
                <w:rFonts w:ascii="Trebuchet MS" w:hAnsi="Trebuchet MS"/>
                <w:w w:val="110"/>
                <w:sz w:val="32"/>
                <w:szCs w:val="32"/>
                <w:lang w:val="es-ES"/>
              </w:rPr>
            </w:pPr>
            <w:r w:rsidRPr="004B0D62">
              <w:rPr>
                <w:rFonts w:ascii="Trebuchet MS" w:hAnsi="Trebuchet MS"/>
                <w:w w:val="110"/>
                <w:sz w:val="32"/>
                <w:szCs w:val="32"/>
                <w:lang w:val="es-ES"/>
              </w:rPr>
              <w:t xml:space="preserve"> Red Social, </w:t>
            </w:r>
            <w:r w:rsidR="004023BB" w:rsidRPr="004B0D62">
              <w:rPr>
                <w:rFonts w:ascii="Trebuchet MS" w:hAnsi="Trebuchet MS"/>
                <w:w w:val="110"/>
                <w:sz w:val="32"/>
                <w:szCs w:val="32"/>
                <w:lang w:val="es-ES"/>
              </w:rPr>
              <w:t xml:space="preserve">Aplicación </w:t>
            </w:r>
            <w:r w:rsidRPr="004B0D62">
              <w:rPr>
                <w:rFonts w:ascii="Trebuchet MS" w:hAnsi="Trebuchet MS"/>
                <w:w w:val="110"/>
                <w:sz w:val="32"/>
                <w:szCs w:val="32"/>
                <w:lang w:val="es-ES"/>
              </w:rPr>
              <w:t>Móvil</w:t>
            </w:r>
            <w:r w:rsidR="004023BB" w:rsidRPr="004B0D62">
              <w:rPr>
                <w:rFonts w:ascii="Trebuchet MS" w:hAnsi="Trebuchet MS"/>
                <w:w w:val="110"/>
                <w:sz w:val="32"/>
                <w:szCs w:val="32"/>
                <w:lang w:val="es-ES"/>
              </w:rPr>
              <w:t xml:space="preserve"> y Web</w:t>
            </w:r>
          </w:p>
        </w:tc>
        <w:tc>
          <w:tcPr>
            <w:tcW w:w="4860" w:type="dxa"/>
          </w:tcPr>
          <w:p w:rsidR="004023BB" w:rsidRPr="004B0D62" w:rsidRDefault="008B4407" w:rsidP="009E62F7">
            <w:pPr>
              <w:pStyle w:val="Textoindependiente"/>
              <w:tabs>
                <w:tab w:val="left" w:pos="14062"/>
              </w:tabs>
              <w:spacing w:before="215" w:line="331" w:lineRule="auto"/>
              <w:ind w:right="1421"/>
              <w:rPr>
                <w:sz w:val="32"/>
                <w:szCs w:val="32"/>
                <w:lang w:val="es-ES"/>
              </w:rPr>
            </w:pPr>
            <w:hyperlink r:id="rId66" w:history="1">
              <w:r w:rsidR="004023BB" w:rsidRPr="004B0D62">
                <w:rPr>
                  <w:rStyle w:val="Hipervnculo"/>
                  <w:sz w:val="32"/>
                  <w:szCs w:val="32"/>
                  <w:lang w:val="es-ES"/>
                </w:rPr>
                <w:t>https://www.youtube.com/watch?v=QFt4BCsal8s&amp;t=21s</w:t>
              </w:r>
            </w:hyperlink>
          </w:p>
          <w:p w:rsidR="004023BB" w:rsidRPr="004B0D62" w:rsidRDefault="004023BB" w:rsidP="009E62F7">
            <w:pPr>
              <w:pStyle w:val="Textoindependiente"/>
              <w:tabs>
                <w:tab w:val="left" w:pos="14062"/>
              </w:tabs>
              <w:spacing w:before="215" w:line="331" w:lineRule="auto"/>
              <w:ind w:right="1421"/>
              <w:rPr>
                <w:sz w:val="32"/>
                <w:szCs w:val="32"/>
                <w:lang w:val="es-ES"/>
              </w:rPr>
            </w:pPr>
          </w:p>
        </w:tc>
        <w:tc>
          <w:tcPr>
            <w:tcW w:w="6500" w:type="dxa"/>
          </w:tcPr>
          <w:p w:rsidR="004023BB" w:rsidRPr="004B0D62" w:rsidRDefault="008B4407" w:rsidP="009E62F7">
            <w:pPr>
              <w:pStyle w:val="Textoindependiente"/>
              <w:tabs>
                <w:tab w:val="left" w:pos="14062"/>
              </w:tabs>
              <w:spacing w:before="215" w:line="331" w:lineRule="auto"/>
              <w:ind w:right="1421"/>
              <w:rPr>
                <w:sz w:val="32"/>
                <w:szCs w:val="32"/>
                <w:lang w:val="es-ES"/>
              </w:rPr>
            </w:pPr>
            <w:hyperlink r:id="rId67" w:history="1">
              <w:r w:rsidR="004023BB" w:rsidRPr="004B0D62">
                <w:rPr>
                  <w:color w:val="0000FF"/>
                  <w:sz w:val="32"/>
                  <w:szCs w:val="32"/>
                  <w:u w:val="single"/>
                  <w:lang w:val="es-ES"/>
                </w:rPr>
                <w:t>https://es-la.facebook.com/</w:t>
              </w:r>
            </w:hyperlink>
          </w:p>
        </w:tc>
      </w:tr>
      <w:tr w:rsidR="004023BB" w:rsidRPr="004B0D62" w:rsidTr="009E62F7">
        <w:tc>
          <w:tcPr>
            <w:tcW w:w="3925" w:type="dxa"/>
          </w:tcPr>
          <w:p w:rsidR="004023BB" w:rsidRPr="004B0D62" w:rsidRDefault="004023BB" w:rsidP="009E62F7">
            <w:pPr>
              <w:pStyle w:val="Textoindependiente"/>
              <w:tabs>
                <w:tab w:val="left" w:pos="14062"/>
              </w:tabs>
              <w:spacing w:before="215" w:line="331" w:lineRule="auto"/>
              <w:ind w:right="1421"/>
              <w:rPr>
                <w:b/>
                <w:w w:val="110"/>
                <w:sz w:val="32"/>
                <w:szCs w:val="32"/>
                <w:lang w:val="es-ES"/>
              </w:rPr>
            </w:pPr>
            <w:r w:rsidRPr="004B0D62">
              <w:rPr>
                <w:b/>
                <w:w w:val="110"/>
                <w:sz w:val="32"/>
                <w:szCs w:val="32"/>
                <w:lang w:val="es-ES"/>
              </w:rPr>
              <w:t>Khan Academy</w:t>
            </w:r>
          </w:p>
        </w:tc>
        <w:tc>
          <w:tcPr>
            <w:tcW w:w="4410" w:type="dxa"/>
          </w:tcPr>
          <w:p w:rsidR="004023BB" w:rsidRPr="004B0D62" w:rsidRDefault="004023BB" w:rsidP="009E62F7">
            <w:pPr>
              <w:pStyle w:val="Textoindependiente"/>
              <w:tabs>
                <w:tab w:val="left" w:pos="14062"/>
              </w:tabs>
              <w:spacing w:before="215" w:line="331" w:lineRule="auto"/>
              <w:ind w:right="1421"/>
              <w:rPr>
                <w:rFonts w:ascii="Trebuchet MS" w:hAnsi="Trebuchet MS"/>
                <w:w w:val="110"/>
                <w:sz w:val="32"/>
                <w:szCs w:val="32"/>
                <w:lang w:val="es-ES"/>
              </w:rPr>
            </w:pPr>
            <w:r w:rsidRPr="004B0D62">
              <w:rPr>
                <w:rFonts w:ascii="Trebuchet MS" w:hAnsi="Trebuchet MS"/>
                <w:w w:val="110"/>
                <w:sz w:val="32"/>
                <w:szCs w:val="32"/>
                <w:lang w:val="es-ES"/>
              </w:rPr>
              <w:t>Plataforma Educativa</w:t>
            </w:r>
            <w:r w:rsidR="00AD5CFC" w:rsidRPr="004B0D62">
              <w:rPr>
                <w:rFonts w:ascii="Trebuchet MS" w:hAnsi="Trebuchet MS"/>
                <w:w w:val="110"/>
                <w:sz w:val="32"/>
                <w:szCs w:val="32"/>
                <w:lang w:val="es-ES"/>
              </w:rPr>
              <w:t xml:space="preserve"> de Videos</w:t>
            </w:r>
          </w:p>
        </w:tc>
        <w:tc>
          <w:tcPr>
            <w:tcW w:w="4860" w:type="dxa"/>
          </w:tcPr>
          <w:p w:rsidR="004023BB" w:rsidRPr="004B0D62" w:rsidRDefault="004023BB" w:rsidP="009E62F7">
            <w:pPr>
              <w:pStyle w:val="Textoindependiente"/>
              <w:tabs>
                <w:tab w:val="left" w:pos="14062"/>
              </w:tabs>
              <w:spacing w:before="215" w:line="331" w:lineRule="auto"/>
              <w:ind w:right="1421"/>
              <w:rPr>
                <w:sz w:val="32"/>
                <w:szCs w:val="32"/>
                <w:lang w:val="es-ES"/>
              </w:rPr>
            </w:pPr>
            <w:r w:rsidRPr="004B0D62">
              <w:rPr>
                <w:sz w:val="32"/>
                <w:szCs w:val="32"/>
                <w:lang w:val="es-ES"/>
              </w:rPr>
              <w:t xml:space="preserve">Como Registrarse: </w:t>
            </w:r>
            <w:hyperlink r:id="rId68" w:history="1">
              <w:r w:rsidRPr="004B0D62">
                <w:rPr>
                  <w:rStyle w:val="Hipervnculo"/>
                  <w:sz w:val="32"/>
                  <w:szCs w:val="32"/>
                  <w:lang w:val="es-ES"/>
                </w:rPr>
                <w:t>https://www.youtube.com/watch?v=J2H3ch_qDpw</w:t>
              </w:r>
            </w:hyperlink>
          </w:p>
          <w:p w:rsidR="004023BB" w:rsidRPr="004B0D62" w:rsidRDefault="004023BB" w:rsidP="009E62F7">
            <w:pPr>
              <w:pStyle w:val="Textoindependiente"/>
              <w:tabs>
                <w:tab w:val="left" w:pos="14062"/>
              </w:tabs>
              <w:spacing w:before="215" w:line="331" w:lineRule="auto"/>
              <w:ind w:right="1421"/>
              <w:rPr>
                <w:sz w:val="32"/>
                <w:szCs w:val="32"/>
                <w:lang w:val="es-ES"/>
              </w:rPr>
            </w:pPr>
            <w:r w:rsidRPr="004B0D62">
              <w:rPr>
                <w:sz w:val="32"/>
                <w:szCs w:val="32"/>
                <w:lang w:val="es-ES"/>
              </w:rPr>
              <w:t xml:space="preserve">Guia para docentes: </w:t>
            </w:r>
            <w:hyperlink r:id="rId69" w:history="1">
              <w:r w:rsidRPr="004B0D62">
                <w:rPr>
                  <w:color w:val="0000FF"/>
                  <w:sz w:val="32"/>
                  <w:szCs w:val="32"/>
                  <w:u w:val="single"/>
                  <w:lang w:val="es-ES"/>
                </w:rPr>
                <w:t>https://es.khanacademy.org/khan-for-educators/khan-para-maestros</w:t>
              </w:r>
            </w:hyperlink>
          </w:p>
        </w:tc>
        <w:tc>
          <w:tcPr>
            <w:tcW w:w="6500" w:type="dxa"/>
          </w:tcPr>
          <w:p w:rsidR="004023BB" w:rsidRPr="004B0D62" w:rsidRDefault="008B4407" w:rsidP="009E62F7">
            <w:pPr>
              <w:pStyle w:val="Textoindependiente"/>
              <w:tabs>
                <w:tab w:val="left" w:pos="14062"/>
              </w:tabs>
              <w:spacing w:before="215" w:line="331" w:lineRule="auto"/>
              <w:ind w:right="1421"/>
              <w:rPr>
                <w:sz w:val="32"/>
                <w:szCs w:val="32"/>
                <w:lang w:val="es-ES"/>
              </w:rPr>
            </w:pPr>
            <w:hyperlink r:id="rId70" w:history="1">
              <w:r w:rsidR="004023BB" w:rsidRPr="004B0D62">
                <w:rPr>
                  <w:rStyle w:val="Hipervnculo"/>
                  <w:sz w:val="32"/>
                  <w:szCs w:val="32"/>
                  <w:lang w:val="es-ES"/>
                </w:rPr>
                <w:t>https://es.khanacademy.org/</w:t>
              </w:r>
            </w:hyperlink>
          </w:p>
          <w:p w:rsidR="004023BB" w:rsidRPr="004B0D62" w:rsidRDefault="004023BB" w:rsidP="009E62F7">
            <w:pPr>
              <w:pStyle w:val="Textoindependiente"/>
              <w:tabs>
                <w:tab w:val="left" w:pos="14062"/>
              </w:tabs>
              <w:spacing w:before="215" w:line="331" w:lineRule="auto"/>
              <w:ind w:right="1421"/>
              <w:rPr>
                <w:sz w:val="32"/>
                <w:szCs w:val="32"/>
                <w:lang w:val="es-ES"/>
              </w:rPr>
            </w:pPr>
          </w:p>
        </w:tc>
      </w:tr>
      <w:tr w:rsidR="004023BB" w:rsidRPr="004B0D62" w:rsidTr="009E62F7">
        <w:tc>
          <w:tcPr>
            <w:tcW w:w="3925" w:type="dxa"/>
          </w:tcPr>
          <w:p w:rsidR="004023BB" w:rsidRPr="004B0D62" w:rsidRDefault="004023BB" w:rsidP="009E62F7">
            <w:pPr>
              <w:pStyle w:val="Textoindependiente"/>
              <w:tabs>
                <w:tab w:val="left" w:pos="14062"/>
              </w:tabs>
              <w:spacing w:before="215" w:line="331" w:lineRule="auto"/>
              <w:ind w:right="1421"/>
              <w:rPr>
                <w:b/>
                <w:w w:val="110"/>
                <w:sz w:val="32"/>
                <w:szCs w:val="32"/>
                <w:lang w:val="es-ES"/>
              </w:rPr>
            </w:pPr>
            <w:r w:rsidRPr="004B0D62">
              <w:rPr>
                <w:b/>
                <w:w w:val="110"/>
                <w:sz w:val="32"/>
                <w:szCs w:val="32"/>
                <w:lang w:val="es-ES"/>
              </w:rPr>
              <w:lastRenderedPageBreak/>
              <w:t>Phet Interative Simulation</w:t>
            </w:r>
          </w:p>
        </w:tc>
        <w:tc>
          <w:tcPr>
            <w:tcW w:w="4410" w:type="dxa"/>
          </w:tcPr>
          <w:p w:rsidR="004023BB" w:rsidRPr="004B0D62" w:rsidRDefault="00AD5CFC" w:rsidP="009E62F7">
            <w:pPr>
              <w:pStyle w:val="Textoindependiente"/>
              <w:tabs>
                <w:tab w:val="left" w:pos="14062"/>
              </w:tabs>
              <w:spacing w:before="215" w:line="331" w:lineRule="auto"/>
              <w:ind w:right="1421"/>
              <w:rPr>
                <w:rFonts w:ascii="Trebuchet MS" w:hAnsi="Trebuchet MS"/>
                <w:w w:val="110"/>
                <w:sz w:val="32"/>
                <w:szCs w:val="32"/>
                <w:lang w:val="es-ES"/>
              </w:rPr>
            </w:pPr>
            <w:r w:rsidRPr="004B0D62">
              <w:rPr>
                <w:rFonts w:ascii="Trebuchet MS" w:hAnsi="Trebuchet MS"/>
                <w:w w:val="110"/>
                <w:sz w:val="32"/>
                <w:szCs w:val="32"/>
                <w:lang w:val="es-ES"/>
              </w:rPr>
              <w:t xml:space="preserve">Plataforma Educativa de Simulaciones </w:t>
            </w:r>
          </w:p>
        </w:tc>
        <w:tc>
          <w:tcPr>
            <w:tcW w:w="4860" w:type="dxa"/>
          </w:tcPr>
          <w:p w:rsidR="004023BB" w:rsidRPr="004B0D62" w:rsidRDefault="008B4407" w:rsidP="009E62F7">
            <w:pPr>
              <w:pStyle w:val="Textoindependiente"/>
              <w:tabs>
                <w:tab w:val="left" w:pos="14062"/>
              </w:tabs>
              <w:spacing w:before="215" w:line="331" w:lineRule="auto"/>
              <w:ind w:right="1421"/>
              <w:rPr>
                <w:sz w:val="32"/>
                <w:szCs w:val="32"/>
                <w:lang w:val="es-ES"/>
              </w:rPr>
            </w:pPr>
            <w:hyperlink r:id="rId71" w:history="1">
              <w:r w:rsidR="00AD5CFC" w:rsidRPr="004B0D62">
                <w:rPr>
                  <w:rStyle w:val="Hipervnculo"/>
                  <w:sz w:val="32"/>
                  <w:szCs w:val="32"/>
                  <w:lang w:val="es-ES"/>
                </w:rPr>
                <w:t>https://www.youtube.com/watch?v=knDfrTMEgOw</w:t>
              </w:r>
            </w:hyperlink>
          </w:p>
          <w:p w:rsidR="00AD5CFC" w:rsidRPr="004B0D62" w:rsidRDefault="00AD5CFC" w:rsidP="009E62F7">
            <w:pPr>
              <w:pStyle w:val="Textoindependiente"/>
              <w:tabs>
                <w:tab w:val="left" w:pos="14062"/>
              </w:tabs>
              <w:spacing w:before="215" w:line="331" w:lineRule="auto"/>
              <w:ind w:right="1421"/>
              <w:rPr>
                <w:sz w:val="32"/>
                <w:szCs w:val="32"/>
                <w:lang w:val="es-ES"/>
              </w:rPr>
            </w:pPr>
          </w:p>
        </w:tc>
        <w:tc>
          <w:tcPr>
            <w:tcW w:w="6500" w:type="dxa"/>
          </w:tcPr>
          <w:p w:rsidR="004023BB" w:rsidRPr="004B0D62" w:rsidRDefault="008B4407" w:rsidP="009E62F7">
            <w:pPr>
              <w:pStyle w:val="Textoindependiente"/>
              <w:tabs>
                <w:tab w:val="left" w:pos="14062"/>
              </w:tabs>
              <w:spacing w:before="215" w:line="331" w:lineRule="auto"/>
              <w:ind w:right="1421"/>
              <w:rPr>
                <w:sz w:val="32"/>
                <w:szCs w:val="32"/>
                <w:lang w:val="es-ES"/>
              </w:rPr>
            </w:pPr>
            <w:hyperlink r:id="rId72" w:history="1">
              <w:r w:rsidR="00AD5CFC" w:rsidRPr="004B0D62">
                <w:rPr>
                  <w:rStyle w:val="Hipervnculo"/>
                  <w:sz w:val="32"/>
                  <w:szCs w:val="32"/>
                  <w:lang w:val="es-ES"/>
                </w:rPr>
                <w:t>https://phet.colorado.edu/es/simulations/translated/es</w:t>
              </w:r>
            </w:hyperlink>
          </w:p>
          <w:p w:rsidR="00AD5CFC" w:rsidRPr="004B0D62" w:rsidRDefault="00AD5CFC" w:rsidP="009E62F7">
            <w:pPr>
              <w:pStyle w:val="Textoindependiente"/>
              <w:tabs>
                <w:tab w:val="left" w:pos="14062"/>
              </w:tabs>
              <w:spacing w:before="215" w:line="331" w:lineRule="auto"/>
              <w:ind w:right="1421"/>
              <w:rPr>
                <w:sz w:val="32"/>
                <w:szCs w:val="32"/>
                <w:lang w:val="es-ES"/>
              </w:rPr>
            </w:pPr>
          </w:p>
        </w:tc>
      </w:tr>
      <w:tr w:rsidR="00AD5CFC" w:rsidRPr="004B0D62" w:rsidTr="009E62F7">
        <w:tc>
          <w:tcPr>
            <w:tcW w:w="3925" w:type="dxa"/>
          </w:tcPr>
          <w:p w:rsidR="00AD5CFC" w:rsidRPr="004B0D62" w:rsidRDefault="00AD5CFC" w:rsidP="009E62F7">
            <w:pPr>
              <w:pStyle w:val="Textoindependiente"/>
              <w:tabs>
                <w:tab w:val="left" w:pos="14062"/>
              </w:tabs>
              <w:spacing w:before="215" w:line="331" w:lineRule="auto"/>
              <w:ind w:right="1421"/>
              <w:rPr>
                <w:b/>
                <w:w w:val="110"/>
                <w:sz w:val="32"/>
                <w:szCs w:val="32"/>
                <w:lang w:val="es-ES"/>
              </w:rPr>
            </w:pPr>
            <w:r w:rsidRPr="004B0D62">
              <w:rPr>
                <w:b/>
                <w:w w:val="110"/>
                <w:sz w:val="32"/>
                <w:szCs w:val="32"/>
                <w:lang w:val="es-ES"/>
              </w:rPr>
              <w:t>Edmodo</w:t>
            </w:r>
          </w:p>
        </w:tc>
        <w:tc>
          <w:tcPr>
            <w:tcW w:w="4410" w:type="dxa"/>
          </w:tcPr>
          <w:p w:rsidR="00AD5CFC" w:rsidRPr="004B0D62" w:rsidRDefault="00AD5CFC" w:rsidP="009E62F7">
            <w:pPr>
              <w:pStyle w:val="Textoindependiente"/>
              <w:tabs>
                <w:tab w:val="left" w:pos="14062"/>
              </w:tabs>
              <w:spacing w:before="215" w:line="331" w:lineRule="auto"/>
              <w:ind w:right="1421"/>
              <w:rPr>
                <w:rFonts w:ascii="Trebuchet MS" w:hAnsi="Trebuchet MS"/>
                <w:w w:val="110"/>
                <w:sz w:val="32"/>
                <w:szCs w:val="32"/>
                <w:lang w:val="es-ES"/>
              </w:rPr>
            </w:pPr>
            <w:r w:rsidRPr="004B0D62">
              <w:rPr>
                <w:rFonts w:ascii="Trebuchet MS" w:hAnsi="Trebuchet MS"/>
                <w:w w:val="110"/>
                <w:sz w:val="32"/>
                <w:szCs w:val="32"/>
                <w:lang w:val="es-ES"/>
              </w:rPr>
              <w:t>Red Social, Aplicación Móvil y Web</w:t>
            </w:r>
          </w:p>
        </w:tc>
        <w:tc>
          <w:tcPr>
            <w:tcW w:w="4860" w:type="dxa"/>
          </w:tcPr>
          <w:p w:rsidR="00AD5CFC" w:rsidRPr="004B0D62" w:rsidRDefault="00AD5CFC" w:rsidP="009E62F7">
            <w:pPr>
              <w:pStyle w:val="Textoindependiente"/>
              <w:tabs>
                <w:tab w:val="left" w:pos="14062"/>
              </w:tabs>
              <w:spacing w:before="215" w:line="331" w:lineRule="auto"/>
              <w:ind w:right="1421"/>
              <w:rPr>
                <w:sz w:val="32"/>
                <w:szCs w:val="32"/>
                <w:lang w:val="es-ES"/>
              </w:rPr>
            </w:pPr>
            <w:r w:rsidRPr="004B0D62">
              <w:rPr>
                <w:sz w:val="32"/>
                <w:szCs w:val="32"/>
                <w:lang w:val="es-ES"/>
              </w:rPr>
              <w:t xml:space="preserve">Desde el Celular: </w:t>
            </w:r>
            <w:hyperlink r:id="rId73" w:history="1">
              <w:r w:rsidRPr="004B0D62">
                <w:rPr>
                  <w:rStyle w:val="Hipervnculo"/>
                  <w:sz w:val="32"/>
                  <w:szCs w:val="32"/>
                  <w:lang w:val="es-ES"/>
                </w:rPr>
                <w:t>https://www.youtube.com/watch?v=rxo8UeGFbDs</w:t>
              </w:r>
            </w:hyperlink>
            <w:r w:rsidRPr="004B0D62">
              <w:rPr>
                <w:sz w:val="32"/>
                <w:szCs w:val="32"/>
                <w:lang w:val="es-ES"/>
              </w:rPr>
              <w:t>.</w:t>
            </w:r>
          </w:p>
          <w:p w:rsidR="00AD5CFC" w:rsidRPr="004B0D62" w:rsidRDefault="008B4407" w:rsidP="009E62F7">
            <w:pPr>
              <w:pStyle w:val="Textoindependiente"/>
              <w:tabs>
                <w:tab w:val="left" w:pos="14062"/>
              </w:tabs>
              <w:spacing w:before="215" w:line="331" w:lineRule="auto"/>
              <w:ind w:right="1421"/>
              <w:rPr>
                <w:sz w:val="32"/>
                <w:szCs w:val="32"/>
                <w:lang w:val="es-ES"/>
              </w:rPr>
            </w:pPr>
            <w:hyperlink r:id="rId74" w:history="1">
              <w:r w:rsidR="00AD5CFC" w:rsidRPr="004B0D62">
                <w:rPr>
                  <w:rStyle w:val="Hipervnculo"/>
                  <w:sz w:val="32"/>
                  <w:szCs w:val="32"/>
                  <w:lang w:val="es-ES"/>
                </w:rPr>
                <w:t>https://www.youtube.com/watch?v=se2E2YAwa_0</w:t>
              </w:r>
            </w:hyperlink>
          </w:p>
          <w:p w:rsidR="00AD5CFC" w:rsidRPr="004B0D62" w:rsidRDefault="00AD5CFC" w:rsidP="009E62F7">
            <w:pPr>
              <w:pStyle w:val="Textoindependiente"/>
              <w:tabs>
                <w:tab w:val="left" w:pos="14062"/>
              </w:tabs>
              <w:spacing w:before="215" w:line="331" w:lineRule="auto"/>
              <w:ind w:right="1421"/>
              <w:rPr>
                <w:sz w:val="32"/>
                <w:szCs w:val="32"/>
                <w:lang w:val="es-ES"/>
              </w:rPr>
            </w:pPr>
          </w:p>
          <w:p w:rsidR="00AD5CFC" w:rsidRPr="004B0D62" w:rsidRDefault="00AD5CFC" w:rsidP="009E62F7">
            <w:pPr>
              <w:pStyle w:val="Textoindependiente"/>
              <w:tabs>
                <w:tab w:val="left" w:pos="14062"/>
              </w:tabs>
              <w:spacing w:before="215" w:line="331" w:lineRule="auto"/>
              <w:ind w:right="1421"/>
              <w:rPr>
                <w:sz w:val="32"/>
                <w:szCs w:val="32"/>
                <w:lang w:val="es-ES"/>
              </w:rPr>
            </w:pPr>
          </w:p>
        </w:tc>
        <w:tc>
          <w:tcPr>
            <w:tcW w:w="6500" w:type="dxa"/>
          </w:tcPr>
          <w:p w:rsidR="00AD5CFC" w:rsidRPr="004B0D62" w:rsidRDefault="008B4407" w:rsidP="009E62F7">
            <w:pPr>
              <w:pStyle w:val="Textoindependiente"/>
              <w:tabs>
                <w:tab w:val="left" w:pos="14062"/>
              </w:tabs>
              <w:spacing w:before="215" w:line="331" w:lineRule="auto"/>
              <w:ind w:right="1421"/>
              <w:rPr>
                <w:sz w:val="32"/>
                <w:szCs w:val="32"/>
                <w:lang w:val="es-ES"/>
              </w:rPr>
            </w:pPr>
            <w:hyperlink r:id="rId75" w:history="1">
              <w:r w:rsidR="00AD5CFC" w:rsidRPr="004B0D62">
                <w:rPr>
                  <w:rStyle w:val="Hipervnculo"/>
                  <w:sz w:val="32"/>
                  <w:szCs w:val="32"/>
                  <w:lang w:val="es-ES"/>
                </w:rPr>
                <w:t>https://new.edmodo.com/</w:t>
              </w:r>
            </w:hyperlink>
          </w:p>
          <w:p w:rsidR="00AD5CFC" w:rsidRPr="004B0D62" w:rsidRDefault="00AD5CFC" w:rsidP="009E62F7">
            <w:pPr>
              <w:pStyle w:val="Textoindependiente"/>
              <w:tabs>
                <w:tab w:val="left" w:pos="14062"/>
              </w:tabs>
              <w:spacing w:before="215" w:line="331" w:lineRule="auto"/>
              <w:ind w:right="1421"/>
              <w:rPr>
                <w:sz w:val="32"/>
                <w:szCs w:val="32"/>
                <w:lang w:val="es-ES"/>
              </w:rPr>
            </w:pPr>
          </w:p>
        </w:tc>
      </w:tr>
      <w:tr w:rsidR="00AD5CFC" w:rsidRPr="004B0D62" w:rsidTr="009E62F7">
        <w:tc>
          <w:tcPr>
            <w:tcW w:w="3925" w:type="dxa"/>
          </w:tcPr>
          <w:p w:rsidR="00AD5CFC" w:rsidRPr="004B0D62" w:rsidRDefault="00AD5CFC" w:rsidP="009E62F7">
            <w:pPr>
              <w:pStyle w:val="Textoindependiente"/>
              <w:tabs>
                <w:tab w:val="left" w:pos="14062"/>
              </w:tabs>
              <w:spacing w:before="215" w:line="331" w:lineRule="auto"/>
              <w:ind w:right="1421"/>
              <w:rPr>
                <w:b/>
                <w:w w:val="110"/>
                <w:sz w:val="32"/>
                <w:szCs w:val="32"/>
                <w:lang w:val="es-ES"/>
              </w:rPr>
            </w:pPr>
            <w:r w:rsidRPr="004B0D62">
              <w:rPr>
                <w:b/>
                <w:w w:val="110"/>
                <w:sz w:val="32"/>
                <w:szCs w:val="32"/>
                <w:lang w:val="es-ES"/>
              </w:rPr>
              <w:t>Discovery en la Escuela</w:t>
            </w:r>
          </w:p>
        </w:tc>
        <w:tc>
          <w:tcPr>
            <w:tcW w:w="4410" w:type="dxa"/>
          </w:tcPr>
          <w:p w:rsidR="00AD5CFC" w:rsidRPr="004B0D62" w:rsidRDefault="00A543B1" w:rsidP="00A543B1">
            <w:pPr>
              <w:pStyle w:val="Textoindependiente"/>
              <w:tabs>
                <w:tab w:val="left" w:pos="14062"/>
              </w:tabs>
              <w:spacing w:before="215" w:line="331" w:lineRule="auto"/>
              <w:ind w:right="1421"/>
              <w:rPr>
                <w:rFonts w:ascii="Trebuchet MS" w:hAnsi="Trebuchet MS"/>
                <w:w w:val="110"/>
                <w:sz w:val="32"/>
                <w:szCs w:val="32"/>
                <w:lang w:val="es-ES"/>
              </w:rPr>
            </w:pPr>
            <w:r w:rsidRPr="004B0D62">
              <w:rPr>
                <w:rFonts w:ascii="Trebuchet MS" w:hAnsi="Trebuchet MS"/>
                <w:w w:val="110"/>
                <w:sz w:val="32"/>
                <w:szCs w:val="32"/>
                <w:lang w:val="es-ES"/>
              </w:rPr>
              <w:t>Plataforma y Canal de</w:t>
            </w:r>
            <w:r w:rsidR="00AD5CFC" w:rsidRPr="004B0D62">
              <w:rPr>
                <w:rFonts w:ascii="Trebuchet MS" w:hAnsi="Trebuchet MS"/>
                <w:w w:val="110"/>
                <w:sz w:val="32"/>
                <w:szCs w:val="32"/>
                <w:lang w:val="es-ES"/>
              </w:rPr>
              <w:t xml:space="preserve"> Videos</w:t>
            </w:r>
            <w:r w:rsidRPr="004B0D62">
              <w:rPr>
                <w:rFonts w:ascii="Trebuchet MS" w:hAnsi="Trebuchet MS"/>
                <w:w w:val="110"/>
                <w:sz w:val="32"/>
                <w:szCs w:val="32"/>
                <w:lang w:val="es-ES"/>
              </w:rPr>
              <w:t xml:space="preserve"> educativos</w:t>
            </w:r>
            <w:r w:rsidR="00AD5CFC" w:rsidRPr="004B0D62">
              <w:rPr>
                <w:rFonts w:ascii="Trebuchet MS" w:hAnsi="Trebuchet MS"/>
                <w:w w:val="110"/>
                <w:sz w:val="32"/>
                <w:szCs w:val="32"/>
                <w:lang w:val="es-ES"/>
              </w:rPr>
              <w:t xml:space="preserve"> </w:t>
            </w:r>
          </w:p>
        </w:tc>
        <w:tc>
          <w:tcPr>
            <w:tcW w:w="4860" w:type="dxa"/>
          </w:tcPr>
          <w:p w:rsidR="00A543B1" w:rsidRPr="004B0D62" w:rsidRDefault="00A543B1" w:rsidP="009E62F7">
            <w:pPr>
              <w:pStyle w:val="Textoindependiente"/>
              <w:tabs>
                <w:tab w:val="left" w:pos="14062"/>
              </w:tabs>
              <w:spacing w:before="215" w:line="331" w:lineRule="auto"/>
              <w:ind w:right="1421"/>
              <w:rPr>
                <w:sz w:val="32"/>
                <w:szCs w:val="32"/>
                <w:lang w:val="es-ES"/>
              </w:rPr>
            </w:pPr>
            <w:r w:rsidRPr="004B0D62">
              <w:rPr>
                <w:sz w:val="32"/>
                <w:szCs w:val="32"/>
                <w:lang w:val="es-ES"/>
              </w:rPr>
              <w:t>Guias:</w:t>
            </w:r>
          </w:p>
          <w:p w:rsidR="00A543B1" w:rsidRPr="004B0D62" w:rsidRDefault="008B4407" w:rsidP="009E62F7">
            <w:pPr>
              <w:pStyle w:val="Textoindependiente"/>
              <w:tabs>
                <w:tab w:val="left" w:pos="14062"/>
              </w:tabs>
              <w:spacing w:before="215" w:line="331" w:lineRule="auto"/>
              <w:ind w:right="1421"/>
              <w:rPr>
                <w:sz w:val="32"/>
                <w:szCs w:val="32"/>
                <w:lang w:val="es-ES"/>
              </w:rPr>
            </w:pPr>
            <w:hyperlink r:id="rId76" w:history="1">
              <w:r w:rsidR="00A543B1" w:rsidRPr="004B0D62">
                <w:rPr>
                  <w:rStyle w:val="Hipervnculo"/>
                  <w:sz w:val="32"/>
                  <w:szCs w:val="32"/>
                  <w:lang w:val="es-ES"/>
                </w:rPr>
                <w:t>https://discoveryenlaescuela.com/guias/</w:t>
              </w:r>
            </w:hyperlink>
          </w:p>
          <w:p w:rsidR="00A543B1" w:rsidRPr="004B0D62" w:rsidRDefault="00A543B1" w:rsidP="009E62F7">
            <w:pPr>
              <w:pStyle w:val="Textoindependiente"/>
              <w:tabs>
                <w:tab w:val="left" w:pos="14062"/>
              </w:tabs>
              <w:spacing w:before="215" w:line="331" w:lineRule="auto"/>
              <w:ind w:right="1421"/>
              <w:rPr>
                <w:sz w:val="32"/>
                <w:szCs w:val="32"/>
                <w:lang w:val="es-ES"/>
              </w:rPr>
            </w:pPr>
            <w:r w:rsidRPr="004B0D62">
              <w:rPr>
                <w:sz w:val="32"/>
                <w:szCs w:val="32"/>
                <w:lang w:val="es-ES"/>
              </w:rPr>
              <w:t xml:space="preserve">Metodoglogias: </w:t>
            </w:r>
            <w:hyperlink r:id="rId77" w:history="1">
              <w:r w:rsidRPr="004B0D62">
                <w:rPr>
                  <w:rStyle w:val="Hipervnculo"/>
                  <w:sz w:val="32"/>
                  <w:szCs w:val="32"/>
                  <w:lang w:val="es-ES"/>
                </w:rPr>
                <w:t>https://discoveryenlaescuela.com/metodologia/</w:t>
              </w:r>
            </w:hyperlink>
          </w:p>
          <w:p w:rsidR="00A543B1" w:rsidRPr="004B0D62" w:rsidRDefault="00A543B1" w:rsidP="009E62F7">
            <w:pPr>
              <w:pStyle w:val="Textoindependiente"/>
              <w:tabs>
                <w:tab w:val="left" w:pos="14062"/>
              </w:tabs>
              <w:spacing w:before="215" w:line="331" w:lineRule="auto"/>
              <w:ind w:right="1421"/>
              <w:rPr>
                <w:sz w:val="32"/>
                <w:szCs w:val="32"/>
                <w:lang w:val="es-ES"/>
              </w:rPr>
            </w:pPr>
          </w:p>
          <w:p w:rsidR="00A543B1" w:rsidRPr="004B0D62" w:rsidRDefault="00A543B1" w:rsidP="009E62F7">
            <w:pPr>
              <w:pStyle w:val="Textoindependiente"/>
              <w:tabs>
                <w:tab w:val="left" w:pos="14062"/>
              </w:tabs>
              <w:spacing w:before="215" w:line="331" w:lineRule="auto"/>
              <w:ind w:right="1421"/>
              <w:rPr>
                <w:sz w:val="32"/>
                <w:szCs w:val="32"/>
                <w:lang w:val="es-ES"/>
              </w:rPr>
            </w:pPr>
          </w:p>
        </w:tc>
        <w:tc>
          <w:tcPr>
            <w:tcW w:w="6500" w:type="dxa"/>
          </w:tcPr>
          <w:p w:rsidR="00AD5CFC" w:rsidRPr="004B0D62" w:rsidRDefault="008B4407" w:rsidP="009E62F7">
            <w:pPr>
              <w:pStyle w:val="Textoindependiente"/>
              <w:tabs>
                <w:tab w:val="left" w:pos="14062"/>
              </w:tabs>
              <w:spacing w:before="215" w:line="331" w:lineRule="auto"/>
              <w:ind w:right="1421"/>
              <w:rPr>
                <w:sz w:val="32"/>
                <w:szCs w:val="32"/>
                <w:lang w:val="es-ES"/>
              </w:rPr>
            </w:pPr>
            <w:hyperlink r:id="rId78" w:history="1">
              <w:r w:rsidR="00A543B1" w:rsidRPr="004B0D62">
                <w:rPr>
                  <w:rStyle w:val="Hipervnculo"/>
                  <w:sz w:val="32"/>
                  <w:szCs w:val="32"/>
                  <w:lang w:val="es-ES"/>
                </w:rPr>
                <w:t>https://www.discoveryenlaescuela.com/</w:t>
              </w:r>
            </w:hyperlink>
          </w:p>
          <w:p w:rsidR="00A543B1" w:rsidRPr="004B0D62" w:rsidRDefault="008B4407" w:rsidP="009E62F7">
            <w:pPr>
              <w:pStyle w:val="Textoindependiente"/>
              <w:tabs>
                <w:tab w:val="left" w:pos="14062"/>
              </w:tabs>
              <w:spacing w:before="215" w:line="331" w:lineRule="auto"/>
              <w:ind w:right="1421"/>
              <w:rPr>
                <w:sz w:val="32"/>
                <w:szCs w:val="32"/>
                <w:lang w:val="es-ES"/>
              </w:rPr>
            </w:pPr>
            <w:hyperlink r:id="rId79" w:history="1">
              <w:r w:rsidR="00A543B1" w:rsidRPr="004B0D62">
                <w:rPr>
                  <w:rStyle w:val="Hipervnculo"/>
                  <w:sz w:val="32"/>
                  <w:szCs w:val="32"/>
                  <w:lang w:val="es-ES"/>
                </w:rPr>
                <w:t>https://www.discoveryenlaescuela.com/registrate/</w:t>
              </w:r>
            </w:hyperlink>
          </w:p>
          <w:p w:rsidR="00A543B1" w:rsidRPr="004B0D62" w:rsidRDefault="00A543B1" w:rsidP="009E62F7">
            <w:pPr>
              <w:pStyle w:val="Textoindependiente"/>
              <w:tabs>
                <w:tab w:val="left" w:pos="14062"/>
              </w:tabs>
              <w:spacing w:before="215" w:line="331" w:lineRule="auto"/>
              <w:ind w:right="1421"/>
              <w:rPr>
                <w:sz w:val="32"/>
                <w:szCs w:val="32"/>
                <w:lang w:val="es-ES"/>
              </w:rPr>
            </w:pPr>
          </w:p>
          <w:p w:rsidR="00A543B1" w:rsidRPr="004B0D62" w:rsidRDefault="00A543B1" w:rsidP="009E62F7">
            <w:pPr>
              <w:pStyle w:val="Textoindependiente"/>
              <w:tabs>
                <w:tab w:val="left" w:pos="14062"/>
              </w:tabs>
              <w:spacing w:before="215" w:line="331" w:lineRule="auto"/>
              <w:ind w:right="1421"/>
              <w:rPr>
                <w:sz w:val="32"/>
                <w:szCs w:val="32"/>
                <w:lang w:val="es-ES"/>
              </w:rPr>
            </w:pPr>
          </w:p>
        </w:tc>
      </w:tr>
      <w:tr w:rsidR="00A543B1" w:rsidRPr="004B0D62" w:rsidTr="008B4407">
        <w:trPr>
          <w:trHeight w:val="2609"/>
        </w:trPr>
        <w:tc>
          <w:tcPr>
            <w:tcW w:w="3925" w:type="dxa"/>
          </w:tcPr>
          <w:p w:rsidR="00A543B1" w:rsidRPr="004B0D62" w:rsidRDefault="00A543B1" w:rsidP="009E62F7">
            <w:pPr>
              <w:pStyle w:val="Textoindependiente"/>
              <w:tabs>
                <w:tab w:val="left" w:pos="14062"/>
              </w:tabs>
              <w:spacing w:before="215" w:line="331" w:lineRule="auto"/>
              <w:ind w:right="1421"/>
              <w:rPr>
                <w:b/>
                <w:w w:val="110"/>
                <w:sz w:val="32"/>
                <w:szCs w:val="32"/>
                <w:lang w:val="es-ES"/>
              </w:rPr>
            </w:pPr>
            <w:r w:rsidRPr="004B0D62">
              <w:rPr>
                <w:b/>
                <w:w w:val="110"/>
                <w:sz w:val="32"/>
                <w:szCs w:val="32"/>
                <w:lang w:val="es-ES"/>
              </w:rPr>
              <w:t>Microsoft Teams</w:t>
            </w:r>
          </w:p>
        </w:tc>
        <w:tc>
          <w:tcPr>
            <w:tcW w:w="4410" w:type="dxa"/>
          </w:tcPr>
          <w:p w:rsidR="00A543B1" w:rsidRPr="004B0D62" w:rsidRDefault="00A543B1" w:rsidP="00A543B1">
            <w:pPr>
              <w:pStyle w:val="Textoindependiente"/>
              <w:tabs>
                <w:tab w:val="left" w:pos="14062"/>
              </w:tabs>
              <w:spacing w:before="215" w:line="331" w:lineRule="auto"/>
              <w:ind w:right="1421"/>
              <w:rPr>
                <w:rFonts w:ascii="Trebuchet MS" w:hAnsi="Trebuchet MS"/>
                <w:w w:val="110"/>
                <w:sz w:val="32"/>
                <w:szCs w:val="32"/>
                <w:lang w:val="es-ES"/>
              </w:rPr>
            </w:pPr>
            <w:r w:rsidRPr="004B0D62">
              <w:rPr>
                <w:rFonts w:ascii="Trebuchet MS" w:hAnsi="Trebuchet MS"/>
                <w:w w:val="110"/>
                <w:sz w:val="32"/>
                <w:szCs w:val="32"/>
                <w:lang w:val="es-ES"/>
              </w:rPr>
              <w:t>Aplicación</w:t>
            </w:r>
          </w:p>
          <w:p w:rsidR="00A543B1" w:rsidRPr="004B0D62" w:rsidRDefault="00A543B1" w:rsidP="00A543B1">
            <w:pPr>
              <w:pStyle w:val="Textoindependiente"/>
              <w:tabs>
                <w:tab w:val="left" w:pos="14062"/>
              </w:tabs>
              <w:spacing w:before="215" w:line="331" w:lineRule="auto"/>
              <w:ind w:right="1421"/>
              <w:rPr>
                <w:rFonts w:ascii="Trebuchet MS" w:hAnsi="Trebuchet MS"/>
                <w:w w:val="110"/>
                <w:sz w:val="32"/>
                <w:szCs w:val="32"/>
                <w:lang w:val="es-ES"/>
              </w:rPr>
            </w:pPr>
            <w:r w:rsidRPr="004B0D62">
              <w:rPr>
                <w:rFonts w:ascii="Trebuchet MS" w:hAnsi="Trebuchet MS"/>
                <w:w w:val="110"/>
                <w:sz w:val="32"/>
                <w:szCs w:val="32"/>
                <w:lang w:val="es-ES"/>
              </w:rPr>
              <w:t>Movil</w:t>
            </w:r>
            <w:r w:rsidR="00F01BAD" w:rsidRPr="004B0D62">
              <w:rPr>
                <w:rFonts w:ascii="Trebuchet MS" w:hAnsi="Trebuchet MS"/>
                <w:w w:val="110"/>
                <w:sz w:val="32"/>
                <w:szCs w:val="32"/>
                <w:lang w:val="es-ES"/>
              </w:rPr>
              <w:t>, Software y web.</w:t>
            </w:r>
          </w:p>
        </w:tc>
        <w:tc>
          <w:tcPr>
            <w:tcW w:w="4860" w:type="dxa"/>
          </w:tcPr>
          <w:p w:rsidR="00A543B1" w:rsidRPr="004B0D62" w:rsidRDefault="00F01BAD" w:rsidP="009E62F7">
            <w:pPr>
              <w:pStyle w:val="Textoindependiente"/>
              <w:tabs>
                <w:tab w:val="left" w:pos="14062"/>
              </w:tabs>
              <w:spacing w:before="215" w:line="331" w:lineRule="auto"/>
              <w:ind w:right="1421"/>
              <w:rPr>
                <w:sz w:val="32"/>
                <w:szCs w:val="32"/>
                <w:lang w:val="es-ES"/>
              </w:rPr>
            </w:pPr>
            <w:r w:rsidRPr="004B0D62">
              <w:rPr>
                <w:sz w:val="32"/>
                <w:szCs w:val="32"/>
                <w:lang w:val="es-ES"/>
              </w:rPr>
              <w:t xml:space="preserve">Guia: </w:t>
            </w:r>
            <w:hyperlink r:id="rId80" w:history="1">
              <w:r w:rsidRPr="004B0D62">
                <w:rPr>
                  <w:rStyle w:val="Hipervnculo"/>
                  <w:sz w:val="32"/>
                  <w:szCs w:val="32"/>
                  <w:lang w:val="es-ES"/>
                </w:rPr>
                <w:t>http://www.educando.edu.do/portal/guia-rapida-microsoft-teams/</w:t>
              </w:r>
            </w:hyperlink>
          </w:p>
          <w:p w:rsidR="00F01BAD" w:rsidRPr="004B0D62" w:rsidRDefault="00F01BAD" w:rsidP="009E62F7">
            <w:pPr>
              <w:pStyle w:val="Textoindependiente"/>
              <w:tabs>
                <w:tab w:val="left" w:pos="14062"/>
              </w:tabs>
              <w:spacing w:before="215" w:line="331" w:lineRule="auto"/>
              <w:ind w:right="1421"/>
              <w:rPr>
                <w:sz w:val="32"/>
                <w:szCs w:val="32"/>
                <w:lang w:val="es-ES"/>
              </w:rPr>
            </w:pPr>
          </w:p>
        </w:tc>
        <w:tc>
          <w:tcPr>
            <w:tcW w:w="6500" w:type="dxa"/>
          </w:tcPr>
          <w:p w:rsidR="00A543B1" w:rsidRDefault="004B0D62" w:rsidP="009E62F7">
            <w:pPr>
              <w:pStyle w:val="Textoindependiente"/>
              <w:tabs>
                <w:tab w:val="left" w:pos="14062"/>
              </w:tabs>
              <w:spacing w:before="215" w:line="331" w:lineRule="auto"/>
              <w:ind w:right="1421"/>
              <w:rPr>
                <w:sz w:val="32"/>
                <w:szCs w:val="32"/>
                <w:lang w:val="es-ES"/>
              </w:rPr>
            </w:pPr>
            <w:hyperlink r:id="rId81" w:history="1">
              <w:r w:rsidRPr="00B10256">
                <w:rPr>
                  <w:rStyle w:val="Hipervnculo"/>
                  <w:sz w:val="32"/>
                  <w:szCs w:val="32"/>
                  <w:lang w:val="es-ES"/>
                </w:rPr>
                <w:t>https://products.office.com/en-US/microsoft-teams/group-chat-software</w:t>
              </w:r>
            </w:hyperlink>
          </w:p>
          <w:p w:rsidR="004B0D62" w:rsidRPr="004B0D62" w:rsidRDefault="004B0D62" w:rsidP="009E62F7">
            <w:pPr>
              <w:pStyle w:val="Textoindependiente"/>
              <w:tabs>
                <w:tab w:val="left" w:pos="14062"/>
              </w:tabs>
              <w:spacing w:before="215" w:line="331" w:lineRule="auto"/>
              <w:ind w:right="1421"/>
              <w:rPr>
                <w:sz w:val="32"/>
                <w:szCs w:val="32"/>
                <w:lang w:val="es-ES"/>
              </w:rPr>
            </w:pPr>
          </w:p>
        </w:tc>
      </w:tr>
      <w:tr w:rsidR="00F01BAD" w:rsidRPr="004B0D62" w:rsidTr="009E62F7">
        <w:tc>
          <w:tcPr>
            <w:tcW w:w="3925" w:type="dxa"/>
          </w:tcPr>
          <w:p w:rsidR="00F01BAD" w:rsidRPr="004B0D62" w:rsidRDefault="00F01BAD" w:rsidP="009E62F7">
            <w:pPr>
              <w:pStyle w:val="Textoindependiente"/>
              <w:tabs>
                <w:tab w:val="left" w:pos="14062"/>
              </w:tabs>
              <w:spacing w:before="215" w:line="331" w:lineRule="auto"/>
              <w:ind w:right="1421"/>
              <w:rPr>
                <w:b/>
                <w:w w:val="110"/>
                <w:sz w:val="32"/>
                <w:szCs w:val="32"/>
                <w:lang w:val="es-ES"/>
              </w:rPr>
            </w:pPr>
            <w:r w:rsidRPr="004B0D62">
              <w:rPr>
                <w:b/>
                <w:w w:val="110"/>
                <w:sz w:val="32"/>
                <w:szCs w:val="32"/>
                <w:lang w:val="es-ES"/>
              </w:rPr>
              <w:t>Microsoft Office 365</w:t>
            </w:r>
          </w:p>
        </w:tc>
        <w:tc>
          <w:tcPr>
            <w:tcW w:w="4410" w:type="dxa"/>
          </w:tcPr>
          <w:p w:rsidR="00F01BAD" w:rsidRPr="004B0D62" w:rsidRDefault="009E0EE8" w:rsidP="00A543B1">
            <w:pPr>
              <w:pStyle w:val="Textoindependiente"/>
              <w:tabs>
                <w:tab w:val="left" w:pos="14062"/>
              </w:tabs>
              <w:spacing w:before="215" w:line="331" w:lineRule="auto"/>
              <w:ind w:right="1421"/>
              <w:rPr>
                <w:rFonts w:ascii="Trebuchet MS" w:hAnsi="Trebuchet MS"/>
                <w:w w:val="110"/>
                <w:sz w:val="32"/>
                <w:szCs w:val="32"/>
                <w:lang w:val="es-ES"/>
              </w:rPr>
            </w:pPr>
            <w:r w:rsidRPr="004B0D62">
              <w:rPr>
                <w:rFonts w:ascii="Trebuchet MS" w:hAnsi="Trebuchet MS"/>
                <w:w w:val="110"/>
                <w:sz w:val="32"/>
                <w:szCs w:val="32"/>
                <w:lang w:val="es-ES"/>
              </w:rPr>
              <w:t>Plataforma de Múltiples aplicaciones  Cloud o en la</w:t>
            </w:r>
            <w:r w:rsidR="008B4407">
              <w:rPr>
                <w:rFonts w:ascii="Trebuchet MS" w:hAnsi="Trebuchet MS"/>
                <w:w w:val="110"/>
                <w:sz w:val="32"/>
                <w:szCs w:val="32"/>
                <w:lang w:val="es-ES"/>
              </w:rPr>
              <w:t>s</w:t>
            </w:r>
            <w:r w:rsidRPr="004B0D62">
              <w:rPr>
                <w:rFonts w:ascii="Trebuchet MS" w:hAnsi="Trebuchet MS"/>
                <w:w w:val="110"/>
                <w:sz w:val="32"/>
                <w:szCs w:val="32"/>
                <w:lang w:val="es-ES"/>
              </w:rPr>
              <w:t xml:space="preserve"> Nube</w:t>
            </w:r>
            <w:r w:rsidR="008B4407">
              <w:rPr>
                <w:rFonts w:ascii="Trebuchet MS" w:hAnsi="Trebuchet MS"/>
                <w:w w:val="110"/>
                <w:sz w:val="32"/>
                <w:szCs w:val="32"/>
                <w:lang w:val="es-ES"/>
              </w:rPr>
              <w:t>s</w:t>
            </w:r>
            <w:r w:rsidRPr="004B0D62">
              <w:rPr>
                <w:rFonts w:ascii="Trebuchet MS" w:hAnsi="Trebuchet MS"/>
                <w:w w:val="110"/>
                <w:sz w:val="32"/>
                <w:szCs w:val="32"/>
                <w:lang w:val="es-ES"/>
              </w:rPr>
              <w:t>.</w:t>
            </w:r>
          </w:p>
        </w:tc>
        <w:tc>
          <w:tcPr>
            <w:tcW w:w="4860" w:type="dxa"/>
          </w:tcPr>
          <w:p w:rsidR="009E0EE8" w:rsidRPr="004B0D62" w:rsidRDefault="009E0EE8" w:rsidP="009E62F7">
            <w:pPr>
              <w:pStyle w:val="Textoindependiente"/>
              <w:tabs>
                <w:tab w:val="left" w:pos="14062"/>
              </w:tabs>
              <w:spacing w:before="215" w:line="331" w:lineRule="auto"/>
              <w:ind w:right="1421"/>
              <w:rPr>
                <w:sz w:val="32"/>
                <w:szCs w:val="32"/>
                <w:lang w:val="es-ES"/>
              </w:rPr>
            </w:pPr>
            <w:r w:rsidRPr="004B0D62">
              <w:rPr>
                <w:sz w:val="32"/>
                <w:szCs w:val="32"/>
                <w:lang w:val="es-ES"/>
              </w:rPr>
              <w:t>Como crear una cuenta office 365:</w:t>
            </w:r>
          </w:p>
          <w:p w:rsidR="00642174" w:rsidRDefault="008B4407" w:rsidP="009E62F7">
            <w:pPr>
              <w:pStyle w:val="Textoindependiente"/>
              <w:tabs>
                <w:tab w:val="left" w:pos="14062"/>
              </w:tabs>
              <w:spacing w:before="215" w:line="331" w:lineRule="auto"/>
              <w:ind w:right="1421"/>
              <w:rPr>
                <w:sz w:val="32"/>
                <w:szCs w:val="32"/>
              </w:rPr>
            </w:pPr>
            <w:hyperlink r:id="rId82" w:history="1">
              <w:r w:rsidR="009E0EE8" w:rsidRPr="00642174">
                <w:rPr>
                  <w:rStyle w:val="Hipervnculo"/>
                  <w:sz w:val="32"/>
                  <w:szCs w:val="32"/>
                </w:rPr>
                <w:t>https://www.youtube.com/watch?v=F4Mrhuuffe0</w:t>
              </w:r>
            </w:hyperlink>
            <w:r w:rsidR="009E0EE8" w:rsidRPr="004B0D62">
              <w:rPr>
                <w:sz w:val="32"/>
                <w:szCs w:val="32"/>
              </w:rPr>
              <w:t xml:space="preserve">Usar Microsoft Classroom: </w:t>
            </w:r>
            <w:hyperlink r:id="rId83" w:history="1">
              <w:r w:rsidR="009E0EE8" w:rsidRPr="004B0D62">
                <w:rPr>
                  <w:rStyle w:val="Hipervnculo"/>
                  <w:sz w:val="32"/>
                  <w:szCs w:val="32"/>
                </w:rPr>
                <w:t>https://www.youtube.com/watch?v=4dVGkFBO-jY</w:t>
              </w:r>
            </w:hyperlink>
          </w:p>
          <w:p w:rsidR="009E0EE8" w:rsidRPr="004B0D62" w:rsidRDefault="009E0EE8" w:rsidP="009E62F7">
            <w:pPr>
              <w:pStyle w:val="Textoindependiente"/>
              <w:tabs>
                <w:tab w:val="left" w:pos="14062"/>
              </w:tabs>
              <w:spacing w:before="215" w:line="331" w:lineRule="auto"/>
              <w:ind w:right="1421"/>
              <w:rPr>
                <w:sz w:val="32"/>
                <w:szCs w:val="32"/>
                <w:lang w:val="es-ES"/>
              </w:rPr>
            </w:pPr>
          </w:p>
        </w:tc>
        <w:tc>
          <w:tcPr>
            <w:tcW w:w="6500" w:type="dxa"/>
          </w:tcPr>
          <w:p w:rsidR="00F01BAD" w:rsidRPr="004B0D62" w:rsidRDefault="008B4407" w:rsidP="009E62F7">
            <w:pPr>
              <w:pStyle w:val="Textoindependiente"/>
              <w:tabs>
                <w:tab w:val="left" w:pos="14062"/>
              </w:tabs>
              <w:spacing w:before="215" w:line="331" w:lineRule="auto"/>
              <w:ind w:right="1421"/>
              <w:rPr>
                <w:sz w:val="32"/>
                <w:szCs w:val="32"/>
                <w:lang w:val="es-ES"/>
              </w:rPr>
            </w:pPr>
            <w:hyperlink r:id="rId84" w:history="1">
              <w:r w:rsidR="001D3859" w:rsidRPr="004B0D62">
                <w:rPr>
                  <w:rStyle w:val="Hipervnculo"/>
                  <w:sz w:val="32"/>
                  <w:szCs w:val="32"/>
                  <w:lang w:val="es-ES"/>
                </w:rPr>
                <w:t>https://www.office.com/</w:t>
              </w:r>
            </w:hyperlink>
          </w:p>
          <w:p w:rsidR="001D3859" w:rsidRPr="004B0D62" w:rsidRDefault="001D3859" w:rsidP="009E62F7">
            <w:pPr>
              <w:pStyle w:val="Textoindependiente"/>
              <w:tabs>
                <w:tab w:val="left" w:pos="14062"/>
              </w:tabs>
              <w:spacing w:before="215" w:line="331" w:lineRule="auto"/>
              <w:ind w:right="1421"/>
              <w:rPr>
                <w:sz w:val="32"/>
                <w:szCs w:val="32"/>
                <w:lang w:val="es-ES"/>
              </w:rPr>
            </w:pPr>
          </w:p>
        </w:tc>
      </w:tr>
    </w:tbl>
    <w:p w:rsidR="00222068" w:rsidRPr="004B0D62" w:rsidRDefault="00222068" w:rsidP="008B4407">
      <w:pPr>
        <w:pStyle w:val="Textoindependiente"/>
        <w:spacing w:line="579" w:lineRule="exact"/>
        <w:rPr>
          <w:sz w:val="32"/>
          <w:szCs w:val="32"/>
          <w:lang w:val="es-ES"/>
        </w:rPr>
      </w:pPr>
    </w:p>
    <w:sectPr w:rsidR="00222068" w:rsidRPr="004B0D62">
      <w:pgSz w:w="21600" w:h="25050"/>
      <w:pgMar w:top="0" w:right="0" w:bottom="280" w:left="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Gill Sans MT">
    <w:altName w:val="Gill Sans MT"/>
    <w:panose1 w:val="020B0502020104020203"/>
    <w:charset w:val="00"/>
    <w:family w:val="swiss"/>
    <w:pitch w:val="variable"/>
    <w:sig w:usb0="00000007" w:usb1="00000000" w:usb2="00000000" w:usb3="00000000" w:csb0="00000003"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rebuchet MS">
    <w:altName w:val="Trebuchet MS"/>
    <w:panose1 w:val="020B0603020202020204"/>
    <w:charset w:val="00"/>
    <w:family w:val="swiss"/>
    <w:pitch w:val="variable"/>
    <w:sig w:usb0="00000287" w:usb1="00000003" w:usb2="00000000" w:usb3="00000000" w:csb0="0000009F" w:csb1="00000000"/>
  </w:font>
  <w:font w:name="Tahoma">
    <w:panose1 w:val="020B0604030504040204"/>
    <w:charset w:val="00"/>
    <w:family w:val="swiss"/>
    <w:pitch w:val="variable"/>
    <w:sig w:usb0="E1002EFF" w:usb1="C000605B" w:usb2="00000029" w:usb3="00000000" w:csb0="000101FF" w:csb1="00000000"/>
  </w:font>
  <w:font w:name="Lucida Sans">
    <w:altName w:val="Lucida Sans"/>
    <w:panose1 w:val="020B0602030504020204"/>
    <w:charset w:val="00"/>
    <w:family w:val="swiss"/>
    <w:pitch w:val="variable"/>
    <w:sig w:usb0="00000003" w:usb1="00000000" w:usb2="00000000" w:usb3="00000000" w:csb0="00000001" w:csb1="00000000"/>
  </w:font>
  <w:font w:name="Palatino Linotype">
    <w:altName w:val="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FB31BA9"/>
    <w:multiLevelType w:val="hybridMultilevel"/>
    <w:tmpl w:val="99E6B70A"/>
    <w:lvl w:ilvl="0" w:tplc="8884C4DC">
      <w:numFmt w:val="bullet"/>
      <w:lvlText w:val="•"/>
      <w:lvlJc w:val="left"/>
      <w:pPr>
        <w:ind w:left="1442" w:hanging="293"/>
      </w:pPr>
      <w:rPr>
        <w:rFonts w:ascii="Gill Sans MT" w:eastAsia="Gill Sans MT" w:hAnsi="Gill Sans MT" w:cs="Gill Sans MT" w:hint="default"/>
        <w:w w:val="95"/>
        <w:sz w:val="50"/>
        <w:szCs w:val="50"/>
      </w:rPr>
    </w:lvl>
    <w:lvl w:ilvl="1" w:tplc="DA989E5A">
      <w:numFmt w:val="bullet"/>
      <w:lvlText w:val="•"/>
      <w:lvlJc w:val="left"/>
      <w:pPr>
        <w:ind w:left="3456" w:hanging="293"/>
      </w:pPr>
      <w:rPr>
        <w:rFonts w:hint="default"/>
      </w:rPr>
    </w:lvl>
    <w:lvl w:ilvl="2" w:tplc="620285FC">
      <w:numFmt w:val="bullet"/>
      <w:lvlText w:val="•"/>
      <w:lvlJc w:val="left"/>
      <w:pPr>
        <w:ind w:left="5472" w:hanging="293"/>
      </w:pPr>
      <w:rPr>
        <w:rFonts w:hint="default"/>
      </w:rPr>
    </w:lvl>
    <w:lvl w:ilvl="3" w:tplc="7FFA144A">
      <w:numFmt w:val="bullet"/>
      <w:lvlText w:val="•"/>
      <w:lvlJc w:val="left"/>
      <w:pPr>
        <w:ind w:left="7488" w:hanging="293"/>
      </w:pPr>
      <w:rPr>
        <w:rFonts w:hint="default"/>
      </w:rPr>
    </w:lvl>
    <w:lvl w:ilvl="4" w:tplc="D864F308">
      <w:numFmt w:val="bullet"/>
      <w:lvlText w:val="•"/>
      <w:lvlJc w:val="left"/>
      <w:pPr>
        <w:ind w:left="9504" w:hanging="293"/>
      </w:pPr>
      <w:rPr>
        <w:rFonts w:hint="default"/>
      </w:rPr>
    </w:lvl>
    <w:lvl w:ilvl="5" w:tplc="2D3CD954">
      <w:numFmt w:val="bullet"/>
      <w:lvlText w:val="•"/>
      <w:lvlJc w:val="left"/>
      <w:pPr>
        <w:ind w:left="11520" w:hanging="293"/>
      </w:pPr>
      <w:rPr>
        <w:rFonts w:hint="default"/>
      </w:rPr>
    </w:lvl>
    <w:lvl w:ilvl="6" w:tplc="E7CC0948">
      <w:numFmt w:val="bullet"/>
      <w:lvlText w:val="•"/>
      <w:lvlJc w:val="left"/>
      <w:pPr>
        <w:ind w:left="13536" w:hanging="293"/>
      </w:pPr>
      <w:rPr>
        <w:rFonts w:hint="default"/>
      </w:rPr>
    </w:lvl>
    <w:lvl w:ilvl="7" w:tplc="538CA4C4">
      <w:numFmt w:val="bullet"/>
      <w:lvlText w:val="•"/>
      <w:lvlJc w:val="left"/>
      <w:pPr>
        <w:ind w:left="15552" w:hanging="293"/>
      </w:pPr>
      <w:rPr>
        <w:rFonts w:hint="default"/>
      </w:rPr>
    </w:lvl>
    <w:lvl w:ilvl="8" w:tplc="9F6A1A96">
      <w:numFmt w:val="bullet"/>
      <w:lvlText w:val="•"/>
      <w:lvlJc w:val="left"/>
      <w:pPr>
        <w:ind w:left="17568" w:hanging="293"/>
      </w:pPr>
      <w:rPr>
        <w:rFonts w:hint="default"/>
      </w:rPr>
    </w:lvl>
  </w:abstractNum>
  <w:abstractNum w:abstractNumId="1">
    <w:nsid w:val="31DC7DAE"/>
    <w:multiLevelType w:val="hybridMultilevel"/>
    <w:tmpl w:val="98568436"/>
    <w:lvl w:ilvl="0" w:tplc="A8601B92">
      <w:start w:val="1"/>
      <w:numFmt w:val="decimal"/>
      <w:lvlText w:val="%1."/>
      <w:lvlJc w:val="left"/>
      <w:pPr>
        <w:ind w:left="1525" w:hanging="537"/>
        <w:jc w:val="left"/>
      </w:pPr>
      <w:rPr>
        <w:rFonts w:ascii="Gill Sans MT" w:eastAsia="Gill Sans MT" w:hAnsi="Gill Sans MT" w:cs="Gill Sans MT" w:hint="default"/>
        <w:w w:val="114"/>
        <w:sz w:val="50"/>
        <w:szCs w:val="50"/>
      </w:rPr>
    </w:lvl>
    <w:lvl w:ilvl="1" w:tplc="F1C47188">
      <w:numFmt w:val="bullet"/>
      <w:lvlText w:val="•"/>
      <w:lvlJc w:val="left"/>
      <w:pPr>
        <w:ind w:left="3528" w:hanging="537"/>
      </w:pPr>
      <w:rPr>
        <w:rFonts w:hint="default"/>
      </w:rPr>
    </w:lvl>
    <w:lvl w:ilvl="2" w:tplc="FE9C2ADA">
      <w:numFmt w:val="bullet"/>
      <w:lvlText w:val="•"/>
      <w:lvlJc w:val="left"/>
      <w:pPr>
        <w:ind w:left="5536" w:hanging="537"/>
      </w:pPr>
      <w:rPr>
        <w:rFonts w:hint="default"/>
      </w:rPr>
    </w:lvl>
    <w:lvl w:ilvl="3" w:tplc="32D44EA4">
      <w:numFmt w:val="bullet"/>
      <w:lvlText w:val="•"/>
      <w:lvlJc w:val="left"/>
      <w:pPr>
        <w:ind w:left="7544" w:hanging="537"/>
      </w:pPr>
      <w:rPr>
        <w:rFonts w:hint="default"/>
      </w:rPr>
    </w:lvl>
    <w:lvl w:ilvl="4" w:tplc="3E5E15F2">
      <w:numFmt w:val="bullet"/>
      <w:lvlText w:val="•"/>
      <w:lvlJc w:val="left"/>
      <w:pPr>
        <w:ind w:left="9552" w:hanging="537"/>
      </w:pPr>
      <w:rPr>
        <w:rFonts w:hint="default"/>
      </w:rPr>
    </w:lvl>
    <w:lvl w:ilvl="5" w:tplc="25048E4C">
      <w:numFmt w:val="bullet"/>
      <w:lvlText w:val="•"/>
      <w:lvlJc w:val="left"/>
      <w:pPr>
        <w:ind w:left="11560" w:hanging="537"/>
      </w:pPr>
      <w:rPr>
        <w:rFonts w:hint="default"/>
      </w:rPr>
    </w:lvl>
    <w:lvl w:ilvl="6" w:tplc="8352883E">
      <w:numFmt w:val="bullet"/>
      <w:lvlText w:val="•"/>
      <w:lvlJc w:val="left"/>
      <w:pPr>
        <w:ind w:left="13568" w:hanging="537"/>
      </w:pPr>
      <w:rPr>
        <w:rFonts w:hint="default"/>
      </w:rPr>
    </w:lvl>
    <w:lvl w:ilvl="7" w:tplc="1F2C4E0E">
      <w:numFmt w:val="bullet"/>
      <w:lvlText w:val="•"/>
      <w:lvlJc w:val="left"/>
      <w:pPr>
        <w:ind w:left="15576" w:hanging="537"/>
      </w:pPr>
      <w:rPr>
        <w:rFonts w:hint="default"/>
      </w:rPr>
    </w:lvl>
    <w:lvl w:ilvl="8" w:tplc="BF6C1388">
      <w:numFmt w:val="bullet"/>
      <w:lvlText w:val="•"/>
      <w:lvlJc w:val="left"/>
      <w:pPr>
        <w:ind w:left="17584" w:hanging="537"/>
      </w:pPr>
      <w:rPr>
        <w:rFonts w:hint="default"/>
      </w:rPr>
    </w:lvl>
  </w:abstractNum>
  <w:abstractNum w:abstractNumId="2">
    <w:nsid w:val="5FCC5A75"/>
    <w:multiLevelType w:val="hybridMultilevel"/>
    <w:tmpl w:val="BAB2B65C"/>
    <w:lvl w:ilvl="0" w:tplc="91DAC262">
      <w:start w:val="9"/>
      <w:numFmt w:val="decimal"/>
      <w:lvlText w:val="%1."/>
      <w:lvlJc w:val="left"/>
      <w:pPr>
        <w:ind w:left="2162" w:hanging="720"/>
      </w:pPr>
      <w:rPr>
        <w:rFonts w:hint="default"/>
        <w:w w:val="115"/>
      </w:rPr>
    </w:lvl>
    <w:lvl w:ilvl="1" w:tplc="04090019" w:tentative="1">
      <w:start w:val="1"/>
      <w:numFmt w:val="lowerLetter"/>
      <w:lvlText w:val="%2."/>
      <w:lvlJc w:val="left"/>
      <w:pPr>
        <w:ind w:left="2522" w:hanging="360"/>
      </w:pPr>
    </w:lvl>
    <w:lvl w:ilvl="2" w:tplc="0409001B" w:tentative="1">
      <w:start w:val="1"/>
      <w:numFmt w:val="lowerRoman"/>
      <w:lvlText w:val="%3."/>
      <w:lvlJc w:val="right"/>
      <w:pPr>
        <w:ind w:left="3242" w:hanging="180"/>
      </w:pPr>
    </w:lvl>
    <w:lvl w:ilvl="3" w:tplc="0409000F" w:tentative="1">
      <w:start w:val="1"/>
      <w:numFmt w:val="decimal"/>
      <w:lvlText w:val="%4."/>
      <w:lvlJc w:val="left"/>
      <w:pPr>
        <w:ind w:left="3962" w:hanging="360"/>
      </w:pPr>
    </w:lvl>
    <w:lvl w:ilvl="4" w:tplc="04090019" w:tentative="1">
      <w:start w:val="1"/>
      <w:numFmt w:val="lowerLetter"/>
      <w:lvlText w:val="%5."/>
      <w:lvlJc w:val="left"/>
      <w:pPr>
        <w:ind w:left="4682" w:hanging="360"/>
      </w:pPr>
    </w:lvl>
    <w:lvl w:ilvl="5" w:tplc="0409001B" w:tentative="1">
      <w:start w:val="1"/>
      <w:numFmt w:val="lowerRoman"/>
      <w:lvlText w:val="%6."/>
      <w:lvlJc w:val="right"/>
      <w:pPr>
        <w:ind w:left="5402" w:hanging="180"/>
      </w:pPr>
    </w:lvl>
    <w:lvl w:ilvl="6" w:tplc="0409000F" w:tentative="1">
      <w:start w:val="1"/>
      <w:numFmt w:val="decimal"/>
      <w:lvlText w:val="%7."/>
      <w:lvlJc w:val="left"/>
      <w:pPr>
        <w:ind w:left="6122" w:hanging="360"/>
      </w:pPr>
    </w:lvl>
    <w:lvl w:ilvl="7" w:tplc="04090019" w:tentative="1">
      <w:start w:val="1"/>
      <w:numFmt w:val="lowerLetter"/>
      <w:lvlText w:val="%8."/>
      <w:lvlJc w:val="left"/>
      <w:pPr>
        <w:ind w:left="6842" w:hanging="360"/>
      </w:pPr>
    </w:lvl>
    <w:lvl w:ilvl="8" w:tplc="0409001B" w:tentative="1">
      <w:start w:val="1"/>
      <w:numFmt w:val="lowerRoman"/>
      <w:lvlText w:val="%9."/>
      <w:lvlJc w:val="right"/>
      <w:pPr>
        <w:ind w:left="7562" w:hanging="180"/>
      </w:pPr>
    </w:lvl>
  </w:abstractNum>
  <w:abstractNum w:abstractNumId="3">
    <w:nsid w:val="68EC67BD"/>
    <w:multiLevelType w:val="hybridMultilevel"/>
    <w:tmpl w:val="8C9CD230"/>
    <w:lvl w:ilvl="0" w:tplc="E0BE903A">
      <w:start w:val="12"/>
      <w:numFmt w:val="decimal"/>
      <w:lvlText w:val="%1."/>
      <w:lvlJc w:val="left"/>
      <w:pPr>
        <w:ind w:left="2162" w:hanging="720"/>
      </w:pPr>
      <w:rPr>
        <w:rFonts w:hint="default"/>
        <w:w w:val="115"/>
      </w:rPr>
    </w:lvl>
    <w:lvl w:ilvl="1" w:tplc="04090019" w:tentative="1">
      <w:start w:val="1"/>
      <w:numFmt w:val="lowerLetter"/>
      <w:lvlText w:val="%2."/>
      <w:lvlJc w:val="left"/>
      <w:pPr>
        <w:ind w:left="2522" w:hanging="360"/>
      </w:pPr>
    </w:lvl>
    <w:lvl w:ilvl="2" w:tplc="0409001B" w:tentative="1">
      <w:start w:val="1"/>
      <w:numFmt w:val="lowerRoman"/>
      <w:lvlText w:val="%3."/>
      <w:lvlJc w:val="right"/>
      <w:pPr>
        <w:ind w:left="3242" w:hanging="180"/>
      </w:pPr>
    </w:lvl>
    <w:lvl w:ilvl="3" w:tplc="0409000F" w:tentative="1">
      <w:start w:val="1"/>
      <w:numFmt w:val="decimal"/>
      <w:lvlText w:val="%4."/>
      <w:lvlJc w:val="left"/>
      <w:pPr>
        <w:ind w:left="3962" w:hanging="360"/>
      </w:pPr>
    </w:lvl>
    <w:lvl w:ilvl="4" w:tplc="04090019" w:tentative="1">
      <w:start w:val="1"/>
      <w:numFmt w:val="lowerLetter"/>
      <w:lvlText w:val="%5."/>
      <w:lvlJc w:val="left"/>
      <w:pPr>
        <w:ind w:left="4682" w:hanging="360"/>
      </w:pPr>
    </w:lvl>
    <w:lvl w:ilvl="5" w:tplc="0409001B" w:tentative="1">
      <w:start w:val="1"/>
      <w:numFmt w:val="lowerRoman"/>
      <w:lvlText w:val="%6."/>
      <w:lvlJc w:val="right"/>
      <w:pPr>
        <w:ind w:left="5402" w:hanging="180"/>
      </w:pPr>
    </w:lvl>
    <w:lvl w:ilvl="6" w:tplc="0409000F" w:tentative="1">
      <w:start w:val="1"/>
      <w:numFmt w:val="decimal"/>
      <w:lvlText w:val="%7."/>
      <w:lvlJc w:val="left"/>
      <w:pPr>
        <w:ind w:left="6122" w:hanging="360"/>
      </w:pPr>
    </w:lvl>
    <w:lvl w:ilvl="7" w:tplc="04090019" w:tentative="1">
      <w:start w:val="1"/>
      <w:numFmt w:val="lowerLetter"/>
      <w:lvlText w:val="%8."/>
      <w:lvlJc w:val="left"/>
      <w:pPr>
        <w:ind w:left="6842" w:hanging="360"/>
      </w:pPr>
    </w:lvl>
    <w:lvl w:ilvl="8" w:tplc="0409001B" w:tentative="1">
      <w:start w:val="1"/>
      <w:numFmt w:val="lowerRoman"/>
      <w:lvlText w:val="%9."/>
      <w:lvlJc w:val="right"/>
      <w:pPr>
        <w:ind w:left="7562" w:hanging="180"/>
      </w:p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attachedTemplate r:id="rId1"/>
  <w:defaultTabStop w:val="720"/>
  <w:drawingGridHorizontalSpacing w:val="110"/>
  <w:displayHorizontalDrawingGridEvery w:val="2"/>
  <w:characterSpacingControl w:val="doNotCompress"/>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22068"/>
    <w:rsid w:val="000C45CF"/>
    <w:rsid w:val="000E1A31"/>
    <w:rsid w:val="000F3886"/>
    <w:rsid w:val="000F7196"/>
    <w:rsid w:val="001D3859"/>
    <w:rsid w:val="00222068"/>
    <w:rsid w:val="003642BD"/>
    <w:rsid w:val="004023BB"/>
    <w:rsid w:val="004B0D62"/>
    <w:rsid w:val="00642174"/>
    <w:rsid w:val="0077219F"/>
    <w:rsid w:val="007A35E2"/>
    <w:rsid w:val="008B4407"/>
    <w:rsid w:val="009E0EE8"/>
    <w:rsid w:val="009E62F7"/>
    <w:rsid w:val="00A45545"/>
    <w:rsid w:val="00A543B1"/>
    <w:rsid w:val="00AD5CFC"/>
    <w:rsid w:val="00B41C94"/>
    <w:rsid w:val="00B5220E"/>
    <w:rsid w:val="00C76DD6"/>
    <w:rsid w:val="00DE26C8"/>
    <w:rsid w:val="00DF79C5"/>
    <w:rsid w:val="00F01B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Gill Sans MT" w:eastAsia="Gill Sans MT" w:hAnsi="Gill Sans MT" w:cs="Gill Sans MT"/>
    </w:rPr>
  </w:style>
  <w:style w:type="paragraph" w:styleId="Ttulo1">
    <w:name w:val="heading 1"/>
    <w:basedOn w:val="Normal"/>
    <w:uiPriority w:val="1"/>
    <w:qFormat/>
    <w:pPr>
      <w:ind w:left="2845" w:right="3050"/>
      <w:jc w:val="center"/>
      <w:outlineLvl w:val="0"/>
    </w:pPr>
    <w:rPr>
      <w:rFonts w:ascii="Trebuchet MS" w:eastAsia="Trebuchet MS" w:hAnsi="Trebuchet MS" w:cs="Trebuchet MS"/>
      <w:b/>
      <w:bCs/>
      <w:sz w:val="70"/>
      <w:szCs w:val="70"/>
    </w:rPr>
  </w:style>
  <w:style w:type="paragraph" w:styleId="Ttulo2">
    <w:name w:val="heading 2"/>
    <w:basedOn w:val="Normal"/>
    <w:uiPriority w:val="1"/>
    <w:qFormat/>
    <w:pPr>
      <w:ind w:left="2121"/>
      <w:outlineLvl w:val="1"/>
    </w:pPr>
    <w:rPr>
      <w:rFonts w:ascii="Trebuchet MS" w:eastAsia="Trebuchet MS" w:hAnsi="Trebuchet MS" w:cs="Trebuchet MS"/>
      <w:b/>
      <w:bCs/>
      <w:sz w:val="50"/>
      <w:szCs w:val="5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rPr>
      <w:sz w:val="50"/>
      <w:szCs w:val="50"/>
    </w:rPr>
  </w:style>
  <w:style w:type="paragraph" w:styleId="Prrafodelista">
    <w:name w:val="List Paragraph"/>
    <w:basedOn w:val="Normal"/>
    <w:uiPriority w:val="1"/>
    <w:qFormat/>
    <w:pPr>
      <w:ind w:left="1442" w:right="2829"/>
    </w:pPr>
  </w:style>
  <w:style w:type="paragraph" w:customStyle="1" w:styleId="TableParagraph">
    <w:name w:val="Table Paragraph"/>
    <w:basedOn w:val="Normal"/>
    <w:uiPriority w:val="1"/>
    <w:qFormat/>
  </w:style>
  <w:style w:type="paragraph" w:styleId="Textodeglobo">
    <w:name w:val="Balloon Text"/>
    <w:basedOn w:val="Normal"/>
    <w:link w:val="TextodegloboCar"/>
    <w:uiPriority w:val="99"/>
    <w:semiHidden/>
    <w:unhideWhenUsed/>
    <w:rsid w:val="000F7196"/>
    <w:rPr>
      <w:rFonts w:ascii="Tahoma" w:hAnsi="Tahoma" w:cs="Tahoma"/>
      <w:sz w:val="16"/>
      <w:szCs w:val="16"/>
    </w:rPr>
  </w:style>
  <w:style w:type="character" w:customStyle="1" w:styleId="TextodegloboCar">
    <w:name w:val="Texto de globo Car"/>
    <w:basedOn w:val="Fuentedeprrafopredeter"/>
    <w:link w:val="Textodeglobo"/>
    <w:uiPriority w:val="99"/>
    <w:semiHidden/>
    <w:rsid w:val="000F7196"/>
    <w:rPr>
      <w:rFonts w:ascii="Tahoma" w:eastAsia="Gill Sans MT" w:hAnsi="Tahoma" w:cs="Tahoma"/>
      <w:sz w:val="16"/>
      <w:szCs w:val="16"/>
    </w:rPr>
  </w:style>
  <w:style w:type="table" w:styleId="Tablaconcuadrcula">
    <w:name w:val="Table Grid"/>
    <w:basedOn w:val="Tablanormal"/>
    <w:uiPriority w:val="59"/>
    <w:rsid w:val="000F388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basedOn w:val="Fuentedeprrafopredeter"/>
    <w:uiPriority w:val="99"/>
    <w:unhideWhenUsed/>
    <w:rsid w:val="009E62F7"/>
    <w:rPr>
      <w:color w:val="0000FF" w:themeColor="hyperlink"/>
      <w:u w:val="single"/>
    </w:rPr>
  </w:style>
  <w:style w:type="character" w:styleId="Refdecomentario">
    <w:name w:val="annotation reference"/>
    <w:basedOn w:val="Fuentedeprrafopredeter"/>
    <w:uiPriority w:val="99"/>
    <w:semiHidden/>
    <w:unhideWhenUsed/>
    <w:rsid w:val="00A543B1"/>
    <w:rPr>
      <w:sz w:val="16"/>
      <w:szCs w:val="16"/>
    </w:rPr>
  </w:style>
  <w:style w:type="paragraph" w:styleId="Textocomentario">
    <w:name w:val="annotation text"/>
    <w:basedOn w:val="Normal"/>
    <w:link w:val="TextocomentarioCar"/>
    <w:uiPriority w:val="99"/>
    <w:semiHidden/>
    <w:unhideWhenUsed/>
    <w:rsid w:val="00A543B1"/>
    <w:rPr>
      <w:sz w:val="20"/>
      <w:szCs w:val="20"/>
    </w:rPr>
  </w:style>
  <w:style w:type="character" w:customStyle="1" w:styleId="TextocomentarioCar">
    <w:name w:val="Texto comentario Car"/>
    <w:basedOn w:val="Fuentedeprrafopredeter"/>
    <w:link w:val="Textocomentario"/>
    <w:uiPriority w:val="99"/>
    <w:semiHidden/>
    <w:rsid w:val="00A543B1"/>
    <w:rPr>
      <w:rFonts w:ascii="Gill Sans MT" w:eastAsia="Gill Sans MT" w:hAnsi="Gill Sans MT" w:cs="Gill Sans MT"/>
      <w:sz w:val="20"/>
      <w:szCs w:val="20"/>
    </w:rPr>
  </w:style>
  <w:style w:type="paragraph" w:styleId="Asuntodelcomentario">
    <w:name w:val="annotation subject"/>
    <w:basedOn w:val="Textocomentario"/>
    <w:next w:val="Textocomentario"/>
    <w:link w:val="AsuntodelcomentarioCar"/>
    <w:uiPriority w:val="99"/>
    <w:semiHidden/>
    <w:unhideWhenUsed/>
    <w:rsid w:val="00A543B1"/>
    <w:rPr>
      <w:b/>
      <w:bCs/>
    </w:rPr>
  </w:style>
  <w:style w:type="character" w:customStyle="1" w:styleId="AsuntodelcomentarioCar">
    <w:name w:val="Asunto del comentario Car"/>
    <w:basedOn w:val="TextocomentarioCar"/>
    <w:link w:val="Asuntodelcomentario"/>
    <w:uiPriority w:val="99"/>
    <w:semiHidden/>
    <w:rsid w:val="00A543B1"/>
    <w:rPr>
      <w:rFonts w:ascii="Gill Sans MT" w:eastAsia="Gill Sans MT" w:hAnsi="Gill Sans MT" w:cs="Gill Sans MT"/>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Gill Sans MT" w:eastAsia="Gill Sans MT" w:hAnsi="Gill Sans MT" w:cs="Gill Sans MT"/>
    </w:rPr>
  </w:style>
  <w:style w:type="paragraph" w:styleId="Ttulo1">
    <w:name w:val="heading 1"/>
    <w:basedOn w:val="Normal"/>
    <w:uiPriority w:val="1"/>
    <w:qFormat/>
    <w:pPr>
      <w:ind w:left="2845" w:right="3050"/>
      <w:jc w:val="center"/>
      <w:outlineLvl w:val="0"/>
    </w:pPr>
    <w:rPr>
      <w:rFonts w:ascii="Trebuchet MS" w:eastAsia="Trebuchet MS" w:hAnsi="Trebuchet MS" w:cs="Trebuchet MS"/>
      <w:b/>
      <w:bCs/>
      <w:sz w:val="70"/>
      <w:szCs w:val="70"/>
    </w:rPr>
  </w:style>
  <w:style w:type="paragraph" w:styleId="Ttulo2">
    <w:name w:val="heading 2"/>
    <w:basedOn w:val="Normal"/>
    <w:uiPriority w:val="1"/>
    <w:qFormat/>
    <w:pPr>
      <w:ind w:left="2121"/>
      <w:outlineLvl w:val="1"/>
    </w:pPr>
    <w:rPr>
      <w:rFonts w:ascii="Trebuchet MS" w:eastAsia="Trebuchet MS" w:hAnsi="Trebuchet MS" w:cs="Trebuchet MS"/>
      <w:b/>
      <w:bCs/>
      <w:sz w:val="50"/>
      <w:szCs w:val="5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rPr>
      <w:sz w:val="50"/>
      <w:szCs w:val="50"/>
    </w:rPr>
  </w:style>
  <w:style w:type="paragraph" w:styleId="Prrafodelista">
    <w:name w:val="List Paragraph"/>
    <w:basedOn w:val="Normal"/>
    <w:uiPriority w:val="1"/>
    <w:qFormat/>
    <w:pPr>
      <w:ind w:left="1442" w:right="2829"/>
    </w:pPr>
  </w:style>
  <w:style w:type="paragraph" w:customStyle="1" w:styleId="TableParagraph">
    <w:name w:val="Table Paragraph"/>
    <w:basedOn w:val="Normal"/>
    <w:uiPriority w:val="1"/>
    <w:qFormat/>
  </w:style>
  <w:style w:type="paragraph" w:styleId="Textodeglobo">
    <w:name w:val="Balloon Text"/>
    <w:basedOn w:val="Normal"/>
    <w:link w:val="TextodegloboCar"/>
    <w:uiPriority w:val="99"/>
    <w:semiHidden/>
    <w:unhideWhenUsed/>
    <w:rsid w:val="000F7196"/>
    <w:rPr>
      <w:rFonts w:ascii="Tahoma" w:hAnsi="Tahoma" w:cs="Tahoma"/>
      <w:sz w:val="16"/>
      <w:szCs w:val="16"/>
    </w:rPr>
  </w:style>
  <w:style w:type="character" w:customStyle="1" w:styleId="TextodegloboCar">
    <w:name w:val="Texto de globo Car"/>
    <w:basedOn w:val="Fuentedeprrafopredeter"/>
    <w:link w:val="Textodeglobo"/>
    <w:uiPriority w:val="99"/>
    <w:semiHidden/>
    <w:rsid w:val="000F7196"/>
    <w:rPr>
      <w:rFonts w:ascii="Tahoma" w:eastAsia="Gill Sans MT" w:hAnsi="Tahoma" w:cs="Tahoma"/>
      <w:sz w:val="16"/>
      <w:szCs w:val="16"/>
    </w:rPr>
  </w:style>
  <w:style w:type="table" w:styleId="Tablaconcuadrcula">
    <w:name w:val="Table Grid"/>
    <w:basedOn w:val="Tablanormal"/>
    <w:uiPriority w:val="59"/>
    <w:rsid w:val="000F388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basedOn w:val="Fuentedeprrafopredeter"/>
    <w:uiPriority w:val="99"/>
    <w:unhideWhenUsed/>
    <w:rsid w:val="009E62F7"/>
    <w:rPr>
      <w:color w:val="0000FF" w:themeColor="hyperlink"/>
      <w:u w:val="single"/>
    </w:rPr>
  </w:style>
  <w:style w:type="character" w:styleId="Refdecomentario">
    <w:name w:val="annotation reference"/>
    <w:basedOn w:val="Fuentedeprrafopredeter"/>
    <w:uiPriority w:val="99"/>
    <w:semiHidden/>
    <w:unhideWhenUsed/>
    <w:rsid w:val="00A543B1"/>
    <w:rPr>
      <w:sz w:val="16"/>
      <w:szCs w:val="16"/>
    </w:rPr>
  </w:style>
  <w:style w:type="paragraph" w:styleId="Textocomentario">
    <w:name w:val="annotation text"/>
    <w:basedOn w:val="Normal"/>
    <w:link w:val="TextocomentarioCar"/>
    <w:uiPriority w:val="99"/>
    <w:semiHidden/>
    <w:unhideWhenUsed/>
    <w:rsid w:val="00A543B1"/>
    <w:rPr>
      <w:sz w:val="20"/>
      <w:szCs w:val="20"/>
    </w:rPr>
  </w:style>
  <w:style w:type="character" w:customStyle="1" w:styleId="TextocomentarioCar">
    <w:name w:val="Texto comentario Car"/>
    <w:basedOn w:val="Fuentedeprrafopredeter"/>
    <w:link w:val="Textocomentario"/>
    <w:uiPriority w:val="99"/>
    <w:semiHidden/>
    <w:rsid w:val="00A543B1"/>
    <w:rPr>
      <w:rFonts w:ascii="Gill Sans MT" w:eastAsia="Gill Sans MT" w:hAnsi="Gill Sans MT" w:cs="Gill Sans MT"/>
      <w:sz w:val="20"/>
      <w:szCs w:val="20"/>
    </w:rPr>
  </w:style>
  <w:style w:type="paragraph" w:styleId="Asuntodelcomentario">
    <w:name w:val="annotation subject"/>
    <w:basedOn w:val="Textocomentario"/>
    <w:next w:val="Textocomentario"/>
    <w:link w:val="AsuntodelcomentarioCar"/>
    <w:uiPriority w:val="99"/>
    <w:semiHidden/>
    <w:unhideWhenUsed/>
    <w:rsid w:val="00A543B1"/>
    <w:rPr>
      <w:b/>
      <w:bCs/>
    </w:rPr>
  </w:style>
  <w:style w:type="character" w:customStyle="1" w:styleId="AsuntodelcomentarioCar">
    <w:name w:val="Asunto del comentario Car"/>
    <w:basedOn w:val="TextocomentarioCar"/>
    <w:link w:val="Asuntodelcomentario"/>
    <w:uiPriority w:val="99"/>
    <w:semiHidden/>
    <w:rsid w:val="00A543B1"/>
    <w:rPr>
      <w:rFonts w:ascii="Gill Sans MT" w:eastAsia="Gill Sans MT" w:hAnsi="Gill Sans MT" w:cs="Gill Sans MT"/>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21" Type="http://schemas.openxmlformats.org/officeDocument/2006/relationships/image" Target="media/image15.png"/><Relationship Id="rId42" Type="http://schemas.openxmlformats.org/officeDocument/2006/relationships/image" Target="media/image36.png"/><Relationship Id="rId47" Type="http://schemas.openxmlformats.org/officeDocument/2006/relationships/image" Target="media/image41.png"/><Relationship Id="rId63" Type="http://schemas.openxmlformats.org/officeDocument/2006/relationships/hyperlink" Target="https://web.whatsapp.com/" TargetMode="External"/><Relationship Id="rId68" Type="http://schemas.openxmlformats.org/officeDocument/2006/relationships/hyperlink" Target="https://www.youtube.com/watch?v=J2H3ch_qDpw" TargetMode="External"/><Relationship Id="rId84" Type="http://schemas.openxmlformats.org/officeDocument/2006/relationships/hyperlink" Target="https://www.office.com/" TargetMode="External"/><Relationship Id="rId16" Type="http://schemas.openxmlformats.org/officeDocument/2006/relationships/image" Target="media/image10.png"/><Relationship Id="rId11" Type="http://schemas.openxmlformats.org/officeDocument/2006/relationships/image" Target="media/image5.png"/><Relationship Id="rId32" Type="http://schemas.openxmlformats.org/officeDocument/2006/relationships/image" Target="media/image26.png"/><Relationship Id="rId37" Type="http://schemas.openxmlformats.org/officeDocument/2006/relationships/image" Target="media/image31.png"/><Relationship Id="rId53" Type="http://schemas.openxmlformats.org/officeDocument/2006/relationships/image" Target="media/image47.png"/><Relationship Id="rId58" Type="http://schemas.openxmlformats.org/officeDocument/2006/relationships/hyperlink" Target="https://www.youtube.com/watch?v=jUI7vUBBIKU" TargetMode="External"/><Relationship Id="rId74" Type="http://schemas.openxmlformats.org/officeDocument/2006/relationships/hyperlink" Target="https://www.youtube.com/watch?v=se2E2YAwa_0" TargetMode="External"/><Relationship Id="rId79" Type="http://schemas.openxmlformats.org/officeDocument/2006/relationships/hyperlink" Target="https://www.discoveryenlaescuela.com/registrate/" TargetMode="External"/><Relationship Id="rId5" Type="http://schemas.openxmlformats.org/officeDocument/2006/relationships/settings" Target="settings.xml"/><Relationship Id="rId19" Type="http://schemas.openxmlformats.org/officeDocument/2006/relationships/image" Target="media/image1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hyperlink" Target="https://www.youtube.com/watch?v=KP34rQKue5Y&amp;feature=youtu.be" TargetMode="External"/><Relationship Id="rId64" Type="http://schemas.openxmlformats.org/officeDocument/2006/relationships/hyperlink" Target="http://www.educando.edu.do/portal/zoom-google-classroom-herramientas-clase-presencial/" TargetMode="External"/><Relationship Id="rId69" Type="http://schemas.openxmlformats.org/officeDocument/2006/relationships/hyperlink" Target="https://es.khanacademy.org/khan-for-educators/khan-para-maestros" TargetMode="External"/><Relationship Id="rId77" Type="http://schemas.openxmlformats.org/officeDocument/2006/relationships/hyperlink" Target="https://discoveryenlaescuela.com/metodologia/" TargetMode="External"/><Relationship Id="rId8" Type="http://schemas.openxmlformats.org/officeDocument/2006/relationships/image" Target="media/image2.png"/><Relationship Id="rId51" Type="http://schemas.openxmlformats.org/officeDocument/2006/relationships/image" Target="media/image45.png"/><Relationship Id="rId72" Type="http://schemas.openxmlformats.org/officeDocument/2006/relationships/hyperlink" Target="https://phet.colorado.edu/es/simulations/translated/es" TargetMode="External"/><Relationship Id="rId80" Type="http://schemas.openxmlformats.org/officeDocument/2006/relationships/hyperlink" Target="http://www.educando.edu.do/portal/guia-rapida-microsoft-teams/" TargetMode="External"/><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hyperlink" Target="https://mail.google.com" TargetMode="External"/><Relationship Id="rId67" Type="http://schemas.openxmlformats.org/officeDocument/2006/relationships/hyperlink" Target="https://es-la.facebook.com/" TargetMode="External"/><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media/image48.png"/><Relationship Id="rId62" Type="http://schemas.openxmlformats.org/officeDocument/2006/relationships/hyperlink" Target="https://www.youtube.com/watch?v=5m212fLuPAs" TargetMode="External"/><Relationship Id="rId70" Type="http://schemas.openxmlformats.org/officeDocument/2006/relationships/hyperlink" Target="https://es.khanacademy.org/" TargetMode="External"/><Relationship Id="rId75" Type="http://schemas.openxmlformats.org/officeDocument/2006/relationships/hyperlink" Target="https://new.edmodo.com/" TargetMode="External"/><Relationship Id="rId83" Type="http://schemas.openxmlformats.org/officeDocument/2006/relationships/hyperlink" Target="https://www.youtube.com/watch?v=4dVGkFBO-jY"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hyperlink" Target="https://classroom.google.com/" TargetMode="External"/><Relationship Id="rId10" Type="http://schemas.openxmlformats.org/officeDocument/2006/relationships/image" Target="media/image4.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hyperlink" Target="https://www.youtube.com/watch?v=vxVEwipAoSE" TargetMode="External"/><Relationship Id="rId65" Type="http://schemas.openxmlformats.org/officeDocument/2006/relationships/hyperlink" Target="https://zoom.us/" TargetMode="External"/><Relationship Id="rId73" Type="http://schemas.openxmlformats.org/officeDocument/2006/relationships/hyperlink" Target="https://www.youtube.com/watch?v=rxo8UeGFbDs" TargetMode="External"/><Relationship Id="rId78" Type="http://schemas.openxmlformats.org/officeDocument/2006/relationships/hyperlink" Target="https://www.discoveryenlaescuela.com/" TargetMode="External"/><Relationship Id="rId81" Type="http://schemas.openxmlformats.org/officeDocument/2006/relationships/hyperlink" Target="https://products.office.com/en-US/microsoft-teams/group-chat-software" TargetMode="External"/><Relationship Id="rId86"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3.png"/><Relationship Id="rId34" Type="http://schemas.openxmlformats.org/officeDocument/2006/relationships/image" Target="media/image28.png"/><Relationship Id="rId50" Type="http://schemas.openxmlformats.org/officeDocument/2006/relationships/image" Target="media/image44.png"/><Relationship Id="rId55" Type="http://schemas.openxmlformats.org/officeDocument/2006/relationships/image" Target="media/image49.png"/><Relationship Id="rId76" Type="http://schemas.openxmlformats.org/officeDocument/2006/relationships/hyperlink" Target="https://discoveryenlaescuela.com/guias/" TargetMode="External"/><Relationship Id="rId7" Type="http://schemas.openxmlformats.org/officeDocument/2006/relationships/image" Target="media/image1.png"/><Relationship Id="rId71" Type="http://schemas.openxmlformats.org/officeDocument/2006/relationships/hyperlink" Target="https://www.youtube.com/watch?v=knDfrTMEgOw" TargetMode="External"/><Relationship Id="rId2" Type="http://schemas.openxmlformats.org/officeDocument/2006/relationships/numbering" Target="numbering.xml"/><Relationship Id="rId29" Type="http://schemas.openxmlformats.org/officeDocument/2006/relationships/image" Target="media/image23.png"/><Relationship Id="rId24" Type="http://schemas.openxmlformats.org/officeDocument/2006/relationships/image" Target="media/image18.png"/><Relationship Id="rId40" Type="http://schemas.openxmlformats.org/officeDocument/2006/relationships/image" Target="media/image34.png"/><Relationship Id="rId45" Type="http://schemas.openxmlformats.org/officeDocument/2006/relationships/image" Target="media/image39.png"/><Relationship Id="rId66" Type="http://schemas.openxmlformats.org/officeDocument/2006/relationships/hyperlink" Target="https://www.youtube.com/watch?v=QFt4BCsal8s&amp;t=21s" TargetMode="External"/><Relationship Id="rId61" Type="http://schemas.openxmlformats.org/officeDocument/2006/relationships/hyperlink" Target="https://gsuite.google.com/intl/es-419/products/meet/" TargetMode="External"/><Relationship Id="rId82" Type="http://schemas.openxmlformats.org/officeDocument/2006/relationships/hyperlink" Target="https://www.youtube.com/watch?v=F4Mrhuuffe0"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uario\AppData\Local\Chemistry%20Add-in%20for%20Word\Chemistry%20Gallery\Chem4Wor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ntrolsStorage xmlns="urn:schemas-microsoft-com.VSTO2008Demos.ControlsStorage">
  <Controls>AAEAAAD/////AQAAAAAAAAAMAgAAAEVDaGVtNFdvcmQuQ29yZSwgVmVyc2lvbj0xLjAuMC4wLCBDdWx0dXJlPW5ldXRyYWwsIFB1YmxpY0tleVRva2VuPW51bGwHAQAAAAABAAAAAAAAAAQgQ2hlbTRXb3JkLkNvcmUuQ29udHJvbFByb3BlcnRpZXMCAAAACw==</Controls>
</ControlsStorage>
</file>

<file path=customXml/itemProps1.xml><?xml version="1.0" encoding="utf-8"?>
<ds:datastoreItem xmlns:ds="http://schemas.openxmlformats.org/officeDocument/2006/customXml" ds:itemID="{A8A29A58-DEAF-4296-AB25-AF54DD666276}">
  <ds:schemaRefs>
    <ds:schemaRef ds:uri="urn:schemas-microsoft-com.VSTO2008Demos.ControlsStorage"/>
  </ds:schemaRefs>
</ds:datastoreItem>
</file>

<file path=docProps/app.xml><?xml version="1.0" encoding="utf-8"?>
<Properties xmlns="http://schemas.openxmlformats.org/officeDocument/2006/extended-properties" xmlns:vt="http://schemas.openxmlformats.org/officeDocument/2006/docPropsVTypes">
  <Template>Chem4Word</Template>
  <TotalTime>1</TotalTime>
  <Pages>9</Pages>
  <Words>1662</Words>
  <Characters>11020</Characters>
  <Application>Microsoft Office Word</Application>
  <DocSecurity>0</DocSecurity>
  <Lines>500</Lines>
  <Paragraphs>137</Paragraphs>
  <ScaleCrop>false</ScaleCrop>
  <HeadingPairs>
    <vt:vector size="2" baseType="variant">
      <vt:variant>
        <vt:lpstr>Título</vt:lpstr>
      </vt:variant>
      <vt:variant>
        <vt:i4>1</vt:i4>
      </vt:variant>
    </vt:vector>
  </HeadingPairs>
  <TitlesOfParts>
    <vt:vector size="1" baseType="lpstr">
      <vt:lpstr>Recomendaciones de aplicaciones editable</vt:lpstr>
    </vt:vector>
  </TitlesOfParts>
  <Company>MINERD</Company>
  <LinksUpToDate>false</LinksUpToDate>
  <CharactersWithSpaces>12545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Recomendaciones de aplicaciones editable</dc:title>
  <dc:creator>Usuario</dc:creator>
  <cp:lastModifiedBy>Usuario</cp:lastModifiedBy>
  <cp:revision>2</cp:revision>
  <dcterms:created xsi:type="dcterms:W3CDTF">2020-04-17T20:17:00Z</dcterms:created>
  <dcterms:modified xsi:type="dcterms:W3CDTF">2020-04-17T20:17:00Z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2020-04-16T00:00:00Z</vt:filetime>
  </property>
  <property fmtid="{D5CDD505-2E9C-101B-9397-08002B2CF9AE}" pid="3" name="Creator">
    <vt:lpwstr>Adobe Illustrator CC 23.1 (Macintosh)</vt:lpwstr>
  </property>
  <property fmtid="{D5CDD505-2E9C-101B-9397-08002B2CF9AE}" pid="4" name="LastSaved">
    <vt:filetime>2020-04-17T00:00:00Z</vt:filetime>
  </property>
</Properties>
</file>